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8" w:after="0" w:line="240" w:lineRule="auto"/>
        <w:ind w:left="64" w:right="50"/>
        <w:jc w:val="center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51" w:lineRule="exact"/>
        <w:ind w:left="501" w:right="493"/>
        <w:jc w:val="center"/>
        <w:tabs>
          <w:tab w:pos="4820" w:val="left"/>
        </w:tabs>
        <w:rPr>
          <w:rFonts w:ascii="Times New Roman" w:hAnsi="Times New Roman" w:cs="Times New Roman" w:eastAsia="Times New Roman"/>
          <w:sz w:val="93"/>
          <w:szCs w:val="93"/>
        </w:rPr>
      </w:pPr>
      <w:rPr/>
      <w:r>
        <w:rPr>
          <w:rFonts w:ascii="Times New Roman" w:hAnsi="Times New Roman" w:cs="Times New Roman" w:eastAsia="Times New Roman"/>
          <w:sz w:val="93"/>
          <w:szCs w:val="93"/>
          <w:spacing w:val="3"/>
          <w:b/>
          <w:bCs/>
          <w:position w:val="-3"/>
        </w:rPr>
        <w:t>F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b/>
          <w:bCs/>
          <w:position w:val="-3"/>
        </w:rPr>
        <w:t>i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b/>
          <w:bCs/>
          <w:position w:val="-3"/>
        </w:rPr>
        <w:t>b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b/>
          <w:bCs/>
          <w:position w:val="-3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b/>
          <w:bCs/>
          <w:position w:val="-3"/>
        </w:rPr>
        <w:t>g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b/>
          <w:bCs/>
          <w:position w:val="-3"/>
        </w:rPr>
        <w:t>l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93"/>
          <w:szCs w:val="93"/>
          <w:spacing w:val="2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b/>
          <w:bCs/>
          <w:position w:val="-3"/>
        </w:rPr>
        <w:t>s</w:t>
        <w:tab/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F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i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g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h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20" w:after="0" w:line="240" w:lineRule="auto"/>
        <w:ind w:left="1419" w:right="1058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117.549988pt;margin-top:-143.819901pt;width:169.060011pt;height:131.020012pt;mso-position-horizontal-relative:page;mso-position-vertical-relative:paragraph;z-index:-1172" coordorigin="2351,-2876" coordsize="3381,2620">
            <v:shape style="position:absolute;left:2374;top:-2861;width:3336;height:2590" type="#_x0000_t75">
              <v:imagedata r:id="rId5" o:title=""/>
            </v:shape>
            <v:group style="position:absolute;left:2359;top:-2868;width:3365;height:2" coordorigin="2359,-2868" coordsize="3365,2">
              <v:shape style="position:absolute;left:2359;top:-2868;width:3365;height:2" coordorigin="2359,-2868" coordsize="3365,0" path="m2359,-2868l5724,-2868e" filled="f" stroked="t" strokeweight=".820015pt" strokecolor="#000000">
                <v:path arrowok="t"/>
              </v:shape>
            </v:group>
            <v:group style="position:absolute;left:2366;top:-2861;width:2;height:2590" coordorigin="2366,-2861" coordsize="2,2590">
              <v:shape style="position:absolute;left:2366;top:-2861;width:2;height:2590" coordorigin="2366,-2861" coordsize="0,2590" path="m2366,-2861l2366,-271e" filled="f" stroked="t" strokeweight=".82pt" strokecolor="#000000">
                <v:path arrowok="t"/>
              </v:shape>
            </v:group>
            <v:group style="position:absolute;left:5717;top:-2861;width:2;height:2590" coordorigin="5717,-2861" coordsize="2,2590">
              <v:shape style="position:absolute;left:5717;top:-2861;width:2;height:2590" coordorigin="5717,-2861" coordsize="0,2590" path="m5717,-2861l5717,-271e" filled="f" stroked="t" strokeweight=".82pt" strokecolor="#000000">
                <v:path arrowok="t"/>
              </v:shape>
            </v:group>
            <v:group style="position:absolute;left:2359;top:-264;width:3365;height:2" coordorigin="2359,-264" coordsize="3365,2">
              <v:shape style="position:absolute;left:2359;top:-264;width:3365;height:2" coordorigin="2359,-264" coordsize="3365,0" path="m2359,-264l5724,-264e" filled="f" stroked="t" strokeweight=".82001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9.069977pt;margin-top:-144.299896pt;width:169.060008pt;height:131.500012pt;mso-position-horizontal-relative:page;mso-position-vertical-relative:paragraph;z-index:-1171" coordorigin="6181,-2886" coordsize="3381,2630">
            <v:shape style="position:absolute;left:6204;top:-2873;width:3336;height:2602" type="#_x0000_t75">
              <v:imagedata r:id="rId6" o:title=""/>
            </v:shape>
            <v:group style="position:absolute;left:6190;top:-2879;width:3365;height:2" coordorigin="6190,-2879" coordsize="3365,2">
              <v:shape style="position:absolute;left:6190;top:-2879;width:3365;height:2" coordorigin="6190,-2879" coordsize="3365,0" path="m6190,-2879l9554,-2879e" filled="f" stroked="t" strokeweight=".700015pt" strokecolor="#000000">
                <v:path arrowok="t"/>
              </v:shape>
            </v:group>
            <v:group style="position:absolute;left:6197;top:-2873;width:2;height:2602" coordorigin="6197,-2873" coordsize="2,2602">
              <v:shape style="position:absolute;left:6197;top:-2873;width:2;height:2602" coordorigin="6197,-2873" coordsize="0,2602" path="m6197,-2873l6197,-271e" filled="f" stroked="t" strokeweight=".82pt" strokecolor="#000000">
                <v:path arrowok="t"/>
              </v:shape>
            </v:group>
            <v:group style="position:absolute;left:9547;top:-2873;width:2;height:2602" coordorigin="9547,-2873" coordsize="2,2602">
              <v:shape style="position:absolute;left:9547;top:-2873;width:2;height:2602" coordorigin="9547,-2873" coordsize="0,2602" path="m9547,-2873l9547,-271e" filled="f" stroked="t" strokeweight=".82pt" strokecolor="#000000">
                <v:path arrowok="t"/>
              </v:shape>
            </v:group>
            <v:group style="position:absolute;left:6190;top:-264;width:3365;height:2" coordorigin="6190,-264" coordsize="3365,2">
              <v:shape style="position:absolute;left:6190;top:-264;width:3365;height:2" coordorigin="6190,-264" coordsize="3365,0" path="m6190,-264l9554,-264e" filled="f" stroked="t" strokeweight=".82001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qui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7" w:lineRule="auto"/>
        <w:ind w:left="978" w:right="877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ife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</w:p>
    <w:p>
      <w:pPr>
        <w:spacing w:before="3" w:after="0" w:line="240" w:lineRule="auto"/>
        <w:ind w:left="978" w:right="896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54" w:after="0" w:line="240" w:lineRule="auto"/>
        <w:ind w:left="978" w:right="1472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240" w:lineRule="auto"/>
        <w:ind w:left="978" w:right="1359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1"/>
          <w:szCs w:val="3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w</w:t>
      </w:r>
    </w:p>
    <w:p>
      <w:pPr>
        <w:spacing w:before="56" w:after="0" w:line="240" w:lineRule="auto"/>
        <w:ind w:left="978" w:right="-73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re</w:t>
      </w:r>
    </w:p>
    <w:p>
      <w:pPr>
        <w:spacing w:before="54" w:after="0" w:line="240" w:lineRule="auto"/>
        <w:ind w:left="978" w:right="1585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6" w:after="0" w:line="240" w:lineRule="auto"/>
        <w:ind w:left="978" w:right="471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1"/>
          <w:szCs w:val="3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78" w:right="1479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31"/>
          <w:szCs w:val="3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350" w:lineRule="exact"/>
        <w:ind w:left="978" w:right="1005"/>
        <w:jc w:val="both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31"/>
          <w:szCs w:val="31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20" w:after="0" w:line="240" w:lineRule="auto"/>
        <w:ind w:left="1025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</w:p>
    <w:p>
      <w:pPr>
        <w:spacing w:before="54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in</w:t>
      </w:r>
    </w:p>
    <w:p>
      <w:pPr>
        <w:spacing w:before="56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6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</w:t>
      </w:r>
    </w:p>
    <w:p>
      <w:pPr>
        <w:spacing w:before="56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</w:p>
    <w:p>
      <w:pPr>
        <w:spacing w:before="54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6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</w:p>
    <w:p>
      <w:pPr>
        <w:spacing w:before="56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4" w:after="0" w:line="240" w:lineRule="auto"/>
        <w:ind w:right="-20"/>
        <w:jc w:val="left"/>
        <w:tabs>
          <w:tab w:pos="5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Stir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k</w:t>
      </w:r>
    </w:p>
    <w:p>
      <w:pPr>
        <w:jc w:val="left"/>
        <w:spacing w:after="0"/>
        <w:sectPr>
          <w:type w:val="continuous"/>
          <w:pgSz w:w="11900" w:h="16840"/>
          <w:pgMar w:top="1340" w:bottom="280" w:left="1300" w:right="1280"/>
          <w:cols w:num="2" w:equalWidth="0">
            <w:col w:w="4070" w:space="1813"/>
            <w:col w:w="343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73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220" w:val="left"/>
        </w:tabs>
        <w:rPr>
          <w:rFonts w:ascii="Cambria" w:hAnsi="Cambria" w:cs="Cambria" w:eastAsia="Cambria"/>
          <w:sz w:val="23"/>
          <w:szCs w:val="23"/>
        </w:rPr>
      </w:pPr>
      <w:rPr/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50" w:lineRule="exact"/>
        <w:ind w:left="153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96"/>
          <w:w w:val="104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96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1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39"/>
          <w:szCs w:val="39"/>
          <w:color w:val="000000"/>
          <w:spacing w:val="-5"/>
          <w:w w:val="100"/>
          <w:position w:val="1"/>
        </w:rPr>
        <w:t>u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ll</w:t>
      </w:r>
      <w:r>
        <w:rPr>
          <w:rFonts w:ascii="Calibri" w:hAnsi="Calibri" w:cs="Calibri" w:eastAsia="Calibri"/>
          <w:sz w:val="39"/>
          <w:szCs w:val="39"/>
          <w:color w:val="000000"/>
          <w:spacing w:val="2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ss</w:t>
      </w:r>
      <w:r>
        <w:rPr>
          <w:rFonts w:ascii="Calibri" w:hAnsi="Calibri" w:cs="Calibri" w:eastAsia="Calibri"/>
          <w:sz w:val="39"/>
          <w:szCs w:val="39"/>
          <w:color w:val="000000"/>
          <w:spacing w:val="8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3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1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98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3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28" w:after="0" w:line="305" w:lineRule="exact"/>
        <w:ind w:right="-20"/>
        <w:jc w:val="righ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  <w:position w:val="-1"/>
        </w:rPr>
        <w:t>-Bot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1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1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28" w:after="0" w:line="305" w:lineRule="exact"/>
        <w:ind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  <w:position w:val="-1"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1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340" w:bottom="280" w:left="2000" w:right="2000"/>
          <w:cols w:num="2" w:equalWidth="0">
            <w:col w:w="4334" w:space="3602"/>
            <w:col w:w="49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340" w:bottom="280" w:left="2000" w:right="2000"/>
        </w:sectPr>
      </w:pPr>
      <w:rPr/>
    </w:p>
    <w:p>
      <w:pPr>
        <w:spacing w:before="28" w:after="0" w:line="240" w:lineRule="auto"/>
        <w:ind w:right="-20"/>
        <w:jc w:val="righ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7"/>
          <w:szCs w:val="27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305" w:lineRule="exact"/>
        <w:ind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1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1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340" w:bottom="280" w:left="2000" w:right="2000"/>
          <w:cols w:num="2" w:equalWidth="0">
            <w:col w:w="4494" w:space="3123"/>
            <w:col w:w="522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170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7" w:after="0" w:line="375" w:lineRule="exact"/>
        <w:ind w:left="3383" w:right="-20"/>
        <w:jc w:val="left"/>
        <w:tabs>
          <w:tab w:pos="792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position w:val="-2"/>
        </w:rPr>
        <w:t>R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2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position w:val="-2"/>
        </w:rPr>
        <w:t>u</w:t>
      </w:r>
      <w:r>
        <w:rPr>
          <w:rFonts w:ascii="Times New Roman" w:hAnsi="Times New Roman" w:cs="Times New Roman" w:eastAsia="Times New Roman"/>
          <w:sz w:val="27"/>
          <w:szCs w:val="27"/>
          <w:spacing w:val="2"/>
          <w:w w:val="100"/>
          <w:b/>
          <w:bCs/>
          <w:position w:val="-2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2"/>
        </w:rPr>
        <w:t>d</w:t>
      </w:r>
      <w:r>
        <w:rPr>
          <w:rFonts w:ascii="Times New Roman" w:hAnsi="Times New Roman" w:cs="Times New Roman" w:eastAsia="Times New Roman"/>
          <w:sz w:val="27"/>
          <w:szCs w:val="27"/>
          <w:spacing w:val="-60"/>
          <w:w w:val="100"/>
          <w:b/>
          <w:bCs/>
          <w:position w:val="-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2"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1"/>
          <w:b/>
          <w:bCs/>
          <w:position w:val="5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1"/>
          <w:b/>
          <w:bCs/>
          <w:position w:val="5"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1"/>
          <w:b/>
          <w:bCs/>
          <w:position w:val="5"/>
        </w:rPr>
        <w:t>at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87.670395pt;margin-top:-395.752228pt;width:466.920013pt;height:373.440002pt;mso-position-horizontal-relative:page;mso-position-vertical-relative:paragraph;z-index:-1169" coordorigin="3753,-7915" coordsize="9338,7469">
            <v:shape style="position:absolute;left:3753;top:-7915;width:9338;height:7469" type="#_x0000_t75">
              <v:imagedata r:id="rId7" o:title=""/>
            </v:shape>
            <v:group style="position:absolute;left:8983;top:-4629;width:2366;height:600" coordorigin="8983,-4629" coordsize="2366,600">
              <v:shape style="position:absolute;left:8983;top:-4629;width:2366;height:600" coordorigin="8983,-4629" coordsize="2366,600" path="m8983,-4629l8983,-4029,11349,-4029,11349,-4629,8983,-4629e" filled="t" fillcolor="#FFFFFF" stroked="f">
                <v:path arrowok="t"/>
                <v:fill/>
              </v:shape>
            </v:group>
            <v:group style="position:absolute;left:8983;top:-4629;width:2369;height:602" coordorigin="8983,-4629" coordsize="2369,602">
              <v:shape style="position:absolute;left:8983;top:-4629;width:2369;height:602" coordorigin="8983,-4629" coordsize="2369,602" path="m8983,-4629l8983,-4027,11352,-4027,11352,-4629,8983,-4629xe" filled="f" stroked="t" strokeweight=".730032pt" strokecolor="#FFFFFF">
                <v:path arrowok="t"/>
              </v:shape>
            </v:group>
            <v:group style="position:absolute;left:9098;top:-6929;width:2369;height:602" coordorigin="9098,-6929" coordsize="2369,602">
              <v:shape style="position:absolute;left:9098;top:-6929;width:2369;height:602" coordorigin="9098,-6929" coordsize="2369,602" path="m9098,-6929l9098,-6326,11467,-6326,11467,-6929,9098,-6929e" filled="t" fillcolor="#FFFFFF" stroked="f">
                <v:path arrowok="t"/>
                <v:fill/>
              </v:shape>
            </v:group>
            <v:group style="position:absolute;left:9101;top:-6926;width:2366;height:600" coordorigin="9101,-6926" coordsize="2366,600">
              <v:shape style="position:absolute;left:9101;top:-6926;width:2366;height:600" coordorigin="9101,-6926" coordsize="2366,600" path="m9101,-6926l9101,-6326,11467,-6326,11467,-6926,9101,-6926xe" filled="f" stroked="t" strokeweight=".730032pt" strokecolor="#FFFFFF">
                <v:path arrowok="t"/>
              </v:shape>
            </v:group>
            <v:group style="position:absolute;left:4593;top:-6929;width:2366;height:602" coordorigin="4593,-6929" coordsize="2366,602">
              <v:shape style="position:absolute;left:4593;top:-6929;width:2366;height:602" coordorigin="4593,-6929" coordsize="2366,602" path="m4593,-6929l4593,-6326,6960,-6326,6960,-6929,4593,-6929e" filled="t" fillcolor="#FFFFFF" stroked="f">
                <v:path arrowok="t"/>
                <v:fill/>
              </v:shape>
            </v:group>
            <v:group style="position:absolute;left:4593;top:-6926;width:2369;height:600" coordorigin="4593,-6926" coordsize="2369,600">
              <v:shape style="position:absolute;left:4593;top:-6926;width:2369;height:600" coordorigin="4593,-6926" coordsize="2369,600" path="m4593,-6926l4593,-6326,6962,-6326,6962,-6926,4593,-6926xe" filled="f" stroked="t" strokeweight=".730032pt" strokecolor="#FFFFFF">
                <v:path arrowok="t"/>
              </v:shape>
            </v:group>
            <v:group style="position:absolute;left:4593;top:-4747;width:2366;height:602" coordorigin="4593,-4747" coordsize="2366,602">
              <v:shape style="position:absolute;left:4593;top:-4747;width:2366;height:602" coordorigin="4593,-4747" coordsize="2366,602" path="m4593,-4747l4593,-4145,6960,-4145,6960,-4747,4593,-4747e" filled="t" fillcolor="#FFFFFF" stroked="f">
                <v:path arrowok="t"/>
                <v:fill/>
              </v:shape>
            </v:group>
            <v:group style="position:absolute;left:4593;top:-4745;width:2369;height:600" coordorigin="4593,-4745" coordsize="2369,600">
              <v:shape style="position:absolute;left:4593;top:-4745;width:2369;height:600" coordorigin="4593,-4745" coordsize="2369,600" path="m4593,-4745l4593,-4145,6962,-4145,6962,-4745,4593,-4745xe" filled="f" stroked="t" strokeweight=".730032pt" strokecolor="#FFFFFF">
                <v:path arrowok="t"/>
              </v:shape>
            </v:group>
            <v:group style="position:absolute;left:4593;top:-2592;width:2366;height:600" coordorigin="4593,-2592" coordsize="2366,600">
              <v:shape style="position:absolute;left:4593;top:-2592;width:2366;height:600" coordorigin="4593,-2592" coordsize="2366,600" path="m4593,-2592l4593,-1992,6960,-1992,6960,-2592,4593,-2592e" filled="t" fillcolor="#FFFFFF" stroked="f">
                <v:path arrowok="t"/>
                <v:fill/>
              </v:shape>
            </v:group>
            <v:group style="position:absolute;left:4593;top:-2589;width:2369;height:600" coordorigin="4593,-2589" coordsize="2369,600">
              <v:shape style="position:absolute;left:4593;top:-2589;width:2369;height:600" coordorigin="4593,-2589" coordsize="2369,600" path="m4593,-2589l4593,-1989,6962,-1989,6962,-2589,4593,-2589xe" filled="f" stroked="t" strokeweight=".730032pt" strokecolor="#FFFFFF">
                <v:path arrowok="t"/>
              </v:shape>
            </v:group>
            <v:group style="position:absolute;left:8983;top:-2661;width:2366;height:420" coordorigin="8983,-2661" coordsize="2366,420">
              <v:shape style="position:absolute;left:8983;top:-2661;width:2366;height:420" coordorigin="8983,-2661" coordsize="2366,420" path="m8983,-2661l8983,-2241,11349,-2241,11349,-2661,8983,-2661e" filled="t" fillcolor="#FFFFFF" stroked="f">
                <v:path arrowok="t"/>
                <v:fill/>
              </v:shape>
            </v:group>
            <v:group style="position:absolute;left:8983;top:-2661;width:2369;height:422" coordorigin="8983,-2661" coordsize="2369,422">
              <v:shape style="position:absolute;left:8983;top:-2661;width:2369;height:422" coordorigin="8983,-2661" coordsize="2369,422" path="m8983,-2661l8983,-2239,11352,-2239,11352,-2661,8983,-2661xe" filled="f" stroked="t" strokeweight=".730032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type w:val="continuous"/>
          <w:pgSz w:w="16840" w:h="11900" w:orient="landscape"/>
          <w:pgMar w:top="1340" w:bottom="280" w:left="2000" w:right="200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22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168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50" w:lineRule="exact"/>
        <w:ind w:left="138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96"/>
          <w:w w:val="104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96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2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39"/>
          <w:szCs w:val="39"/>
          <w:color w:val="000000"/>
          <w:spacing w:val="3"/>
          <w:w w:val="100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f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9"/>
          <w:szCs w:val="39"/>
          <w:color w:val="000000"/>
          <w:spacing w:val="4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3"/>
          <w:position w:val="1"/>
        </w:rPr>
        <w:t>B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l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98"/>
          <w:position w:val="1"/>
        </w:rPr>
        <w:t>c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5"/>
          <w:position w:val="1"/>
        </w:rPr>
        <w:t>k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97.700409pt;margin-top:-421.002289pt;width:446.980029pt;height:403.900039pt;mso-position-horizontal-relative:page;mso-position-vertical-relative:paragraph;z-index:-1167" coordorigin="3954,-8420" coordsize="8940,8078">
            <v:shape style="position:absolute;left:3977;top:-8405;width:8897;height:8047" type="#_x0000_t75">
              <v:imagedata r:id="rId8" o:title=""/>
            </v:shape>
            <v:group style="position:absolute;left:3962;top:-8412;width:8923;height:2" coordorigin="3962,-8412" coordsize="8923,2">
              <v:shape style="position:absolute;left:3962;top:-8412;width:8923;height:2" coordorigin="3962,-8412" coordsize="8923,0" path="m12885,-8412l3962,-8412e" filled="f" stroked="t" strokeweight=".820026pt" strokecolor="#000000">
                <v:path arrowok="t"/>
              </v:shape>
            </v:group>
            <v:group style="position:absolute;left:3969;top:-8405;width:2;height:8047" coordorigin="3969,-8405" coordsize="2,8047">
              <v:shape style="position:absolute;left:3969;top:-8405;width:2;height:8047" coordorigin="3969,-8405" coordsize="0,8047" path="m3969,-8405l3969,-357e" filled="f" stroked="t" strokeweight=".82pt" strokecolor="#000000">
                <v:path arrowok="t"/>
              </v:shape>
            </v:group>
            <v:group style="position:absolute;left:12878;top:-8405;width:2;height:8047" coordorigin="12878,-8405" coordsize="2,8047">
              <v:shape style="position:absolute;left:12878;top:-8405;width:2;height:8047" coordorigin="12878,-8405" coordsize="0,8047" path="m12878,-8405l12878,-357e" filled="f" stroked="t" strokeweight=".82pt" strokecolor="#000000">
                <v:path arrowok="t"/>
              </v:shape>
            </v:group>
            <v:group style="position:absolute;left:3962;top:-350;width:8923;height:2" coordorigin="3962,-350" coordsize="8923,2">
              <v:shape style="position:absolute;left:3962;top:-350;width:8923;height:2" coordorigin="3962,-350" coordsize="8923,0" path="m12885,-350l3962,-350e" filled="f" stroked="t" strokeweight=".820004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6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3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3" w:lineRule="auto"/>
        <w:ind w:left="1503" w:right="61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Sq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204" w:right="131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36057pt;margin-top:1.63173pt;width:26.487887pt;height:26.487887pt;mso-position-horizontal-relative:page;mso-position-vertical-relative:paragraph;z-index:-1164" coordorigin="2811,33" coordsize="530,530">
            <v:shape style="position:absolute;left:2861;top:85;width:430;height:415" type="#_x0000_t75">
              <v:imagedata r:id="rId9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Squ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uto"/>
        <w:ind w:left="2204" w:right="45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36057pt;margin-top:1.631755pt;width:26.487887pt;height:26.487887pt;mso-position-horizontal-relative:page;mso-position-vertical-relative:paragraph;z-index:-1163" coordorigin="2811,33" coordsize="530,530">
            <v:shape style="position:absolute;left:2861;top:88;width:430;height:413" type="#_x0000_t75">
              <v:imagedata r:id="rId10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61,3338,61,3338,35e" filled="t" fillcolor="#000000" stroked="f">
                <v:path arrowok="t"/>
                <v:fill/>
              </v:shape>
            </v:group>
            <v:group style="position:absolute;left:3326;top:61;width:2;height:475" coordorigin="3326,61" coordsize="2,475">
              <v:shape style="position:absolute;left:3326;top:61;width:2;height:475" coordorigin="3326,61" coordsize="0,475" path="m3326,61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Relax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4" w:lineRule="auto"/>
        <w:ind w:left="224" w:right="58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6.040268pt;margin-top:-127.832687pt;width:468.799454pt;height:125.719461pt;mso-position-horizontal-relative:page;mso-position-vertical-relative:paragraph;z-index:-1165" coordorigin="1521,-2557" coordsize="9376,2514">
            <v:shape style="position:absolute;left:1541;top:-2539;width:3091;height:2467" type="#_x0000_t75">
              <v:imagedata r:id="rId11" o:title=""/>
            </v:shape>
            <v:group style="position:absolute;left:1531;top:-2546;width:3120;height:2494" coordorigin="1531,-2546" coordsize="3120,2494">
              <v:shape style="position:absolute;left:1531;top:-2546;width:3120;height:2494" coordorigin="1531,-2546" coordsize="3120,2494" path="m1531,-53l4651,-53,4651,-2546,1531,-2546,1531,-53xe" filled="f" stroked="t" strokeweight="1.039464pt" strokecolor="#000000">
                <v:path arrowok="t"/>
              </v:shape>
              <v:shape style="position:absolute;left:4656;top:-2539;width:3096;height:2467" type="#_x0000_t75">
                <v:imagedata r:id="rId12" o:title=""/>
              </v:shape>
            </v:group>
            <v:group style="position:absolute;left:4651;top:-2546;width:3118;height:2494" coordorigin="4651,-2546" coordsize="3118,2494">
              <v:shape style="position:absolute;left:4651;top:-2546;width:3118;height:2494" coordorigin="4651,-2546" coordsize="3118,2494" path="m4651,-53l7769,-53,7769,-2546,4651,-2546,4651,-53xe" filled="f" stroked="t" strokeweight="1.039464pt" strokecolor="#000000">
                <v:path arrowok="t"/>
              </v:shape>
              <v:shape style="position:absolute;left:7776;top:-2539;width:3096;height:2467" type="#_x0000_t75">
                <v:imagedata r:id="rId13" o:title=""/>
              </v:shape>
            </v:group>
            <v:group style="position:absolute;left:7769;top:-2546;width:3118;height:2494" coordorigin="7769,-2546" coordsize="3118,2494">
              <v:shape style="position:absolute;left:7769;top:-2546;width:3118;height:2494" coordorigin="7769,-2546" coordsize="3118,2494" path="m7769,-53l10886,-53,10886,-2546,7769,-2546,7769,-53xe" filled="f" stroked="t" strokeweight="1.039464pt" strokecolor="#000000">
                <v:path arrowok="t"/>
              </v:shape>
            </v:group>
            <v:group style="position:absolute;left:1767;top:-2390;width:389;height:388" coordorigin="1767,-2390" coordsize="389,388">
              <v:shape style="position:absolute;left:1767;top:-2390;width:389;height:388" coordorigin="1767,-2390" coordsize="389,388" path="m1978,-2390l1905,-2379,1845,-2350,1800,-2305,1773,-2248,1767,-2205,1768,-2180,1786,-2114,1823,-2060,1874,-2022,1937,-2003,1959,-2001,1983,-2003,2047,-2022,2100,-2060,2137,-2113,2154,-2177,2155,-2196,2154,-2219,2135,-2283,2097,-2335,2043,-2372,1978,-2390e" filled="t" fillcolor="#FFFFFF" stroked="f">
                <v:path arrowok="t"/>
                <v:fill/>
              </v:shape>
            </v:group>
            <v:group style="position:absolute;left:1767;top:-2390;width:389;height:388" coordorigin="1767,-2390" coordsize="389,388">
              <v:shape style="position:absolute;left:1767;top:-2390;width:389;height:388" coordorigin="1767,-2390" coordsize="389,388" path="m2155,-2196l2144,-2263,2111,-2320,2062,-2362,2001,-2386,1978,-2390,1953,-2388,1884,-2371,1828,-2336,1789,-2287,1769,-2227,1767,-2205,1768,-2180,1786,-2114,1823,-2060,1874,-2022,1937,-2003,1959,-2001,1983,-2003,2047,-2022,2100,-2060,2137,-2113,2154,-2177,2155,-2196xe" filled="f" stroked="t" strokeweight=".207888pt" strokecolor="#000000">
                <v:path arrowok="t"/>
              </v:shape>
              <v:shape style="position:absolute;left:1903;top:-2304;width:154;height:598" type="#_x0000_t75">
                <v:imagedata r:id="rId14" o:title=""/>
              </v:shape>
            </v:group>
            <v:group style="position:absolute;left:4884;top:-2390;width:389;height:388" coordorigin="4884,-2390" coordsize="389,388">
              <v:shape style="position:absolute;left:4884;top:-2390;width:389;height:388" coordorigin="4884,-2390" coordsize="389,388" path="m5096,-2390l5023,-2379,4963,-2350,4918,-2305,4891,-2248,4884,-2205,4885,-2180,4904,-2114,4940,-2060,4992,-2022,5054,-2003,5077,-2001,5100,-2003,5165,-2022,5217,-2060,5254,-2113,5272,-2177,5273,-2196,5271,-2219,5252,-2283,5214,-2335,5161,-2372,5096,-2390e" filled="t" fillcolor="#FFFFFF" stroked="f">
                <v:path arrowok="t"/>
                <v:fill/>
              </v:shape>
            </v:group>
            <v:group style="position:absolute;left:4884;top:-2390;width:389;height:388" coordorigin="4884,-2390" coordsize="389,388">
              <v:shape style="position:absolute;left:4884;top:-2390;width:389;height:388" coordorigin="4884,-2390" coordsize="389,388" path="m5273,-2196l5261,-2263,5229,-2320,5180,-2362,5118,-2386,5096,-2390,5070,-2388,5001,-2371,4946,-2336,4907,-2287,4886,-2227,4884,-2205,4885,-2180,4904,-2114,4940,-2060,4992,-2022,5054,-2003,5077,-2001,5100,-2003,5165,-2022,5217,-2060,5254,-2113,5272,-2177,5273,-2196xe" filled="f" stroked="t" strokeweight=".207888pt" strokecolor="#000000">
                <v:path arrowok="t"/>
              </v:shape>
              <v:shape style="position:absolute;left:5014;top:-2306;width:154;height:605" type="#_x0000_t75">
                <v:imagedata r:id="rId15" o:title=""/>
              </v:shape>
            </v:group>
            <v:group style="position:absolute;left:8002;top:-2390;width:391;height:388" coordorigin="8002,-2390" coordsize="391,388">
              <v:shape style="position:absolute;left:8002;top:-2390;width:391;height:388" coordorigin="8002,-2390" coordsize="391,388" path="m8215,-2390l8143,-2379,8082,-2350,8037,-2306,8009,-2249,8002,-2206,8003,-2182,8021,-2115,8058,-2061,8109,-2023,8171,-2003,8193,-2002,8217,-2003,8282,-2021,8335,-2059,8373,-2111,8392,-2175,8393,-2196,8391,-2219,8372,-2283,8333,-2335,8280,-2372,8215,-2390e" filled="t" fillcolor="#FFFFFF" stroked="f">
                <v:path arrowok="t"/>
                <v:fill/>
              </v:shape>
            </v:group>
            <v:group style="position:absolute;left:8002;top:-2390;width:391;height:388" coordorigin="8002,-2390" coordsize="391,388">
              <v:shape style="position:absolute;left:8002;top:-2390;width:391;height:388" coordorigin="8002,-2390" coordsize="391,388" path="m8393,-2196l8381,-2263,8348,-2320,8299,-2362,8238,-2386,8215,-2390,8190,-2388,8121,-2372,8065,-2337,8026,-2288,8004,-2228,8002,-2206,8003,-2182,8021,-2115,8058,-2061,8109,-2023,8171,-2003,8193,-2002,8217,-2003,8282,-2021,8335,-2059,8373,-2111,8392,-2175,8393,-2196xe" filled="f" stroked="t" strokeweight=".207888pt" strokecolor="#000000">
                <v:path arrowok="t"/>
              </v:shape>
              <v:shape style="position:absolute;left:8129;top:-2306;width:154;height:612" type="#_x0000_t75">
                <v:imagedata r:id="rId16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square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ck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w.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right="43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94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6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nder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0" w:lineRule="auto"/>
        <w:ind w:left="2204" w:right="373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40.536057pt;margin-top:1.63174pt;width:26.487887pt;height:26.487887pt;mso-position-horizontal-relative:page;mso-position-vertical-relative:paragraph;z-index:-1158" coordorigin="2811,33" coordsize="530,530">
            <v:shape style="position:absolute;left:2861;top:88;width:430;height:413" type="#_x0000_t75">
              <v:imagedata r:id="rId17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ject.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3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3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5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wh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the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ug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are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ang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gh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utward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so</w:t>
      </w:r>
      <w:r>
        <w:rPr>
          <w:rFonts w:ascii="Calibri" w:hAnsi="Calibri" w:cs="Calibri" w:eastAsia="Calibri"/>
          <w:sz w:val="21"/>
          <w:szCs w:val="21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ug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can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be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-5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-3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83" w:lineRule="auto"/>
        <w:ind w:left="2204" w:right="312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d.</w:t>
      </w:r>
      <w:r>
        <w:rPr>
          <w:rFonts w:ascii="Calibri" w:hAnsi="Calibri" w:cs="Calibri" w:eastAsia="Calibri"/>
          <w:sz w:val="21"/>
          <w:szCs w:val="21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nk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cu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tra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tr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-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503" w:right="344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279" w:lineRule="auto"/>
        <w:ind w:left="2204" w:right="36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36057pt;margin-top:1.661792pt;width:26.487887pt;height:26.487887pt;mso-position-horizontal-relative:page;mso-position-vertical-relative:paragraph;z-index:-1160" coordorigin="2811,33" coordsize="530,530">
            <v:shape style="position:absolute;left:2861;top:88;width:430;height:413" type="#_x0000_t75">
              <v:imagedata r:id="rId18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1,3338,561,3338,537,2837,537,2837,62,3338,62,3338,35e" filled="t" fillcolor="#000000" stroked="f">
                <v:path arrowok="t"/>
                <v:fill/>
              </v:shape>
            </v:group>
            <v:group style="position:absolute;left:3326;top:62;width:2;height:475" coordorigin="3326,62" coordsize="2,475">
              <v:shape style="position:absolute;left:3326;top:62;width:2;height:475" coordorigin="3326,62" coordsize="0,475" path="m3326,62l3326,537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1503" w:right="381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1" w:lineRule="auto"/>
        <w:ind w:left="1503" w:right="1190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stetch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ete,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204" w:right="48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536057pt;margin-top:1.631847pt;width:26.487887pt;height:26.487887pt;mso-position-horizontal-relative:page;mso-position-vertical-relative:paragraph;z-index:-1159" coordorigin="2811,33" coordsize="530,530">
            <v:shape style="position:absolute;left:2861;top:85;width:430;height:415" type="#_x0000_t75">
              <v:imagedata r:id="rId19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10" w:lineRule="atLeast"/>
        <w:ind w:left="1503" w:right="35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71.600266pt;margin-top:40.692204pt;width:468.799454pt;height:125.719461pt;mso-position-horizontal-relative:page;mso-position-vertical-relative:paragraph;z-index:-1161" coordorigin="1432,814" coordsize="9376,2514">
            <v:shape style="position:absolute;left:1450;top:831;width:3096;height:2467" type="#_x0000_t75">
              <v:imagedata r:id="rId20" o:title=""/>
            </v:shape>
            <v:group style="position:absolute;left:1442;top:824;width:3120;height:2494" coordorigin="1442,824" coordsize="3120,2494">
              <v:shape style="position:absolute;left:1442;top:824;width:3120;height:2494" coordorigin="1442,824" coordsize="3120,2494" path="m1442,3318l4562,3318,4562,824,1442,824,1442,3318xe" filled="f" stroked="t" strokeweight="1.039464pt" strokecolor="#000000">
                <v:path arrowok="t"/>
              </v:shape>
              <v:shape style="position:absolute;left:4570;top:831;width:3091;height:2467" type="#_x0000_t75">
                <v:imagedata r:id="rId21" o:title=""/>
              </v:shape>
            </v:group>
            <v:group style="position:absolute;left:4562;top:824;width:3118;height:2494" coordorigin="4562,824" coordsize="3118,2494">
              <v:shape style="position:absolute;left:4562;top:824;width:3118;height:2494" coordorigin="4562,824" coordsize="3118,2494" path="m4562,3318l7680,3318,7680,824,4562,824,4562,3318xe" filled="f" stroked="t" strokeweight="1.039464pt" strokecolor="#000000">
                <v:path arrowok="t"/>
              </v:shape>
              <v:shape style="position:absolute;left:7685;top:829;width:3096;height:2470" type="#_x0000_t75">
                <v:imagedata r:id="rId22" o:title=""/>
              </v:shape>
            </v:group>
            <v:group style="position:absolute;left:7680;top:824;width:3118;height:2494" coordorigin="7680,824" coordsize="3118,2494">
              <v:shape style="position:absolute;left:7680;top:824;width:3118;height:2494" coordorigin="7680,824" coordsize="3118,2494" path="m7680,3318l10798,3318,10798,824,7680,824,7680,3318xe" filled="f" stroked="t" strokeweight="1.039464pt" strokecolor="#000000">
                <v:path arrowok="t"/>
              </v:shape>
            </v:group>
            <v:group style="position:absolute;left:1637;top:940;width:391;height:390" coordorigin="1637,940" coordsize="391,390">
              <v:shape style="position:absolute;left:1637;top:940;width:391;height:390" coordorigin="1637,940" coordsize="391,390" path="m1853,940l1780,950,1719,980,1673,1024,1645,1080,1637,1122,1638,1147,1656,1214,1692,1269,1743,1308,1804,1328,1826,1330,1850,1329,1916,1311,1970,1273,2008,1221,2027,1159,2028,1136,2027,1113,2008,1049,1970,996,1917,958,1853,940e" filled="t" fillcolor="#FFFFFF" stroked="f">
                <v:path arrowok="t"/>
                <v:fill/>
              </v:shape>
            </v:group>
            <v:group style="position:absolute;left:1637;top:940;width:391;height:390" coordorigin="1637,940" coordsize="391,390">
              <v:shape style="position:absolute;left:1637;top:940;width:391;height:390" coordorigin="1637,940" coordsize="391,390" path="m2028,1136l2016,1069,1985,1012,1936,969,1875,944,1853,940,1827,941,1758,958,1702,993,1662,1042,1640,1101,1637,1122,1638,1147,1656,1214,1692,1269,1743,1308,1804,1328,1826,1330,1850,1329,1916,1311,1970,1273,2008,1221,2027,1159,2028,1136xe" filled="f" stroked="t" strokeweight=".207888pt" strokecolor="#000000">
                <v:path arrowok="t"/>
              </v:shape>
              <v:shape style="position:absolute;left:1774;top:1028;width:154;height:598" type="#_x0000_t75">
                <v:imagedata r:id="rId23" o:title=""/>
              </v:shape>
            </v:group>
            <v:group style="position:absolute;left:4757;top:940;width:388;height:390" coordorigin="4757,940" coordsize="388,390">
              <v:shape style="position:absolute;left:4757;top:940;width:388;height:390" coordorigin="4757,940" coordsize="388,390" path="m4970,940l4897,951,4837,980,4792,1025,4765,1082,4757,1124,4758,1148,4776,1215,4812,1270,4863,1309,4924,1329,4947,1331,4971,1329,5036,1310,5089,1272,5126,1220,5145,1157,5146,1136,5144,1113,5125,1049,5088,996,5035,958,4970,940e" filled="t" fillcolor="#FFFFFF" stroked="f">
                <v:path arrowok="t"/>
                <v:fill/>
              </v:shape>
            </v:group>
            <v:group style="position:absolute;left:4757;top:940;width:388;height:390" coordorigin="4757,940" coordsize="388,390">
              <v:shape style="position:absolute;left:4757;top:940;width:388;height:390" coordorigin="4757,940" coordsize="388,390" path="m5146,1136l5134,1069,5102,1012,5054,969,4993,944,4970,940,4945,941,4876,958,4820,993,4781,1043,4760,1102,4757,1124,4758,1148,4776,1215,4812,1270,4863,1309,4924,1329,4947,1331,4971,1329,5036,1310,5089,1272,5126,1220,5145,1157,5146,1136xe" filled="f" stroked="t" strokeweight=".207888pt" strokecolor="#000000">
                <v:path arrowok="t"/>
              </v:shape>
              <v:shape style="position:absolute;left:4886;top:1026;width:154;height:605" type="#_x0000_t75">
                <v:imagedata r:id="rId24" o:title=""/>
              </v:shape>
            </v:group>
            <v:group style="position:absolute;left:7875;top:941;width:391;height:390" coordorigin="7875,941" coordsize="391,390">
              <v:shape style="position:absolute;left:7875;top:941;width:391;height:390" coordorigin="7875,941" coordsize="391,390" path="m8090,941l8017,951,7957,980,7911,1024,7883,1080,7875,1122,7876,1147,7894,1214,7930,1269,7981,1308,8041,1329,8063,1331,8087,1329,8153,1311,8207,1273,8245,1222,8264,1159,8266,1136,8264,1113,8245,1050,8207,997,8154,959,8090,941e" filled="t" fillcolor="#FFFFFF" stroked="f">
                <v:path arrowok="t"/>
                <v:fill/>
              </v:shape>
            </v:group>
            <v:group style="position:absolute;left:7875;top:941;width:391;height:390" coordorigin="7875,941" coordsize="391,390">
              <v:shape style="position:absolute;left:7875;top:941;width:391;height:390" coordorigin="7875,941" coordsize="391,390" path="m8266,1136l8254,1070,8222,1013,8173,970,8112,944,8090,941,8064,942,7995,958,7940,993,7899,1042,7878,1101,7875,1122,7876,1147,7894,1214,7930,1269,7981,1308,8041,1329,8063,1331,8087,1329,8153,1311,8207,1273,8245,1222,8264,1159,8266,1136xe" filled="f" stroked="t" strokeweight=".207888pt" strokecolor="#000000">
                <v:path arrowok="t"/>
              </v:shape>
              <v:shape style="position:absolute;left:8002;top:1026;width:154;height:612" type="#_x0000_t75">
                <v:imagedata r:id="rId25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147" w:right="53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square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s.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ck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w.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35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02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5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54" w:lineRule="exact"/>
        <w:ind w:left="1755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43.360336pt;margin-top:-254.912674pt;width:313.279325pt;height:250.879326pt;mso-position-horizontal-relative:page;mso-position-vertical-relative:paragraph;z-index:-1156" coordorigin="2867,-5098" coordsize="6266,5018">
            <v:shape style="position:absolute;left:2885;top:-5081;width:3091;height:2467" type="#_x0000_t75">
              <v:imagedata r:id="rId26" o:title=""/>
            </v:shape>
            <v:group style="position:absolute;left:2878;top:-5088;width:3118;height:2494" coordorigin="2878,-5088" coordsize="3118,2494">
              <v:shape style="position:absolute;left:2878;top:-5088;width:3118;height:2494" coordorigin="2878,-5088" coordsize="3118,2494" path="m2878,-2594l5995,-2594,5995,-5088,2878,-5088,2878,-2594xe" filled="f" stroked="t" strokeweight="1.039332pt" strokecolor="#000000">
                <v:path arrowok="t"/>
              </v:shape>
              <v:shape style="position:absolute;left:6014;top:-5081;width:3091;height:2467" type="#_x0000_t75">
                <v:imagedata r:id="rId27" o:title=""/>
              </v:shape>
            </v:group>
            <v:group style="position:absolute;left:6005;top:-5088;width:3118;height:2494" coordorigin="6005,-5088" coordsize="3118,2494">
              <v:shape style="position:absolute;left:6005;top:-5088;width:3118;height:2494" coordorigin="6005,-5088" coordsize="3118,2494" path="m6005,-2594l9122,-2594,9122,-5088,6005,-5088,6005,-2594xe" filled="f" stroked="t" strokeweight="1.039332pt" strokecolor="#000000">
                <v:path arrowok="t"/>
              </v:shape>
              <v:shape style="position:absolute;left:2885;top:-2575;width:3091;height:2467" type="#_x0000_t75">
                <v:imagedata r:id="rId28" o:title=""/>
              </v:shape>
            </v:group>
            <v:group style="position:absolute;left:2878;top:-2585;width:3118;height:2494" coordorigin="2878,-2585" coordsize="3118,2494">
              <v:shape style="position:absolute;left:2878;top:-2585;width:3118;height:2494" coordorigin="2878,-2585" coordsize="3118,2494" path="m2878,-91l5995,-91,5995,-2585,2878,-2585,2878,-91xe" filled="f" stroked="t" strokeweight="1.039332pt" strokecolor="#000000">
                <v:path arrowok="t"/>
              </v:shape>
              <v:shape style="position:absolute;left:6014;top:-2575;width:3091;height:2467" type="#_x0000_t75">
                <v:imagedata r:id="rId29" o:title=""/>
              </v:shape>
            </v:group>
            <v:group style="position:absolute;left:6005;top:-2585;width:3118;height:2494" coordorigin="6005,-2585" coordsize="3118,2494">
              <v:shape style="position:absolute;left:6005;top:-2585;width:3118;height:2494" coordorigin="6005,-2585" coordsize="3118,2494" path="m6005,-91l9122,-91,9122,-2585,6005,-2585,6005,-91xe" filled="f" stroked="t" strokeweight="1.039332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9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6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28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55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9" w:lineRule="auto"/>
        <w:ind w:left="1153" w:right="739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ix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80" w:lineRule="auto"/>
        <w:ind w:left="2204" w:right="38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007340pt;width:27.496727pt;height:27.496727pt;mso-position-horizontal-relative:page;mso-position-vertical-relative:paragraph;z-index:-1153" coordorigin="2801,20" coordsize="550,550">
            <v:shape style="position:absolute;left:2861;top:85;width:430;height:413" type="#_x0000_t75">
              <v:imagedata r:id="rId30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9,3338,59,3338,32e" filled="t" fillcolor="#000000" stroked="f">
                <v:path arrowok="t"/>
                <v:fill/>
              </v:shape>
            </v:group>
            <v:group style="position:absolute;left:3326;top:59;width:2;height:475" coordorigin="3326,59" coordsize="2,475">
              <v:shape style="position:absolute;left:3326;top:59;width:2;height:475" coordorigin="3326,59" coordsize="0,475" path="m3326,59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Resin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lass.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81" w:lineRule="auto"/>
        <w:ind w:left="1503" w:right="155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5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0" w:lineRule="auto"/>
        <w:ind w:left="1503" w:right="57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sset,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nder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1" w:lineRule="auto"/>
        <w:ind w:left="2204" w:right="15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416pt;width:27.496727pt;height:27.496727pt;mso-position-horizontal-relative:page;mso-position-vertical-relative:paragraph;z-index:-1152" coordorigin="2801,23" coordsize="550,550">
            <v:shape style="position:absolute;left:2861;top:88;width:430;height:413" type="#_x0000_t75">
              <v:imagedata r:id="rId31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6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sure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ciss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tLeast"/>
        <w:ind w:left="2204" w:right="14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2.903575pt;width:27.496727pt;height:27.496727pt;mso-position-horizontal-relative:page;mso-position-vertical-relative:paragraph;z-index:-1154" coordorigin="2801,58" coordsize="550,550">
            <v:shape style="position:absolute;left:2861;top:123;width:430;height:413" type="#_x0000_t75">
              <v:imagedata r:id="rId32" o:title=""/>
            </v:shape>
            <v:group style="position:absolute;left:2813;top:70;width:526;height:526" coordorigin="2813,70" coordsize="526,526">
              <v:shape style="position:absolute;left:2813;top:70;width:526;height:526" coordorigin="2813,70" coordsize="526,526" path="m3338,70l2813,70,2813,596,3338,596,3338,572,2837,572,2837,94,3338,94,3338,70e" filled="t" fillcolor="#000000" stroked="f">
                <v:path arrowok="t"/>
                <v:fill/>
              </v:shape>
            </v:group>
            <v:group style="position:absolute;left:3326;top:94;width:2;height:478" coordorigin="3326,94" coordsize="2,478">
              <v:shape style="position:absolute;left:3326;top:94;width:2;height:478" coordorigin="3326,94" coordsize="0,478" path="m3326,94l3326,572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7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28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51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7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Sciss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78" w:lineRule="auto"/>
        <w:ind w:left="1503" w:right="447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Sciss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78" w:lineRule="auto"/>
        <w:ind w:left="1503" w:right="608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80" w:lineRule="auto"/>
        <w:ind w:left="1503" w:right="339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4" w:lineRule="auto"/>
        <w:ind w:left="147" w:right="229"/>
        <w:jc w:val="left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71.799355pt;margin-top:-169.651489pt;width:472.001281pt;height:169.241288pt;mso-position-horizontal-relative:page;mso-position-vertical-relative:paragraph;z-index:-1150" coordorigin="1436,-3393" coordsize="9440,3385">
            <v:shape style="position:absolute;left:1454;top:-3375;width:4680;height:3336" type="#_x0000_t75">
              <v:imagedata r:id="rId33" o:title=""/>
            </v:shape>
            <v:group style="position:absolute;left:1447;top:-3382;width:4709;height:3362" coordorigin="1447,-3382" coordsize="4709,3362">
              <v:shape style="position:absolute;left:1447;top:-3382;width:4709;height:3362" coordorigin="1447,-3382" coordsize="4709,3362" path="m1447,-19l6156,-19,6156,-3382,1447,-3382,1447,-19xe" filled="f" stroked="t" strokeweight="1.121292pt" strokecolor="#000000">
                <v:path arrowok="t"/>
              </v:shape>
              <v:shape style="position:absolute;left:6170;top:-3372;width:4673;height:3334" type="#_x0000_t75">
                <v:imagedata r:id="rId34" o:title=""/>
              </v:shape>
            </v:group>
            <v:group style="position:absolute;left:6156;top:-3382;width:4709;height:3362" coordorigin="6156,-3382" coordsize="4709,3362">
              <v:shape style="position:absolute;left:6156;top:-3382;width:4709;height:3362" coordorigin="6156,-3382" coordsize="4709,3362" path="m6156,-19l10865,-19,10865,-3382,6156,-3382,6156,-19xe" filled="f" stroked="t" strokeweight="1.121292pt" strokecolor="#000000">
                <v:path arrowok="t"/>
              </v:shape>
            </v:group>
            <v:group style="position:absolute;left:1700;top:-3213;width:420;height:419" coordorigin="1700,-3213" coordsize="420,419">
              <v:shape style="position:absolute;left:1700;top:-3213;width:420;height:419" coordorigin="1700,-3213" coordsize="420,419" path="m1928,-3213l1855,-3203,1793,-3176,1745,-3133,1713,-3079,1700,-3016,1701,-2992,1717,-2923,1751,-2867,1799,-2825,1858,-2800,1902,-2794,1926,-2795,1992,-2812,2048,-2847,2089,-2896,2114,-2957,2119,-3005,2118,-3028,2100,-3092,2064,-3146,2013,-3186,1951,-3210,1928,-3213e" filled="t" fillcolor="#FFFFFF" stroked="f">
                <v:path arrowok="t"/>
                <v:fill/>
              </v:shape>
            </v:group>
            <v:group style="position:absolute;left:1700;top:-3213;width:420;height:419" coordorigin="1700,-3213" coordsize="420,419">
              <v:shape style="position:absolute;left:1700;top:-3213;width:420;height:419" coordorigin="1700,-3213" coordsize="420,419" path="m2119,-3005l2108,-3072,2078,-3129,2032,-3175,1973,-3204,1928,-3213,1902,-3212,1833,-3196,1775,-3163,1732,-3116,1706,-3059,1700,-3016,1701,-2992,1717,-2923,1751,-2867,1799,-2825,1858,-2800,1902,-2794,1926,-2795,1992,-2812,2048,-2847,2089,-2896,2114,-2957,2119,-3005xe" filled="f" stroked="t" strokeweight=".224256pt" strokecolor="#000000">
                <v:path arrowok="t"/>
              </v:shape>
              <v:shape style="position:absolute;left:1846;top:-3118;width:154;height:641" type="#_x0000_t75">
                <v:imagedata r:id="rId35" o:title=""/>
              </v:shape>
            </v:group>
            <v:group style="position:absolute;left:6408;top:-3213;width:420;height:419" coordorigin="6408,-3213" coordsize="420,419">
              <v:shape style="position:absolute;left:6408;top:-3213;width:420;height:419" coordorigin="6408,-3213" coordsize="420,419" path="m6637,-3213l6563,-3203,6502,-3176,6454,-3133,6422,-3079,6408,-3016,6409,-2992,6426,-2924,6460,-2868,6508,-2825,6567,-2800,6611,-2794,6635,-2795,6701,-2812,6757,-2847,6798,-2896,6823,-2957,6828,-3005,6827,-3028,6809,-3092,6773,-3147,6722,-3187,6659,-3210,6637,-3213e" filled="t" fillcolor="#FFFFFF" stroked="f">
                <v:path arrowok="t"/>
                <v:fill/>
              </v:shape>
            </v:group>
            <v:group style="position:absolute;left:6408;top:-3213;width:420;height:419" coordorigin="6408,-3213" coordsize="420,419">
              <v:shape style="position:absolute;left:6408;top:-3213;width:420;height:419" coordorigin="6408,-3213" coordsize="420,419" path="m6828,-3005l6817,-3072,6786,-3130,6740,-3175,6681,-3204,6637,-3213,6611,-3212,6541,-3196,6484,-3163,6441,-3116,6415,-3059,6408,-3016,6409,-2992,6426,-2924,6460,-2868,6508,-2825,6567,-2800,6611,-2794,6635,-2795,6701,-2812,6757,-2847,6798,-2896,6823,-2957,6828,-3005xe" filled="f" stroked="t" strokeweight=".224256pt" strokecolor="#000000">
                <v:path arrowok="t"/>
              </v:shape>
              <v:shape style="position:absolute;left:6547;top:-3120;width:154;height:648" type="#_x0000_t75">
                <v:imagedata r:id="rId36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sc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pp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1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n.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(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h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3"/>
          <w:szCs w:val="23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v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1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u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1"/>
        </w:rPr>
        <w:t>g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.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96" w:lineRule="exact"/>
        <w:ind w:left="522" w:right="-20"/>
        <w:jc w:val="left"/>
        <w:tabs>
          <w:tab w:pos="522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spacing w:val="0"/>
          <w:w w:val="100"/>
        </w:rPr>
        <w:t>1</w:t>
      </w:r>
      <w:r>
        <w:rPr>
          <w:rFonts w:ascii="Calibri" w:hAnsi="Calibri" w:cs="Calibri" w:eastAsia="Calibri"/>
          <w:sz w:val="33"/>
          <w:szCs w:val="33"/>
          <w:spacing w:val="-73"/>
          <w:w w:val="100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1"/>
        </w:rPr>
        <w:t>2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4" w:lineRule="auto"/>
        <w:ind w:left="147" w:right="56"/>
        <w:jc w:val="left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71.799355pt;margin-top:-186.691391pt;width:472.001281pt;height:186.041288pt;mso-position-horizontal-relative:page;mso-position-vertical-relative:paragraph;z-index:-1149" coordorigin="1436,-3734" coordsize="9440,3721">
            <v:shape style="position:absolute;left:1454;top:-3715;width:4680;height:3672" type="#_x0000_t75">
              <v:imagedata r:id="rId37" o:title=""/>
            </v:shape>
            <v:group style="position:absolute;left:1447;top:-3723;width:4709;height:3698" coordorigin="1447,-3723" coordsize="4709,3698">
              <v:shape style="position:absolute;left:1447;top:-3723;width:4709;height:3698" coordorigin="1447,-3723" coordsize="4709,3698" path="m1447,-24l6156,-24,6156,-3723,1447,-3723,1447,-24xe" filled="f" stroked="t" strokeweight="1.121292pt" strokecolor="#000000">
                <v:path arrowok="t"/>
              </v:shape>
              <v:shape style="position:absolute;left:6163;top:-3715;width:4680;height:3672" type="#_x0000_t75">
                <v:imagedata r:id="rId38" o:title=""/>
              </v:shape>
            </v:group>
            <v:group style="position:absolute;left:6156;top:-3723;width:4709;height:3698" coordorigin="6156,-3723" coordsize="4709,3698">
              <v:shape style="position:absolute;left:6156;top:-3723;width:4709;height:3698" coordorigin="6156,-3723" coordsize="4709,3698" path="m6156,-24l10865,-24,10865,-3723,6156,-3723,6156,-24xe" filled="f" stroked="t" strokeweight="1.121292pt" strokecolor="#000000">
                <v:path arrowok="t"/>
              </v:shape>
            </v:group>
            <v:group style="position:absolute;left:1700;top:-3554;width:420;height:419" coordorigin="1700,-3554" coordsize="420,419">
              <v:shape style="position:absolute;left:1700;top:-3554;width:420;height:419" coordorigin="1700,-3554" coordsize="420,419" path="m1928,-3554l1855,-3544,1793,-3517,1745,-3474,1713,-3420,1700,-3357,1701,-3332,1717,-3264,1751,-3208,1799,-3166,1858,-3141,1902,-3135,1926,-3136,1992,-3153,2048,-3188,2089,-3237,2114,-3297,2119,-3346,2118,-3369,2100,-3433,2064,-3487,2013,-3527,1951,-3550,1928,-3554e" filled="t" fillcolor="#FFFFFF" stroked="f">
                <v:path arrowok="t"/>
                <v:fill/>
              </v:shape>
            </v:group>
            <v:group style="position:absolute;left:1700;top:-3554;width:420;height:419" coordorigin="1700,-3554" coordsize="420,419">
              <v:shape style="position:absolute;left:1700;top:-3554;width:420;height:419" coordorigin="1700,-3554" coordsize="420,419" path="m2119,-3346l2108,-3412,2078,-3470,2032,-3515,1973,-3545,1928,-3554,1902,-3553,1833,-3537,1775,-3504,1732,-3457,1706,-3400,1700,-3357,1701,-3332,1717,-3264,1751,-3208,1799,-3166,1858,-3141,1902,-3135,1926,-3136,1992,-3153,2048,-3188,2089,-3237,2114,-3297,2119,-3346xe" filled="f" stroked="t" strokeweight=".224256pt" strokecolor="#000000">
                <v:path arrowok="t"/>
              </v:shape>
            </v:group>
            <v:group style="position:absolute;left:6408;top:-3554;width:420;height:419" coordorigin="6408,-3554" coordsize="420,419">
              <v:shape style="position:absolute;left:6408;top:-3554;width:420;height:419" coordorigin="6408,-3554" coordsize="420,419" path="m6637,-3554l6563,-3544,6502,-3517,6454,-3474,6422,-3420,6408,-3357,6409,-3333,6426,-3265,6460,-3208,6508,-3166,6567,-3141,6611,-3135,6635,-3136,6701,-3153,6757,-3188,6798,-3237,6823,-3298,6828,-3346,6827,-3369,6809,-3433,6773,-3487,6722,-3528,6659,-3551,6637,-3554e" filled="t" fillcolor="#FFFFFF" stroked="f">
                <v:path arrowok="t"/>
                <v:fill/>
              </v:shape>
            </v:group>
            <v:group style="position:absolute;left:6408;top:-3554;width:420;height:419" coordorigin="6408,-3554" coordsize="420,419">
              <v:shape style="position:absolute;left:6408;top:-3554;width:420;height:419" coordorigin="6408,-3554" coordsize="420,419" path="m6828,-3346l6817,-3413,6786,-3471,6740,-3516,6681,-3545,6637,-3554,6611,-3553,6541,-3537,6484,-3504,6441,-3457,6415,-3400,6408,-3357,6409,-3333,6426,-3265,6460,-3208,6508,-3166,6567,-3141,6611,-3135,6635,-3136,6701,-3153,6757,-3188,6798,-3237,6823,-3298,6828,-3346xe" filled="f" stroked="t" strokeweight=".22425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ug.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(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Cut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h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3"/>
          <w:szCs w:val="23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1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b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ke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1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1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1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ps.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0" w:lineRule="auto"/>
        <w:ind w:right="37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0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48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6" w:lineRule="exact"/>
        <w:ind w:left="522" w:right="-20"/>
        <w:jc w:val="left"/>
        <w:tabs>
          <w:tab w:pos="522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spacing w:val="0"/>
          <w:w w:val="100"/>
        </w:rPr>
        <w:t>1</w:t>
      </w:r>
      <w:r>
        <w:rPr>
          <w:rFonts w:ascii="Calibri" w:hAnsi="Calibri" w:cs="Calibri" w:eastAsia="Calibri"/>
          <w:sz w:val="33"/>
          <w:szCs w:val="33"/>
          <w:spacing w:val="-73"/>
          <w:w w:val="100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1"/>
        </w:rPr>
        <w:t>2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135" w:right="47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1.799355pt;margin-top:-187.273666pt;width:472.001281pt;height:186.161288pt;mso-position-horizontal-relative:page;mso-position-vertical-relative:paragraph;z-index:-1147" coordorigin="1436,-3745" coordsize="9440,3723">
            <v:shape style="position:absolute;left:1454;top:-3722;width:4680;height:3667" type="#_x0000_t75">
              <v:imagedata r:id="rId39" o:title=""/>
            </v:shape>
            <v:group style="position:absolute;left:1447;top:-3734;width:4709;height:3701" coordorigin="1447,-3734" coordsize="4709,3701">
              <v:shape style="position:absolute;left:1447;top:-3734;width:4709;height:3701" coordorigin="1447,-3734" coordsize="4709,3701" path="m1447,-33l6156,-33,6156,-3734,1447,-3734,1447,-33xe" filled="f" stroked="t" strokeweight="1.121292pt" strokecolor="#000000">
                <v:path arrowok="t"/>
              </v:shape>
              <v:shape style="position:absolute;left:6163;top:-3722;width:4680;height:3667" type="#_x0000_t75">
                <v:imagedata r:id="rId40" o:title=""/>
              </v:shape>
            </v:group>
            <v:group style="position:absolute;left:6156;top:-3734;width:4709;height:3701" coordorigin="6156,-3734" coordsize="4709,3701">
              <v:shape style="position:absolute;left:6156;top:-3734;width:4709;height:3701" coordorigin="6156,-3734" coordsize="4709,3701" path="m6156,-33l10865,-33,10865,-3734,6156,-3734,6156,-33xe" filled="f" stroked="t" strokeweight="1.121292pt" strokecolor="#000000">
                <v:path arrowok="t"/>
              </v:shape>
            </v:group>
            <v:group style="position:absolute;left:1700;top:-3565;width:419;height:419" coordorigin="1700,-3565" coordsize="419,419">
              <v:shape style="position:absolute;left:1700;top:-3565;width:419;height:419" coordorigin="1700,-3565" coordsize="419,419" path="m1930,-3565l1856,-3556,1794,-3529,1746,-3487,1714,-3433,1700,-3370,1701,-3345,1717,-3277,1751,-3220,1799,-3178,1857,-3153,1901,-3146,1925,-3148,1992,-3165,2048,-3199,2089,-3248,2114,-3308,2119,-3355,2118,-3378,2100,-3443,2065,-3497,2014,-3538,1952,-3562,1930,-3565e" filled="t" fillcolor="#FFFFFF" stroked="f">
                <v:path arrowok="t"/>
                <v:fill/>
              </v:shape>
            </v:group>
            <v:group style="position:absolute;left:1700;top:-3565;width:419;height:419" coordorigin="1700,-3565" coordsize="419,419">
              <v:shape style="position:absolute;left:1700;top:-3565;width:419;height:419" coordorigin="1700,-3565" coordsize="419,419" path="m2119,-3355l2108,-3422,2078,-3481,2032,-3526,1974,-3556,1930,-3565,1904,-3564,1834,-3549,1777,-3516,1734,-3470,1707,-3413,1700,-3370,1701,-3345,1717,-3277,1751,-3220,1799,-3178,1857,-3153,1901,-3146,1925,-3148,1992,-3165,2048,-3199,2089,-3248,2114,-3308,2119,-3355xe" filled="f" stroked="t" strokeweight=".224256pt" strokecolor="#000000">
                <v:path arrowok="t"/>
              </v:shape>
            </v:group>
            <v:group style="position:absolute;left:6409;top:-3565;width:419;height:419" coordorigin="6409,-3565" coordsize="419,419">
              <v:shape style="position:absolute;left:6409;top:-3565;width:419;height:419" coordorigin="6409,-3565" coordsize="419,419" path="m6639,-3565l6565,-3556,6503,-3529,6455,-3487,6423,-3433,6409,-3370,6410,-3345,6426,-3277,6460,-3221,6507,-3178,6566,-3153,6610,-3146,6634,-3148,6701,-3165,6757,-3199,6798,-3249,6823,-3308,6828,-3355,6827,-3378,6809,-3444,6773,-3498,6723,-3539,6661,-3562,6639,-3565e" filled="t" fillcolor="#FFFFFF" stroked="f">
                <v:path arrowok="t"/>
                <v:fill/>
              </v:shape>
            </v:group>
            <v:group style="position:absolute;left:6409;top:-3565;width:419;height:419" coordorigin="6409,-3565" coordsize="419,419">
              <v:shape style="position:absolute;left:6409;top:-3565;width:419;height:419" coordorigin="6409,-3565" coordsize="419,419" path="m6828,-3355l6817,-3423,6787,-3481,6741,-3527,6683,-3556,6639,-3565,6613,-3564,6543,-3549,6485,-3516,6442,-3470,6416,-3413,6409,-3370,6410,-3345,6426,-3277,6460,-3221,6507,-3178,6566,-3153,6610,-3146,6634,-3148,6701,-3165,6757,-3199,6798,-3249,6823,-3308,6828,-3355xe" filled="f" stroked="t" strokeweight=".22425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that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ngth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by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cut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96" w:lineRule="exact"/>
        <w:ind w:left="522" w:right="-20"/>
        <w:jc w:val="left"/>
        <w:tabs>
          <w:tab w:pos="522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spacing w:val="0"/>
          <w:w w:val="100"/>
        </w:rPr>
        <w:t>1</w:t>
      </w:r>
      <w:r>
        <w:rPr>
          <w:rFonts w:ascii="Calibri" w:hAnsi="Calibri" w:cs="Calibri" w:eastAsia="Calibri"/>
          <w:sz w:val="33"/>
          <w:szCs w:val="33"/>
          <w:spacing w:val="-73"/>
          <w:w w:val="100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1"/>
        </w:rPr>
        <w:t>2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135" w:right="314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71.799355pt;margin-top:-186.433594pt;width:472.001281pt;height:186.161288pt;mso-position-horizontal-relative:page;mso-position-vertical-relative:paragraph;z-index:-1146" coordorigin="1436,-3729" coordsize="9440,3723">
            <v:shape style="position:absolute;left:1454;top:-3710;width:4680;height:3672" type="#_x0000_t75">
              <v:imagedata r:id="rId41" o:title=""/>
            </v:shape>
            <v:group style="position:absolute;left:1447;top:-3717;width:4709;height:3701" coordorigin="1447,-3717" coordsize="4709,3701">
              <v:shape style="position:absolute;left:1447;top:-3717;width:4709;height:3701" coordorigin="1447,-3717" coordsize="4709,3701" path="m1447,-17l6156,-17,6156,-3717,1447,-3717,1447,-17xe" filled="f" stroked="t" strokeweight="1.121292pt" strokecolor="#000000">
                <v:path arrowok="t"/>
              </v:shape>
              <v:shape style="position:absolute;left:6163;top:-3705;width:4680;height:3667" type="#_x0000_t75">
                <v:imagedata r:id="rId42" o:title=""/>
              </v:shape>
            </v:group>
            <v:group style="position:absolute;left:6156;top:-3717;width:4709;height:3701" coordorigin="6156,-3717" coordsize="4709,3701">
              <v:shape style="position:absolute;left:6156;top:-3717;width:4709;height:3701" coordorigin="6156,-3717" coordsize="4709,3701" path="m6156,-17l10865,-17,10865,-3717,6156,-3717,6156,-17xe" filled="f" stroked="t" strokeweight="1.121292pt" strokecolor="#000000">
                <v:path arrowok="t"/>
              </v:shape>
            </v:group>
            <v:group style="position:absolute;left:1700;top:-3548;width:419;height:419" coordorigin="1700,-3548" coordsize="419,419">
              <v:shape style="position:absolute;left:1700;top:-3548;width:419;height:419" coordorigin="1700,-3548" coordsize="419,419" path="m1930,-3548l1856,-3539,1794,-3512,1746,-3470,1714,-3416,1700,-3353,1701,-3328,1717,-3260,1751,-3203,1799,-3161,1857,-3136,1901,-3130,1925,-3131,1992,-3148,2048,-3183,2089,-3232,2114,-3291,2119,-3338,2118,-3362,2100,-3426,2065,-3481,2014,-3521,1952,-3545,1930,-3548e" filled="t" fillcolor="#FFFFFF" stroked="f">
                <v:path arrowok="t"/>
                <v:fill/>
              </v:shape>
            </v:group>
            <v:group style="position:absolute;left:1700;top:-3548;width:419;height:419" coordorigin="1700,-3548" coordsize="419,419">
              <v:shape style="position:absolute;left:1700;top:-3548;width:419;height:419" coordorigin="1700,-3548" coordsize="419,419" path="m2119,-3338l2108,-3406,2078,-3464,2032,-3509,1974,-3539,1930,-3548,1904,-3547,1834,-3532,1777,-3499,1734,-3453,1707,-3396,1700,-3353,1701,-3328,1717,-3260,1751,-3203,1799,-3161,1857,-3136,1901,-3130,1925,-3131,1992,-3148,2048,-3183,2089,-3232,2114,-3291,2119,-3338xe" filled="f" stroked="t" strokeweight=".224256pt" strokecolor="#000000">
                <v:path arrowok="t"/>
              </v:shape>
            </v:group>
            <v:group style="position:absolute;left:6409;top:-3549;width:419;height:419" coordorigin="6409,-3549" coordsize="419,419">
              <v:shape style="position:absolute;left:6409;top:-3549;width:419;height:419" coordorigin="6409,-3549" coordsize="419,419" path="m6639,-3549l6565,-3539,6503,-3512,6455,-3470,6423,-3416,6409,-3353,6410,-3328,6426,-3260,6460,-3204,6507,-3162,6566,-3136,6610,-3130,6634,-3131,6701,-3148,6757,-3183,6798,-3232,6823,-3292,6828,-3338,6827,-3362,6809,-3427,6773,-3481,6723,-3522,6661,-3545,6639,-3549e" filled="t" fillcolor="#FFFFFF" stroked="f">
                <v:path arrowok="t"/>
                <v:fill/>
              </v:shape>
            </v:group>
            <v:group style="position:absolute;left:6409;top:-3549;width:419;height:419" coordorigin="6409,-3549" coordsize="419,419">
              <v:shape style="position:absolute;left:6409;top:-3549;width:419;height:419" coordorigin="6409,-3549" coordsize="419,419" path="m6828,-3338l6817,-3406,6787,-3464,6741,-3510,6683,-3540,6639,-3549,6613,-3548,6543,-3532,6485,-3499,6442,-3453,6416,-3396,6409,-3353,6410,-3328,6426,-3260,6460,-3204,6507,-3162,6566,-3136,6610,-3130,6634,-3131,6701,-3148,6757,-3183,6798,-3232,6823,-3292,6828,-3338xe" filled="f" stroked="t" strokeweight=".22425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7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ch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r,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cut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re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sary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st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51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42" w:right="-20"/>
        <w:jc w:val="left"/>
        <w:tabs>
          <w:tab w:pos="724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45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9" w:lineRule="exact"/>
        <w:ind w:left="562" w:right="-20"/>
        <w:jc w:val="left"/>
        <w:tabs>
          <w:tab w:pos="526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spacing w:val="0"/>
          <w:w w:val="100"/>
        </w:rPr>
        <w:t>1</w:t>
      </w:r>
      <w:r>
        <w:rPr>
          <w:rFonts w:ascii="Calibri" w:hAnsi="Calibri" w:cs="Calibri" w:eastAsia="Calibri"/>
          <w:sz w:val="33"/>
          <w:szCs w:val="33"/>
          <w:spacing w:val="-73"/>
          <w:w w:val="100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1"/>
          <w:position w:val="4"/>
        </w:rPr>
        <w:t>2</w:t>
      </w:r>
      <w:r>
        <w:rPr>
          <w:rFonts w:ascii="Calibri" w:hAnsi="Calibri" w:cs="Calibri" w:eastAsia="Calibri"/>
          <w:sz w:val="33"/>
          <w:szCs w:val="33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9" w:lineRule="auto"/>
        <w:ind w:left="187" w:right="230"/>
        <w:jc w:val="left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71.799355pt;margin-top:-186.31369pt;width:472.001281pt;height:186.161288pt;mso-position-horizontal-relative:page;mso-position-vertical-relative:paragraph;z-index:-1144" coordorigin="1436,-3726" coordsize="9440,3723">
            <v:shape style="position:absolute;left:1454;top:-3703;width:4680;height:3667" type="#_x0000_t75">
              <v:imagedata r:id="rId43" o:title=""/>
            </v:shape>
            <v:group style="position:absolute;left:1447;top:-3715;width:4709;height:3701" coordorigin="1447,-3715" coordsize="4709,3701">
              <v:shape style="position:absolute;left:1447;top:-3715;width:4709;height:3701" coordorigin="1447,-3715" coordsize="4709,3701" path="m1447,-14l6156,-14,6156,-3715,1447,-3715,1447,-14xe" filled="f" stroked="t" strokeweight="1.121292pt" strokecolor="#000000">
                <v:path arrowok="t"/>
              </v:shape>
              <v:shape style="position:absolute;left:6163;top:-3703;width:4680;height:3667" type="#_x0000_t75">
                <v:imagedata r:id="rId44" o:title=""/>
              </v:shape>
            </v:group>
            <v:group style="position:absolute;left:6156;top:-3715;width:4709;height:3701" coordorigin="6156,-3715" coordsize="4709,3701">
              <v:shape style="position:absolute;left:6156;top:-3715;width:4709;height:3701" coordorigin="6156,-3715" coordsize="4709,3701" path="m6156,-14l10865,-14,10865,-3715,6156,-3715,6156,-14xe" filled="f" stroked="t" strokeweight="1.121292pt" strokecolor="#000000">
                <v:path arrowok="t"/>
              </v:shape>
            </v:group>
            <v:group style="position:absolute;left:1700;top:-3503;width:420;height:419" coordorigin="1700,-3503" coordsize="420,419">
              <v:shape style="position:absolute;left:1700;top:-3503;width:420;height:419" coordorigin="1700,-3503" coordsize="420,419" path="m1928,-3503l1855,-3493,1793,-3466,1745,-3423,1713,-3369,1700,-3306,1701,-3282,1717,-3213,1751,-3157,1799,-3115,1858,-3090,1902,-3084,1926,-3085,1992,-3102,2048,-3137,2089,-3186,2114,-3247,2119,-3295,2118,-3318,2100,-3382,2064,-3436,2013,-3476,1951,-3500,1928,-3503e" filled="t" fillcolor="#FFFFFF" stroked="f">
                <v:path arrowok="t"/>
                <v:fill/>
              </v:shape>
            </v:group>
            <v:group style="position:absolute;left:1700;top:-3503;width:420;height:419" coordorigin="1700,-3503" coordsize="420,419">
              <v:shape style="position:absolute;left:1700;top:-3503;width:420;height:419" coordorigin="1700,-3503" coordsize="420,419" path="m2119,-3295l2108,-3362,2078,-3419,2032,-3465,1973,-3494,1928,-3503,1902,-3502,1833,-3486,1775,-3453,1732,-3406,1706,-3349,1700,-3306,1701,-3282,1717,-3213,1751,-3157,1799,-3115,1858,-3090,1902,-3084,1926,-3085,1992,-3102,2048,-3137,2089,-3186,2114,-3247,2119,-3295xe" filled="f" stroked="t" strokeweight=".224256pt" strokecolor="#000000">
                <v:path arrowok="t"/>
              </v:shape>
            </v:group>
            <v:group style="position:absolute;left:6409;top:-3546;width:419;height:419" coordorigin="6409,-3546" coordsize="419,419">
              <v:shape style="position:absolute;left:6409;top:-3546;width:419;height:419" coordorigin="6409,-3546" coordsize="419,419" path="m6639,-3546l6565,-3537,6503,-3510,6455,-3468,6423,-3414,6409,-3351,6410,-3326,6426,-3258,6460,-3201,6507,-3159,6566,-3134,6610,-3127,6634,-3128,6701,-3146,6757,-3180,6798,-3229,6823,-3289,6828,-3336,6827,-3359,6809,-3424,6773,-3479,6723,-3520,6661,-3543,6639,-3546e" filled="t" fillcolor="#FFFFFF" stroked="f">
                <v:path arrowok="t"/>
                <v:fill/>
              </v:shape>
            </v:group>
            <v:group style="position:absolute;left:6409;top:-3546;width:419;height:419" coordorigin="6409,-3546" coordsize="419,419">
              <v:shape style="position:absolute;left:6409;top:-3546;width:419;height:419" coordorigin="6409,-3546" coordsize="419,419" path="m6828,-3336l6817,-3404,6787,-3462,6741,-3508,6683,-3537,6639,-3546,6613,-3545,6543,-3530,6485,-3497,6442,-3451,6416,-3394,6409,-3351,6410,-3326,6426,-3258,6460,-3201,6507,-3159,6566,-3134,6610,-3127,6634,-3128,6701,-3146,6757,-3180,6798,-3229,6823,-3289,6828,-3336xe" filled="f" stroked="t" strokeweight=".22425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rn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nto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(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2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b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3"/>
          <w:szCs w:val="23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rst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so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v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by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-2"/>
          <w:w w:val="100"/>
        </w:rPr>
        <w:t>g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b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3"/>
          <w:szCs w:val="23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1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1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1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1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1"/>
        </w:rPr>
        <w:t>s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.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96" w:lineRule="exact"/>
        <w:ind w:left="473" w:right="-20"/>
        <w:jc w:val="left"/>
        <w:tabs>
          <w:tab w:pos="5220" w:val="left"/>
        </w:tabs>
        <w:rPr>
          <w:rFonts w:ascii="Calibri" w:hAnsi="Calibri" w:cs="Calibri" w:eastAsia="Calibri"/>
          <w:sz w:val="33"/>
          <w:szCs w:val="33"/>
        </w:rPr>
      </w:pPr>
      <w:rPr/>
      <w:r>
        <w:rPr>
          <w:rFonts w:ascii="Calibri" w:hAnsi="Calibri" w:cs="Calibri" w:eastAsia="Calibri"/>
          <w:sz w:val="33"/>
          <w:szCs w:val="33"/>
          <w:spacing w:val="0"/>
          <w:w w:val="100"/>
        </w:rPr>
        <w:t>1</w:t>
      </w:r>
      <w:r>
        <w:rPr>
          <w:rFonts w:ascii="Calibri" w:hAnsi="Calibri" w:cs="Calibri" w:eastAsia="Calibri"/>
          <w:sz w:val="33"/>
          <w:szCs w:val="33"/>
          <w:spacing w:val="-73"/>
          <w:w w:val="100"/>
        </w:rPr>
        <w:t> 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  <w:tab/>
      </w:r>
      <w:r>
        <w:rPr>
          <w:rFonts w:ascii="Calibri" w:hAnsi="Calibri" w:cs="Calibri" w:eastAsia="Calibri"/>
          <w:sz w:val="33"/>
          <w:szCs w:val="33"/>
          <w:spacing w:val="0"/>
          <w:w w:val="101"/>
        </w:rPr>
        <w:t>2</w:t>
      </w:r>
      <w:r>
        <w:rPr>
          <w:rFonts w:ascii="Calibri" w:hAnsi="Calibri" w:cs="Calibri" w:eastAsia="Calibri"/>
          <w:sz w:val="33"/>
          <w:szCs w:val="33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4" w:lineRule="auto"/>
        <w:ind w:left="101" w:right="51"/>
        <w:jc w:val="both"/>
        <w:rPr>
          <w:rFonts w:ascii="Calibri" w:hAnsi="Calibri" w:cs="Calibri" w:eastAsia="Calibri"/>
          <w:sz w:val="23"/>
          <w:szCs w:val="23"/>
        </w:rPr>
      </w:pPr>
      <w:rPr/>
      <w:r>
        <w:rPr/>
        <w:pict>
          <v:group style="position:absolute;margin-left:67.359352pt;margin-top:-186.691437pt;width:472.001281pt;height:186.161288pt;mso-position-horizontal-relative:page;mso-position-vertical-relative:paragraph;z-index:-1143" coordorigin="1347,-3734" coordsize="9440,3723">
            <v:shape style="position:absolute;left:1368;top:-3711;width:4680;height:3667" type="#_x0000_t75">
              <v:imagedata r:id="rId45" o:title=""/>
            </v:shape>
            <v:group style="position:absolute;left:1358;top:-3723;width:4709;height:3701" coordorigin="1358,-3723" coordsize="4709,3701">
              <v:shape style="position:absolute;left:1358;top:-3723;width:4709;height:3701" coordorigin="1358,-3723" coordsize="4709,3701" path="m1358,-22l6067,-22,6067,-3723,1358,-3723,1358,-22xe" filled="f" stroked="t" strokeweight="1.121292pt" strokecolor="#000000">
                <v:path arrowok="t"/>
              </v:shape>
              <v:shape style="position:absolute;left:6077;top:-3711;width:4680;height:3667" type="#_x0000_t75">
                <v:imagedata r:id="rId46" o:title=""/>
              </v:shape>
            </v:group>
            <v:group style="position:absolute;left:6067;top:-3723;width:4709;height:3701" coordorigin="6067,-3723" coordsize="4709,3701">
              <v:shape style="position:absolute;left:6067;top:-3723;width:4709;height:3701" coordorigin="6067,-3723" coordsize="4709,3701" path="m6067,-22l10776,-22,10776,-3723,6067,-3723,6067,-22xe" filled="f" stroked="t" strokeweight="1.121292pt" strokecolor="#000000">
                <v:path arrowok="t"/>
              </v:shape>
            </v:group>
            <v:group style="position:absolute;left:1611;top:-3551;width:420;height:419" coordorigin="1611,-3551" coordsize="420,419">
              <v:shape style="position:absolute;left:1611;top:-3551;width:420;height:419" coordorigin="1611,-3551" coordsize="420,419" path="m1839,-3551l1766,-3542,1704,-3514,1656,-3472,1624,-3418,1611,-3355,1612,-3330,1628,-3263,1663,-3206,1711,-3164,1769,-3138,1813,-3132,1837,-3134,1904,-3151,1959,-3186,2000,-3236,2025,-3296,2030,-3343,2029,-3366,2011,-3430,1975,-3484,1924,-3525,1862,-3548,1839,-3551e" filled="t" fillcolor="#FFFFFF" stroked="f">
                <v:path arrowok="t"/>
                <v:fill/>
              </v:shape>
            </v:group>
            <v:group style="position:absolute;left:1611;top:-3551;width:420;height:419" coordorigin="1611,-3551" coordsize="420,419">
              <v:shape style="position:absolute;left:1611;top:-3551;width:420;height:419" coordorigin="1611,-3551" coordsize="420,419" path="m2030,-3343l2020,-3410,1989,-3468,1943,-3513,1884,-3542,1839,-3551,1814,-3550,1744,-3534,1686,-3502,1644,-3455,1618,-3397,1611,-3355,1612,-3330,1628,-3263,1663,-3206,1711,-3164,1769,-3138,1813,-3132,1837,-3134,1904,-3151,1959,-3186,2000,-3236,2025,-3296,2030,-3343xe" filled="f" stroked="t" strokeweight=".224256pt" strokecolor="#000000">
                <v:path arrowok="t"/>
              </v:shape>
            </v:group>
            <v:group style="position:absolute;left:6363;top:-3551;width:420;height:419" coordorigin="6363,-3551" coordsize="420,419">
              <v:shape style="position:absolute;left:6363;top:-3551;width:420;height:419" coordorigin="6363,-3551" coordsize="420,419" path="m6591,-3551l6518,-3542,6456,-3514,6408,-3472,6376,-3418,6363,-3355,6364,-3330,6380,-3263,6415,-3206,6463,-3164,6521,-3138,6565,-3132,6589,-3134,6656,-3151,6711,-3186,6752,-3236,6777,-3296,6782,-3343,6781,-3366,6763,-3430,6727,-3484,6676,-3525,6614,-3548,6591,-3551e" filled="t" fillcolor="#FFFFFF" stroked="f">
                <v:path arrowok="t"/>
                <v:fill/>
              </v:shape>
            </v:group>
            <v:group style="position:absolute;left:6363;top:-3551;width:420;height:419" coordorigin="6363,-3551" coordsize="420,419">
              <v:shape style="position:absolute;left:6363;top:-3551;width:420;height:419" coordorigin="6363,-3551" coordsize="420,419" path="m6782,-3343l6772,-3410,6741,-3468,6695,-3513,6636,-3542,6591,-3551,6566,-3550,6496,-3534,6438,-3502,6396,-3455,6370,-3397,6363,-3355,6364,-3330,6380,-3263,6415,-3206,6463,-3164,6521,-3138,6565,-3132,6589,-3134,6656,-3151,6711,-3186,6752,-3236,6777,-3296,6782,-3343xe" filled="f" stroked="t" strokeweight=".224256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(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u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x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ss</w:t>
      </w:r>
      <w:r>
        <w:rPr>
          <w:rFonts w:ascii="Calibri" w:hAnsi="Calibri" w:cs="Calibri" w:eastAsia="Calibri"/>
          <w:sz w:val="23"/>
          <w:szCs w:val="23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(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2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1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1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-4"/>
          <w:w w:val="101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3"/>
          <w:szCs w:val="23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3"/>
          <w:szCs w:val="23"/>
          <w:color w:val="000000"/>
          <w:spacing w:val="-2"/>
          <w:w w:val="100"/>
        </w:rPr>
        <w:t>g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v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x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ra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3"/>
          <w:szCs w:val="23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cut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a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23"/>
          <w:szCs w:val="23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1"/>
          <w:w w:val="101"/>
        </w:rPr>
        <w:t>t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1"/>
        </w:rPr>
        <w:t>h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3"/>
          <w:szCs w:val="23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3"/>
          <w:szCs w:val="23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1"/>
        </w:rPr>
        <w:t>d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r</w:t>
      </w:r>
      <w:r>
        <w:rPr>
          <w:rFonts w:ascii="Calibri" w:hAnsi="Calibri" w:cs="Calibri" w:eastAsia="Calibri"/>
          <w:sz w:val="23"/>
          <w:szCs w:val="23"/>
          <w:color w:val="000000"/>
          <w:spacing w:val="4"/>
          <w:w w:val="101"/>
        </w:rPr>
        <w:t>i</w:t>
      </w:r>
      <w:r>
        <w:rPr>
          <w:rFonts w:ascii="Calibri" w:hAnsi="Calibri" w:cs="Calibri" w:eastAsia="Calibri"/>
          <w:sz w:val="23"/>
          <w:szCs w:val="23"/>
          <w:color w:val="000000"/>
          <w:spacing w:val="-3"/>
          <w:w w:val="101"/>
        </w:rPr>
        <w:t>e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1"/>
        </w:rPr>
        <w:t>s.</w:t>
      </w:r>
      <w:r>
        <w:rPr>
          <w:rFonts w:ascii="Calibri" w:hAnsi="Calibri" w:cs="Calibri" w:eastAsia="Calibri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21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260" w:right="11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42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9" w:lineRule="auto"/>
        <w:ind w:left="1153" w:right="185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8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cup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9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12pt;width:27.496727pt;height:27.496727pt;mso-position-horizontal-relative:page;mso-position-vertical-relative:paragraph;z-index:-1140" coordorigin="2801,23" coordsize="550,550">
            <v:shape style="position:absolute;left:2861;top:85;width:430;height:415" type="#_x0000_t75">
              <v:imagedata r:id="rId47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1153" w:right="137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9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elea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8" w:lineRule="auto"/>
        <w:ind w:left="2204" w:right="387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86pt;width:27.496727pt;height:27.496727pt;mso-position-horizontal-relative:page;mso-position-vertical-relative:paragraph;z-index:-1141" coordorigin="2801,23" coordsize="550,550">
            <v:shape style="position:absolute;left:2861;top:85;width:430;height:415" type="#_x0000_t75">
              <v:imagedata r:id="rId48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80" w:lineRule="auto"/>
        <w:ind w:left="1503" w:right="23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do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78" w:lineRule="auto"/>
        <w:ind w:left="1503" w:right="380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81" w:lineRule="auto"/>
        <w:ind w:left="1503" w:right="57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28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39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5" w:lineRule="auto"/>
        <w:ind w:left="1153" w:right="556" w:firstLine="-105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0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set,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ili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2" w:after="0" w:line="300" w:lineRule="atLeast"/>
        <w:ind w:left="2204" w:right="343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60.98999pt;margin-top:43.101803pt;width:273.580009pt;height:212.98001pt;mso-position-horizontal-relative:page;mso-position-vertical-relative:paragraph;z-index:-1138" coordorigin="3220,862" coordsize="5472,4260">
            <v:shape style="position:absolute;left:3242;top:877;width:5426;height:4229" type="#_x0000_t75">
              <v:imagedata r:id="rId49" o:title=""/>
            </v:shape>
            <v:group style="position:absolute;left:3228;top:870;width:5455;height:2" coordorigin="3228,870" coordsize="5455,2">
              <v:shape style="position:absolute;left:3228;top:870;width:5455;height:2" coordorigin="3228,870" coordsize="5455,0" path="m3228,870l8683,870e" filled="f" stroked="t" strokeweight=".820015pt" strokecolor="#000000">
                <v:path arrowok="t"/>
              </v:shape>
            </v:group>
            <v:group style="position:absolute;left:3235;top:877;width:2;height:4229" coordorigin="3235,877" coordsize="2,4229">
              <v:shape style="position:absolute;left:3235;top:877;width:2;height:4229" coordorigin="3235,877" coordsize="0,4229" path="m3235,877l3235,5106e" filled="f" stroked="t" strokeweight=".82pt" strokecolor="#000000">
                <v:path arrowok="t"/>
              </v:shape>
            </v:group>
            <v:group style="position:absolute;left:8676;top:877;width:2;height:4229" coordorigin="8676,877" coordsize="2,4229">
              <v:shape style="position:absolute;left:8676;top:877;width:2;height:4229" coordorigin="8676,877" coordsize="0,4229" path="m8676,877l8676,5106e" filled="f" stroked="t" strokeweight=".82pt" strokecolor="#000000">
                <v:path arrowok="t"/>
              </v:shape>
            </v:group>
            <v:group style="position:absolute;left:3228;top:5113;width:5455;height:2" coordorigin="3228,5113" coordsize="5455,2">
              <v:shape style="position:absolute;left:3228;top:5113;width:5455;height:2" coordorigin="3228,5113" coordsize="5455,0" path="m3228,5113l8683,5113e" filled="f" stroked="t" strokeweight=".82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031631pt;margin-top:7.383454pt;width:27.496727pt;height:27.496727pt;mso-position-horizontal-relative:page;mso-position-vertical-relative:paragraph;z-index:-1137" coordorigin="2801,148" coordsize="550,550">
            <v:shape style="position:absolute;left:2861;top:213;width:430;height:413" type="#_x0000_t75">
              <v:imagedata r:id="rId50" o:title=""/>
            </v:shape>
            <v:group style="position:absolute;left:2813;top:160;width:526;height:526" coordorigin="2813,160" coordsize="526,526">
              <v:shape style="position:absolute;left:2813;top:160;width:526;height:526" coordorigin="2813,160" coordsize="526,526" path="m3338,160l2813,160,2813,685,3338,685,3338,661,2837,661,2837,184,3338,184,3338,160e" filled="t" fillcolor="#000000" stroked="f">
                <v:path arrowok="t"/>
                <v:fill/>
              </v:shape>
            </v:group>
            <v:group style="position:absolute;left:3326;top:184;width:2;height:478" coordorigin="3326,184" coordsize="2,478">
              <v:shape style="position:absolute;left:3326;top:184;width:2;height:478" coordorigin="3326,184" coordsize="0,478" path="m3326,184l3326,661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att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54" w:lineRule="exact"/>
        <w:ind w:left="212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7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28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3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305" w:lineRule="exact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60.62999pt;margin-top:25.232807pt;width:274.420005pt;height:219.220011pt;mso-position-horizontal-relative:page;mso-position-vertical-relative:paragraph;z-index:-1135" coordorigin="3213,505" coordsize="5488,4384">
            <v:shape style="position:absolute;left:3235;top:518;width:5443;height:4356" type="#_x0000_t75">
              <v:imagedata r:id="rId51" o:title=""/>
            </v:shape>
            <v:group style="position:absolute;left:3221;top:512;width:5472;height:2" coordorigin="3221,512" coordsize="5472,2">
              <v:shape style="position:absolute;left:3221;top:512;width:5472;height:2" coordorigin="3221,512" coordsize="5472,0" path="m3221,512l8693,512e" filled="f" stroked="t" strokeweight=".700016pt" strokecolor="#000000">
                <v:path arrowok="t"/>
              </v:shape>
            </v:group>
            <v:group style="position:absolute;left:3228;top:518;width:2;height:4356" coordorigin="3228,518" coordsize="2,4356">
              <v:shape style="position:absolute;left:3228;top:518;width:2;height:4356" coordorigin="3228,518" coordsize="0,4356" path="m3228,518l3228,4874e" filled="f" stroked="t" strokeweight=".82pt" strokecolor="#000000">
                <v:path arrowok="t"/>
              </v:shape>
            </v:group>
            <v:group style="position:absolute;left:8686;top:518;width:2;height:4356" coordorigin="8686,518" coordsize="2,4356">
              <v:shape style="position:absolute;left:8686;top:518;width:2;height:4356" coordorigin="8686,518" coordsize="0,4356" path="m8686,518l8686,4874e" filled="f" stroked="t" strokeweight=".82pt" strokecolor="#000000">
                <v:path arrowok="t"/>
              </v:shape>
            </v:group>
            <v:group style="position:absolute;left:3221;top:4881;width:5472;height:2" coordorigin="3221,4881" coordsize="5472,2">
              <v:shape style="position:absolute;left:3221;top:4881;width:5472;height:2" coordorigin="3221,4881" coordsize="5472,0" path="m3221,4881l8693,4881e" filled="f" stroked="t" strokeweight=".82001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ssa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209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7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4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tLeast"/>
        <w:ind w:left="1153" w:right="175" w:firstLine="-1051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57.029999pt;margin-top:39.312927pt;width:281.500003pt;height:219.220005pt;mso-position-horizontal-relative:page;mso-position-vertical-relative:paragraph;z-index:-1134" coordorigin="3141,786" coordsize="5630,4384">
            <v:shape style="position:absolute;left:3163;top:802;width:5585;height:4354" type="#_x0000_t75">
              <v:imagedata r:id="rId52" o:title=""/>
            </v:shape>
            <v:group style="position:absolute;left:3149;top:794;width:5614;height:2" coordorigin="3149,794" coordsize="5614,2">
              <v:shape style="position:absolute;left:3149;top:794;width:5614;height:2" coordorigin="3149,794" coordsize="5614,0" path="m3149,794l8762,794e" filled="f" stroked="t" strokeweight=".820009pt" strokecolor="#000000">
                <v:path arrowok="t"/>
              </v:shape>
            </v:group>
            <v:group style="position:absolute;left:3156;top:802;width:2;height:4354" coordorigin="3156,802" coordsize="2,4354">
              <v:shape style="position:absolute;left:3156;top:802;width:2;height:4354" coordorigin="3156,802" coordsize="0,4354" path="m3156,802l3156,5155e" filled="f" stroked="t" strokeweight=".82pt" strokecolor="#000000">
                <v:path arrowok="t"/>
              </v:shape>
            </v:group>
            <v:group style="position:absolute;left:8755;top:802;width:2;height:4354" coordorigin="8755,802" coordsize="2,4354">
              <v:shape style="position:absolute;left:8755;top:802;width:2;height:4354" coordorigin="8755,802" coordsize="0,4354" path="m8755,802l8755,5155e" filled="f" stroked="t" strokeweight=".82pt" strokecolor="#000000">
                <v:path arrowok="t"/>
              </v:shape>
            </v:group>
            <v:group style="position:absolute;left:3149;top:5162;width:5614;height:2" coordorigin="3149,5162" coordsize="5614,2">
              <v:shape style="position:absolute;left:3149;top:5162;width:5614;height:2" coordorigin="3149,5162" coordsize="5614,0" path="m3149,5162l8762,5162e" filled="f" stroked="t" strokeweight=".82000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lass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2017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128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20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133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ig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1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1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A.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35" w:after="0" w:line="268" w:lineRule="auto"/>
        <w:ind w:left="1503" w:right="26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7"/>
          <w:szCs w:val="27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1" w:after="0" w:line="305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29.069992pt;margin-top:23.902872pt;width:337.420007pt;height:262.780008pt;mso-position-horizontal-relative:page;mso-position-vertical-relative:paragraph;z-index:-1132" coordorigin="2581,478" coordsize="6748,5256">
            <v:shape style="position:absolute;left:2604;top:493;width:6703;height:5225" type="#_x0000_t75">
              <v:imagedata r:id="rId53" o:title=""/>
            </v:shape>
            <v:group style="position:absolute;left:2590;top:486;width:6732;height:2" coordorigin="2590,486" coordsize="6732,2">
              <v:shape style="position:absolute;left:2590;top:486;width:6732;height:2" coordorigin="2590,486" coordsize="6732,0" path="m2590,486l9322,486e" filled="f" stroked="t" strokeweight=".820014pt" strokecolor="#000000">
                <v:path arrowok="t"/>
              </v:shape>
            </v:group>
            <v:group style="position:absolute;left:2597;top:493;width:2;height:5225" coordorigin="2597,493" coordsize="2,5225">
              <v:shape style="position:absolute;left:2597;top:493;width:2;height:5225" coordorigin="2597,493" coordsize="0,5225" path="m2597,493l2597,5718e" filled="f" stroked="t" strokeweight=".82pt" strokecolor="#000000">
                <v:path arrowok="t"/>
              </v:shape>
            </v:group>
            <v:group style="position:absolute;left:9314;top:493;width:2;height:5225" coordorigin="9314,493" coordsize="2,5225">
              <v:shape style="position:absolute;left:9314;top:493;width:2;height:5225" coordorigin="9314,493" coordsize="0,5225" path="m9314,493l9314,5718e" filled="f" stroked="t" strokeweight=".82pt" strokecolor="#000000">
                <v:path arrowok="t"/>
              </v:shape>
            </v:group>
            <v:group style="position:absolute;left:2590;top:5725;width:6732;height:2" coordorigin="2590,5725" coordsize="6732,2">
              <v:shape style="position:absolute;left:2590;top:5725;width:6732;height:2" coordorigin="2590,5725" coordsize="6732,0" path="m2590,5725l9322,5725e" filled="f" stroked="t" strokeweight=".82000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C.</w:t>
      </w:r>
      <w:r>
        <w:rPr>
          <w:rFonts w:ascii="Times New Roman" w:hAnsi="Times New Roman" w:cs="Times New Roman" w:eastAsia="Times New Roman"/>
          <w:sz w:val="27"/>
          <w:szCs w:val="27"/>
          <w:spacing w:val="2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54" w:lineRule="exact"/>
        <w:ind w:left="1462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6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3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8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sectPr>
      <w:pgSz w:w="11900" w:h="16840"/>
      <w:pgMar w:top="1340" w:bottom="280" w:left="130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customXml" Target="../customXml/item2.xml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customXml" Target="../customXml/item3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27443B7F650468EB70DBA5F662911" ma:contentTypeVersion="19" ma:contentTypeDescription="Create a new document." ma:contentTypeScope="" ma:versionID="1dcc0da45af1e6733cd93be76481f6e9">
  <xsd:schema xmlns:xsd="http://www.w3.org/2001/XMLSchema" xmlns:xs="http://www.w3.org/2001/XMLSchema" xmlns:p="http://schemas.microsoft.com/office/2006/metadata/properties" xmlns:ns2="5796801b-3a89-4506-aaa3-b2b080dc6fff" xmlns:ns3="352a001b-fdfe-49a0-8a03-de813b89e960" targetNamespace="http://schemas.microsoft.com/office/2006/metadata/properties" ma:root="true" ma:fieldsID="8061108c9017e2d5c6aa652c79b4115d" ns2:_="" ns3:_="">
    <xsd:import namespace="5796801b-3a89-4506-aaa3-b2b080dc6fff"/>
    <xsd:import namespace="352a001b-fdfe-49a0-8a03-de813b89e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uploadedtocours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6801b-3a89-4506-aaa3-b2b080dc6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b8d16d-ae89-43c7-a374-a853dcb022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uploadedtocourse" ma:index="25" nillable="true" ma:displayName="Date uploaded to course" ma:format="Dropdown" ma:internalName="Dateuploadedtocours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a001b-fdfe-49a0-8a03-de813b89e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98a70c-eb8b-4cde-922a-1396e9e365c9}" ma:internalName="TaxCatchAll" ma:showField="CatchAllData" ma:web="352a001b-fdfe-49a0-8a03-de813b89e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6801b-3a89-4506-aaa3-b2b080dc6fff">
      <Terms xmlns="http://schemas.microsoft.com/office/infopath/2007/PartnerControls"/>
    </lcf76f155ced4ddcb4097134ff3c332f>
    <TaxCatchAll xmlns="352a001b-fdfe-49a0-8a03-de813b89e960" xsi:nil="true"/>
    <Dateuploadedtocourse xmlns="5796801b-3a89-4506-aaa3-b2b080dc6fff" xsi:nil="true"/>
  </documentManagement>
</p:properties>
</file>

<file path=customXml/itemProps1.xml><?xml version="1.0" encoding="utf-8"?>
<ds:datastoreItem xmlns:ds="http://schemas.openxmlformats.org/officeDocument/2006/customXml" ds:itemID="{D0DC3011-481D-480F-AE55-A3BC9E282D8D}"/>
</file>

<file path=customXml/itemProps2.xml><?xml version="1.0" encoding="utf-8"?>
<ds:datastoreItem xmlns:ds="http://schemas.openxmlformats.org/officeDocument/2006/customXml" ds:itemID="{399196F8-79F3-42AC-B2F8-3C11F920DD1F}"/>
</file>

<file path=customXml/itemProps3.xml><?xml version="1.0" encoding="utf-8"?>
<ds:datastoreItem xmlns:ds="http://schemas.openxmlformats.org/officeDocument/2006/customXml" ds:itemID="{B2A851D7-D279-4092-AB65-F7757BE07EDA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Fiberglass_Freighter_full</dc:title>
  <dc:creator>Andrea Brevard</dc:creator>
  <dcterms:created xsi:type="dcterms:W3CDTF">2011-12-27T13:51:35Z</dcterms:created>
  <dcterms:modified xsi:type="dcterms:W3CDTF">2011-12-27T13:51:35Z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2010-07-13T00:00:00Z</vt:filetime>
  </property>
  <property fmtid="{D5CDD505-2E9C-101B-9397-08002B2CF9AE}" pid="3" name="LastSaved">
    <vt:filetime>2011-12-27T00:00:00Z</vt:filetime>
  </property>
  <property fmtid="{D5CDD505-2E9C-101B-9397-08002B2CF9AE}" pid="4" name="ContentTypeId">
    <vt:lpwstr>0x0101006F527443B7F650468EB70DBA5F662911</vt:lpwstr>
  </property>
</Properties>
</file>