
<file path=[Content_Types].xml><?xml version="1.0" encoding="utf-8"?>
<Types xmlns="http://schemas.openxmlformats.org/package/2006/content-types">
  <Default Extension="jpg" ContentType="image/jp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before="78" w:after="0" w:line="240" w:lineRule="auto"/>
        <w:ind w:left="64" w:right="50"/>
        <w:jc w:val="center"/>
        <w:tabs>
          <w:tab w:pos="7320" w:val="left"/>
        </w:tabs>
        <w:rPr>
          <w:rFonts w:ascii="Cambria" w:hAnsi="Cambria" w:cs="Cambria" w:eastAsia="Cambria"/>
          <w:sz w:val="23"/>
          <w:szCs w:val="23"/>
        </w:rPr>
      </w:pPr>
      <w:rPr/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</w:rPr>
        <w:t>S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</w:rPr>
        <w:t>M</w:t>
      </w:r>
      <w:r>
        <w:rPr>
          <w:rFonts w:ascii="Cambria" w:hAnsi="Cambria" w:cs="Cambria" w:eastAsia="Cambria"/>
          <w:sz w:val="23"/>
          <w:szCs w:val="23"/>
          <w:color w:val="4E81BD"/>
          <w:spacing w:val="5"/>
          <w:w w:val="100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</w:rPr>
        <w:t>c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</w:rPr>
        <w:t>d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</w:rPr>
        <w:t>m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</w:rPr>
        <w:t>y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</w:rPr>
        <w:t>:</w:t>
      </w:r>
      <w:r>
        <w:rPr>
          <w:rFonts w:ascii="Cambria" w:hAnsi="Cambria" w:cs="Cambria" w:eastAsia="Cambria"/>
          <w:sz w:val="23"/>
          <w:szCs w:val="23"/>
          <w:color w:val="4E81BD"/>
          <w:spacing w:val="13"/>
          <w:w w:val="100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</w:rPr>
        <w:t>G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</w:rPr>
        <w:t>n</w:t>
      </w:r>
      <w:r>
        <w:rPr>
          <w:rFonts w:ascii="Cambria" w:hAnsi="Cambria" w:cs="Cambria" w:eastAsia="Cambria"/>
          <w:sz w:val="23"/>
          <w:szCs w:val="23"/>
          <w:color w:val="4E81BD"/>
          <w:spacing w:val="-3"/>
          <w:w w:val="100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</w:rPr>
        <w:t>r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</w:rPr>
        <w:t>l</w:t>
      </w:r>
      <w:r>
        <w:rPr>
          <w:rFonts w:ascii="Cambria" w:hAnsi="Cambria" w:cs="Cambria" w:eastAsia="Cambria"/>
          <w:sz w:val="23"/>
          <w:szCs w:val="23"/>
          <w:color w:val="4E81BD"/>
          <w:spacing w:val="9"/>
          <w:w w:val="100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</w:rPr>
        <w:t>F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</w:rPr>
        <w:t>b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</w:rPr>
        <w:t>r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</w:rPr>
        <w:t>i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</w:rPr>
        <w:t>c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</w:rPr>
        <w:t>i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</w:rPr>
        <w:t>o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</w:rPr>
        <w:t>n</w:t>
      </w:r>
      <w:r>
        <w:rPr>
          <w:rFonts w:ascii="Cambria" w:hAnsi="Cambria" w:cs="Cambria" w:eastAsia="Cambria"/>
          <w:sz w:val="23"/>
          <w:szCs w:val="23"/>
          <w:color w:val="4E81BD"/>
          <w:spacing w:val="12"/>
          <w:w w:val="100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</w:rPr>
        <w:t>M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</w:rPr>
        <w:t>h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</w:rPr>
        <w:t>o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</w:rPr>
        <w:t>d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</w:rPr>
        <w:t>s</w:t>
      </w:r>
      <w:r>
        <w:rPr>
          <w:rFonts w:ascii="Cambria" w:hAnsi="Cambria" w:cs="Cambria" w:eastAsia="Cambria"/>
          <w:sz w:val="23"/>
          <w:szCs w:val="23"/>
          <w:color w:val="4E81BD"/>
          <w:spacing w:val="-42"/>
          <w:w w:val="100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</w:rPr>
        <w:tab/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</w:rPr>
        <w:t>P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</w:rPr>
        <w:t>n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</w:rPr>
        <w:t>ci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</w:rPr>
        <w:t>l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</w:rPr>
        <w:t>/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</w:rPr>
        <w:t>P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</w:rPr>
        <w:t>n</w:t>
      </w:r>
      <w:r>
        <w:rPr>
          <w:rFonts w:ascii="Cambria" w:hAnsi="Cambria" w:cs="Cambria" w:eastAsia="Cambria"/>
          <w:sz w:val="23"/>
          <w:szCs w:val="23"/>
          <w:color w:val="4E81BD"/>
          <w:spacing w:val="10"/>
          <w:w w:val="100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3"/>
          <w:w w:val="101"/>
        </w:rPr>
        <w:t>H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1"/>
        </w:rPr>
        <w:t>o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1"/>
        </w:rPr>
        <w:t>l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1"/>
        </w:rPr>
        <w:t>d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1"/>
        </w:rPr>
        <w:t>r</w:t>
      </w:r>
      <w:r>
        <w:rPr>
          <w:rFonts w:ascii="Cambria" w:hAnsi="Cambria" w:cs="Cambria" w:eastAsia="Cambria"/>
          <w:sz w:val="23"/>
          <w:szCs w:val="23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1051" w:lineRule="exact"/>
        <w:ind w:left="945" w:right="934"/>
        <w:jc w:val="center"/>
        <w:tabs>
          <w:tab w:pos="5380" w:val="left"/>
        </w:tabs>
        <w:rPr>
          <w:rFonts w:ascii="Times New Roman" w:hAnsi="Times New Roman" w:cs="Times New Roman" w:eastAsia="Times New Roman"/>
          <w:sz w:val="93"/>
          <w:szCs w:val="93"/>
        </w:rPr>
      </w:pPr>
      <w:rPr/>
      <w:r>
        <w:rPr>
          <w:rFonts w:ascii="Times New Roman" w:hAnsi="Times New Roman" w:cs="Times New Roman" w:eastAsia="Times New Roman"/>
          <w:sz w:val="93"/>
          <w:szCs w:val="93"/>
          <w:spacing w:val="3"/>
          <w:w w:val="100"/>
          <w:b/>
          <w:bCs/>
          <w:position w:val="-3"/>
        </w:rPr>
        <w:t>P</w:t>
      </w:r>
      <w:r>
        <w:rPr>
          <w:rFonts w:ascii="Times New Roman" w:hAnsi="Times New Roman" w:cs="Times New Roman" w:eastAsia="Times New Roman"/>
          <w:sz w:val="93"/>
          <w:szCs w:val="93"/>
          <w:spacing w:val="1"/>
          <w:w w:val="100"/>
          <w:b/>
          <w:bCs/>
          <w:position w:val="-3"/>
        </w:rPr>
        <w:t>e</w:t>
      </w:r>
      <w:r>
        <w:rPr>
          <w:rFonts w:ascii="Times New Roman" w:hAnsi="Times New Roman" w:cs="Times New Roman" w:eastAsia="Times New Roman"/>
          <w:sz w:val="93"/>
          <w:szCs w:val="93"/>
          <w:spacing w:val="-1"/>
          <w:w w:val="100"/>
          <w:b/>
          <w:bCs/>
          <w:position w:val="-3"/>
        </w:rPr>
        <w:t>n</w:t>
      </w:r>
      <w:r>
        <w:rPr>
          <w:rFonts w:ascii="Times New Roman" w:hAnsi="Times New Roman" w:cs="Times New Roman" w:eastAsia="Times New Roman"/>
          <w:sz w:val="93"/>
          <w:szCs w:val="93"/>
          <w:spacing w:val="1"/>
          <w:w w:val="100"/>
          <w:b/>
          <w:bCs/>
          <w:position w:val="-3"/>
        </w:rPr>
        <w:t>c</w:t>
      </w:r>
      <w:r>
        <w:rPr>
          <w:rFonts w:ascii="Times New Roman" w:hAnsi="Times New Roman" w:cs="Times New Roman" w:eastAsia="Times New Roman"/>
          <w:sz w:val="93"/>
          <w:szCs w:val="93"/>
          <w:spacing w:val="-3"/>
          <w:w w:val="100"/>
          <w:b/>
          <w:bCs/>
          <w:position w:val="-3"/>
        </w:rPr>
        <w:t>i</w:t>
      </w:r>
      <w:r>
        <w:rPr>
          <w:rFonts w:ascii="Times New Roman" w:hAnsi="Times New Roman" w:cs="Times New Roman" w:eastAsia="Times New Roman"/>
          <w:sz w:val="93"/>
          <w:szCs w:val="93"/>
          <w:spacing w:val="2"/>
          <w:w w:val="100"/>
          <w:b/>
          <w:bCs/>
          <w:position w:val="-3"/>
        </w:rPr>
        <w:t>l</w:t>
      </w:r>
      <w:r>
        <w:rPr>
          <w:rFonts w:ascii="Times New Roman" w:hAnsi="Times New Roman" w:cs="Times New Roman" w:eastAsia="Times New Roman"/>
          <w:sz w:val="93"/>
          <w:szCs w:val="93"/>
          <w:spacing w:val="0"/>
          <w:w w:val="100"/>
          <w:b/>
          <w:bCs/>
          <w:position w:val="-3"/>
        </w:rPr>
        <w:t>/</w:t>
      </w:r>
      <w:r>
        <w:rPr>
          <w:rFonts w:ascii="Times New Roman" w:hAnsi="Times New Roman" w:cs="Times New Roman" w:eastAsia="Times New Roman"/>
          <w:sz w:val="93"/>
          <w:szCs w:val="93"/>
          <w:spacing w:val="1"/>
          <w:w w:val="100"/>
          <w:b/>
          <w:bCs/>
          <w:position w:val="-3"/>
        </w:rPr>
        <w:t>P</w:t>
      </w:r>
      <w:r>
        <w:rPr>
          <w:rFonts w:ascii="Times New Roman" w:hAnsi="Times New Roman" w:cs="Times New Roman" w:eastAsia="Times New Roman"/>
          <w:sz w:val="93"/>
          <w:szCs w:val="93"/>
          <w:spacing w:val="1"/>
          <w:w w:val="100"/>
          <w:b/>
          <w:bCs/>
          <w:position w:val="-3"/>
        </w:rPr>
        <w:t>e</w:t>
      </w:r>
      <w:r>
        <w:rPr>
          <w:rFonts w:ascii="Times New Roman" w:hAnsi="Times New Roman" w:cs="Times New Roman" w:eastAsia="Times New Roman"/>
          <w:sz w:val="93"/>
          <w:szCs w:val="93"/>
          <w:spacing w:val="0"/>
          <w:w w:val="100"/>
          <w:b/>
          <w:bCs/>
          <w:position w:val="-3"/>
        </w:rPr>
        <w:t>n</w:t>
        <w:tab/>
      </w:r>
      <w:r>
        <w:rPr>
          <w:rFonts w:ascii="Times New Roman" w:hAnsi="Times New Roman" w:cs="Times New Roman" w:eastAsia="Times New Roman"/>
          <w:sz w:val="93"/>
          <w:szCs w:val="93"/>
          <w:spacing w:val="-2"/>
          <w:w w:val="100"/>
          <w:b/>
          <w:bCs/>
          <w:position w:val="-3"/>
        </w:rPr>
        <w:t>H</w:t>
      </w:r>
      <w:r>
        <w:rPr>
          <w:rFonts w:ascii="Times New Roman" w:hAnsi="Times New Roman" w:cs="Times New Roman" w:eastAsia="Times New Roman"/>
          <w:sz w:val="93"/>
          <w:szCs w:val="93"/>
          <w:spacing w:val="1"/>
          <w:w w:val="100"/>
          <w:b/>
          <w:bCs/>
          <w:position w:val="-3"/>
        </w:rPr>
        <w:t>o</w:t>
      </w:r>
      <w:r>
        <w:rPr>
          <w:rFonts w:ascii="Times New Roman" w:hAnsi="Times New Roman" w:cs="Times New Roman" w:eastAsia="Times New Roman"/>
          <w:sz w:val="93"/>
          <w:szCs w:val="93"/>
          <w:spacing w:val="0"/>
          <w:w w:val="100"/>
          <w:b/>
          <w:bCs/>
          <w:position w:val="-3"/>
        </w:rPr>
        <w:t>l</w:t>
      </w:r>
      <w:r>
        <w:rPr>
          <w:rFonts w:ascii="Times New Roman" w:hAnsi="Times New Roman" w:cs="Times New Roman" w:eastAsia="Times New Roman"/>
          <w:sz w:val="93"/>
          <w:szCs w:val="93"/>
          <w:spacing w:val="-1"/>
          <w:w w:val="100"/>
          <w:b/>
          <w:bCs/>
          <w:position w:val="-3"/>
        </w:rPr>
        <w:t>d</w:t>
      </w:r>
      <w:r>
        <w:rPr>
          <w:rFonts w:ascii="Times New Roman" w:hAnsi="Times New Roman" w:cs="Times New Roman" w:eastAsia="Times New Roman"/>
          <w:sz w:val="93"/>
          <w:szCs w:val="93"/>
          <w:spacing w:val="1"/>
          <w:w w:val="100"/>
          <w:b/>
          <w:bCs/>
          <w:position w:val="-3"/>
        </w:rPr>
        <w:t>e</w:t>
      </w:r>
      <w:r>
        <w:rPr>
          <w:rFonts w:ascii="Times New Roman" w:hAnsi="Times New Roman" w:cs="Times New Roman" w:eastAsia="Times New Roman"/>
          <w:sz w:val="93"/>
          <w:szCs w:val="93"/>
          <w:spacing w:val="0"/>
          <w:w w:val="100"/>
          <w:b/>
          <w:bCs/>
          <w:position w:val="-3"/>
        </w:rPr>
        <w:t>r</w:t>
      </w:r>
      <w:r>
        <w:rPr>
          <w:rFonts w:ascii="Times New Roman" w:hAnsi="Times New Roman" w:cs="Times New Roman" w:eastAsia="Times New Roman"/>
          <w:sz w:val="93"/>
          <w:szCs w:val="93"/>
          <w:spacing w:val="0"/>
          <w:w w:val="100"/>
          <w:position w:val="0"/>
        </w:rPr>
      </w:r>
    </w:p>
    <w:p>
      <w:pPr>
        <w:spacing w:before="1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1962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70.207277pt;height:210.87pt;mso-position-horizontal-relative:char;mso-position-vertical-relative:line" type="#_x0000_t75">
            <v:imagedata r:id="rId5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7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type w:val="continuous"/>
          <w:pgSz w:w="11900" w:h="16840"/>
          <w:pgMar w:top="1340" w:bottom="280" w:left="1300" w:right="1280"/>
        </w:sectPr>
      </w:pPr>
      <w:rPr/>
    </w:p>
    <w:p>
      <w:pPr>
        <w:spacing w:before="20" w:after="0" w:line="240" w:lineRule="auto"/>
        <w:ind w:left="1462" w:right="-20"/>
        <w:jc w:val="left"/>
        <w:rPr>
          <w:rFonts w:ascii="Times New Roman" w:hAnsi="Times New Roman" w:cs="Times New Roman" w:eastAsia="Times New Roman"/>
          <w:sz w:val="31"/>
          <w:szCs w:val="31"/>
        </w:rPr>
      </w:pPr>
      <w:rPr/>
      <w:r>
        <w:rPr>
          <w:rFonts w:ascii="Times New Roman" w:hAnsi="Times New Roman" w:cs="Times New Roman" w:eastAsia="Times New Roman"/>
          <w:sz w:val="31"/>
          <w:szCs w:val="31"/>
          <w:spacing w:val="-3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  <w:b/>
          <w:bCs/>
        </w:rPr>
        <w:t>qui</w:t>
      </w:r>
      <w:r>
        <w:rPr>
          <w:rFonts w:ascii="Times New Roman" w:hAnsi="Times New Roman" w:cs="Times New Roman" w:eastAsia="Times New Roman"/>
          <w:sz w:val="31"/>
          <w:szCs w:val="31"/>
          <w:spacing w:val="3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  <w:b/>
          <w:bCs/>
        </w:rPr>
        <w:t>nt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7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503" w:right="-20"/>
        <w:jc w:val="left"/>
        <w:rPr>
          <w:rFonts w:ascii="Times New Roman" w:hAnsi="Times New Roman" w:cs="Times New Roman" w:eastAsia="Times New Roman"/>
          <w:sz w:val="31"/>
          <w:szCs w:val="31"/>
        </w:rPr>
      </w:pPr>
      <w:rPr/>
      <w:r>
        <w:rPr>
          <w:rFonts w:ascii="Times New Roman" w:hAnsi="Times New Roman" w:cs="Times New Roman" w:eastAsia="Times New Roman"/>
          <w:sz w:val="31"/>
          <w:szCs w:val="31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31"/>
          <w:szCs w:val="31"/>
          <w:spacing w:val="-28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31"/>
          <w:szCs w:val="31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31"/>
          <w:szCs w:val="31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31"/>
          <w:szCs w:val="31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w</w:t>
      </w:r>
    </w:p>
    <w:p>
      <w:pPr>
        <w:spacing w:before="58" w:after="0" w:line="240" w:lineRule="auto"/>
        <w:ind w:left="1503" w:right="-20"/>
        <w:jc w:val="left"/>
        <w:rPr>
          <w:rFonts w:ascii="Times New Roman" w:hAnsi="Times New Roman" w:cs="Times New Roman" w:eastAsia="Times New Roman"/>
          <w:sz w:val="31"/>
          <w:szCs w:val="31"/>
        </w:rPr>
      </w:pPr>
      <w:rPr/>
      <w:r>
        <w:rPr>
          <w:rFonts w:ascii="Times New Roman" w:hAnsi="Times New Roman" w:cs="Times New Roman" w:eastAsia="Times New Roman"/>
          <w:sz w:val="31"/>
          <w:szCs w:val="31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31"/>
          <w:szCs w:val="31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rill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spacing w:val="3"/>
          <w:w w:val="100"/>
        </w:rPr>
        <w:t>P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31"/>
          <w:szCs w:val="31"/>
          <w:spacing w:val="4"/>
          <w:w w:val="100"/>
        </w:rPr>
        <w:t>e</w:t>
      </w:r>
      <w:r>
        <w:rPr>
          <w:rFonts w:ascii="Times New Roman" w:hAnsi="Times New Roman" w:cs="Times New Roman" w:eastAsia="Times New Roman"/>
          <w:sz w:val="31"/>
          <w:szCs w:val="31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s</w:t>
      </w:r>
    </w:p>
    <w:p>
      <w:pPr>
        <w:spacing w:before="54" w:after="0" w:line="240" w:lineRule="auto"/>
        <w:ind w:left="1503" w:right="-20"/>
        <w:jc w:val="left"/>
        <w:rPr>
          <w:rFonts w:ascii="Times New Roman" w:hAnsi="Times New Roman" w:cs="Times New Roman" w:eastAsia="Times New Roman"/>
          <w:sz w:val="31"/>
          <w:szCs w:val="31"/>
        </w:rPr>
      </w:pPr>
      <w:rPr/>
      <w:r>
        <w:rPr>
          <w:rFonts w:ascii="Times New Roman" w:hAnsi="Times New Roman" w:cs="Times New Roman" w:eastAsia="Times New Roman"/>
          <w:sz w:val="31"/>
          <w:szCs w:val="31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31"/>
          <w:szCs w:val="31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31"/>
          <w:szCs w:val="31"/>
          <w:spacing w:val="3"/>
          <w:w w:val="100"/>
        </w:rPr>
        <w:t>o</w:t>
      </w:r>
      <w:r>
        <w:rPr>
          <w:rFonts w:ascii="Times New Roman" w:hAnsi="Times New Roman" w:cs="Times New Roman" w:eastAsia="Times New Roman"/>
          <w:sz w:val="31"/>
          <w:szCs w:val="31"/>
          <w:spacing w:val="-4"/>
          <w:w w:val="100"/>
        </w:rPr>
        <w:t>m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31"/>
          <w:szCs w:val="31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31"/>
          <w:szCs w:val="31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ti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n</w:t>
      </w:r>
    </w:p>
    <w:p>
      <w:pPr>
        <w:spacing w:before="54" w:after="0" w:line="240" w:lineRule="auto"/>
        <w:ind w:left="1810" w:right="1477"/>
        <w:jc w:val="center"/>
        <w:rPr>
          <w:rFonts w:ascii="Times New Roman" w:hAnsi="Times New Roman" w:cs="Times New Roman" w:eastAsia="Times New Roman"/>
          <w:sz w:val="31"/>
          <w:szCs w:val="31"/>
        </w:rPr>
      </w:pPr>
      <w:rPr/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q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re</w:t>
      </w:r>
    </w:p>
    <w:p>
      <w:pPr>
        <w:spacing w:before="58" w:after="0" w:line="240" w:lineRule="auto"/>
        <w:ind w:left="1503" w:right="-20"/>
        <w:jc w:val="left"/>
        <w:rPr>
          <w:rFonts w:ascii="Times New Roman" w:hAnsi="Times New Roman" w:cs="Times New Roman" w:eastAsia="Times New Roman"/>
          <w:sz w:val="31"/>
          <w:szCs w:val="31"/>
        </w:rPr>
      </w:pPr>
      <w:rPr/>
      <w:r>
        <w:rPr>
          <w:rFonts w:ascii="Times New Roman" w:hAnsi="Times New Roman" w:cs="Times New Roman" w:eastAsia="Times New Roman"/>
          <w:sz w:val="31"/>
          <w:szCs w:val="31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31"/>
          <w:szCs w:val="31"/>
          <w:spacing w:val="-28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31"/>
          <w:szCs w:val="31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31"/>
          <w:szCs w:val="31"/>
          <w:spacing w:val="3"/>
          <w:w w:val="100"/>
        </w:rPr>
        <w:t>p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31"/>
          <w:szCs w:val="31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spacing w:val="2"/>
          <w:w w:val="100"/>
        </w:rPr>
        <w:t>M</w:t>
      </w:r>
      <w:r>
        <w:rPr>
          <w:rFonts w:ascii="Times New Roman" w:hAnsi="Times New Roman" w:cs="Times New Roman" w:eastAsia="Times New Roman"/>
          <w:sz w:val="31"/>
          <w:szCs w:val="31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31"/>
          <w:szCs w:val="31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31"/>
          <w:szCs w:val="31"/>
          <w:spacing w:val="-3"/>
          <w:w w:val="100"/>
        </w:rPr>
        <w:t>s</w:t>
      </w:r>
      <w:r>
        <w:rPr>
          <w:rFonts w:ascii="Times New Roman" w:hAnsi="Times New Roman" w:cs="Times New Roman" w:eastAsia="Times New Roman"/>
          <w:sz w:val="31"/>
          <w:szCs w:val="31"/>
          <w:spacing w:val="3"/>
          <w:w w:val="100"/>
        </w:rPr>
        <w:t>u</w:t>
      </w:r>
      <w:r>
        <w:rPr>
          <w:rFonts w:ascii="Times New Roman" w:hAnsi="Times New Roman" w:cs="Times New Roman" w:eastAsia="Times New Roman"/>
          <w:sz w:val="31"/>
          <w:szCs w:val="31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e</w:t>
      </w:r>
    </w:p>
    <w:p>
      <w:pPr>
        <w:spacing w:before="54" w:after="0" w:line="240" w:lineRule="auto"/>
        <w:ind w:left="1503" w:right="-20"/>
        <w:jc w:val="left"/>
        <w:rPr>
          <w:rFonts w:ascii="Times New Roman" w:hAnsi="Times New Roman" w:cs="Times New Roman" w:eastAsia="Times New Roman"/>
          <w:sz w:val="31"/>
          <w:szCs w:val="31"/>
        </w:rPr>
      </w:pPr>
      <w:rPr/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E.</w:t>
      </w:r>
      <w:r>
        <w:rPr>
          <w:rFonts w:ascii="Times New Roman" w:hAnsi="Times New Roman" w:cs="Times New Roman" w:eastAsia="Times New Roman"/>
          <w:sz w:val="31"/>
          <w:szCs w:val="31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31"/>
          <w:szCs w:val="31"/>
          <w:spacing w:val="3"/>
          <w:w w:val="100"/>
        </w:rPr>
        <w:t>o</w:t>
      </w:r>
      <w:r>
        <w:rPr>
          <w:rFonts w:ascii="Times New Roman" w:hAnsi="Times New Roman" w:cs="Times New Roman" w:eastAsia="Times New Roman"/>
          <w:sz w:val="31"/>
          <w:szCs w:val="31"/>
          <w:spacing w:val="-4"/>
          <w:w w:val="100"/>
        </w:rPr>
        <w:t>m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31"/>
          <w:szCs w:val="31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31"/>
          <w:szCs w:val="31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s</w:t>
      </w:r>
    </w:p>
    <w:p>
      <w:pPr>
        <w:spacing w:before="54" w:after="0" w:line="240" w:lineRule="auto"/>
        <w:ind w:left="1503" w:right="-20"/>
        <w:jc w:val="left"/>
        <w:rPr>
          <w:rFonts w:ascii="Times New Roman" w:hAnsi="Times New Roman" w:cs="Times New Roman" w:eastAsia="Times New Roman"/>
          <w:sz w:val="31"/>
          <w:szCs w:val="31"/>
        </w:rPr>
      </w:pPr>
      <w:rPr/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F.</w:t>
      </w:r>
      <w:r>
        <w:rPr>
          <w:rFonts w:ascii="Times New Roman" w:hAnsi="Times New Roman" w:cs="Times New Roman" w:eastAsia="Times New Roman"/>
          <w:sz w:val="31"/>
          <w:szCs w:val="31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31"/>
          <w:szCs w:val="31"/>
          <w:spacing w:val="-3"/>
          <w:w w:val="100"/>
        </w:rPr>
        <w:t>f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31"/>
          <w:szCs w:val="31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31"/>
          <w:szCs w:val="31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G</w:t>
      </w:r>
      <w:r>
        <w:rPr>
          <w:rFonts w:ascii="Times New Roman" w:hAnsi="Times New Roman" w:cs="Times New Roman" w:eastAsia="Times New Roman"/>
          <w:sz w:val="31"/>
          <w:szCs w:val="31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31"/>
          <w:szCs w:val="31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31"/>
          <w:szCs w:val="31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31"/>
          <w:szCs w:val="31"/>
          <w:spacing w:val="-3"/>
          <w:w w:val="100"/>
        </w:rPr>
        <w:t>s</w:t>
      </w:r>
      <w:r>
        <w:rPr>
          <w:rFonts w:ascii="Times New Roman" w:hAnsi="Times New Roman" w:cs="Times New Roman" w:eastAsia="Times New Roman"/>
          <w:sz w:val="31"/>
          <w:szCs w:val="31"/>
          <w:spacing w:val="4"/>
          <w:w w:val="100"/>
        </w:rPr>
        <w:t>e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s</w:t>
      </w:r>
    </w:p>
    <w:p>
      <w:pPr>
        <w:spacing w:before="56" w:after="0" w:line="240" w:lineRule="auto"/>
        <w:ind w:left="1503" w:right="-93"/>
        <w:jc w:val="left"/>
        <w:rPr>
          <w:rFonts w:ascii="Times New Roman" w:hAnsi="Times New Roman" w:cs="Times New Roman" w:eastAsia="Times New Roman"/>
          <w:sz w:val="31"/>
          <w:szCs w:val="31"/>
        </w:rPr>
      </w:pPr>
      <w:rPr/>
      <w:r>
        <w:rPr>
          <w:rFonts w:ascii="Times New Roman" w:hAnsi="Times New Roman" w:cs="Times New Roman" w:eastAsia="Times New Roman"/>
          <w:sz w:val="31"/>
          <w:szCs w:val="31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31"/>
          <w:szCs w:val="31"/>
          <w:spacing w:val="-28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31"/>
          <w:szCs w:val="31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31"/>
          <w:szCs w:val="31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31"/>
          <w:szCs w:val="31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k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31"/>
          <w:szCs w:val="31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Pli</w:t>
      </w:r>
      <w:r>
        <w:rPr>
          <w:rFonts w:ascii="Times New Roman" w:hAnsi="Times New Roman" w:cs="Times New Roman" w:eastAsia="Times New Roman"/>
          <w:sz w:val="31"/>
          <w:szCs w:val="31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31"/>
          <w:szCs w:val="31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s</w:t>
      </w:r>
    </w:p>
    <w:p>
      <w:pPr>
        <w:spacing w:before="56" w:after="0" w:line="350" w:lineRule="exact"/>
        <w:ind w:left="1503" w:right="-20"/>
        <w:jc w:val="left"/>
        <w:rPr>
          <w:rFonts w:ascii="Times New Roman" w:hAnsi="Times New Roman" w:cs="Times New Roman" w:eastAsia="Times New Roman"/>
          <w:sz w:val="31"/>
          <w:szCs w:val="31"/>
        </w:rPr>
      </w:pPr>
      <w:rPr/>
      <w:r>
        <w:rPr>
          <w:rFonts w:ascii="Times New Roman" w:hAnsi="Times New Roman" w:cs="Times New Roman" w:eastAsia="Times New Roman"/>
          <w:sz w:val="31"/>
          <w:szCs w:val="31"/>
          <w:spacing w:val="-1"/>
          <w:w w:val="100"/>
          <w:position w:val="-1"/>
        </w:rPr>
        <w:t>H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  <w:position w:val="-1"/>
        </w:rPr>
        <w:t>.</w:t>
      </w:r>
      <w:r>
        <w:rPr>
          <w:rFonts w:ascii="Times New Roman" w:hAnsi="Times New Roman" w:cs="Times New Roman" w:eastAsia="Times New Roman"/>
          <w:sz w:val="31"/>
          <w:szCs w:val="31"/>
          <w:spacing w:val="-28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  <w:position w:val="-1"/>
        </w:rPr>
        <w:t>T</w:t>
      </w:r>
      <w:r>
        <w:rPr>
          <w:rFonts w:ascii="Times New Roman" w:hAnsi="Times New Roman" w:cs="Times New Roman" w:eastAsia="Times New Roman"/>
          <w:sz w:val="31"/>
          <w:szCs w:val="31"/>
          <w:spacing w:val="-1"/>
          <w:w w:val="100"/>
          <w:position w:val="-1"/>
        </w:rPr>
        <w:t>w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  <w:position w:val="-1"/>
        </w:rPr>
        <w:t>o</w:t>
      </w:r>
      <w:r>
        <w:rPr>
          <w:rFonts w:ascii="Times New Roman" w:hAnsi="Times New Roman" w:cs="Times New Roman" w:eastAsia="Times New Roman"/>
          <w:sz w:val="31"/>
          <w:szCs w:val="31"/>
          <w:spacing w:val="5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spacing w:val="-3"/>
          <w:w w:val="100"/>
          <w:position w:val="-1"/>
        </w:rPr>
        <w:t>B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  <w:position w:val="-1"/>
        </w:rPr>
        <w:t>a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  <w:position w:val="-1"/>
        </w:rPr>
        <w:t>r</w:t>
      </w:r>
      <w:r>
        <w:rPr>
          <w:rFonts w:ascii="Times New Roman" w:hAnsi="Times New Roman" w:cs="Times New Roman" w:eastAsia="Times New Roman"/>
          <w:sz w:val="31"/>
          <w:szCs w:val="31"/>
          <w:spacing w:val="4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spacing w:val="-3"/>
          <w:w w:val="100"/>
          <w:position w:val="-1"/>
        </w:rPr>
        <w:t>C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  <w:position w:val="-1"/>
        </w:rPr>
        <w:t>l</w:t>
      </w:r>
      <w:r>
        <w:rPr>
          <w:rFonts w:ascii="Times New Roman" w:hAnsi="Times New Roman" w:cs="Times New Roman" w:eastAsia="Times New Roman"/>
          <w:sz w:val="31"/>
          <w:szCs w:val="31"/>
          <w:spacing w:val="6"/>
          <w:w w:val="100"/>
          <w:position w:val="-1"/>
        </w:rPr>
        <w:t>a</w:t>
      </w:r>
      <w:r>
        <w:rPr>
          <w:rFonts w:ascii="Times New Roman" w:hAnsi="Times New Roman" w:cs="Times New Roman" w:eastAsia="Times New Roman"/>
          <w:sz w:val="31"/>
          <w:szCs w:val="31"/>
          <w:spacing w:val="-6"/>
          <w:w w:val="100"/>
          <w:position w:val="-1"/>
        </w:rPr>
        <w:t>m</w:t>
      </w:r>
      <w:r>
        <w:rPr>
          <w:rFonts w:ascii="Times New Roman" w:hAnsi="Times New Roman" w:cs="Times New Roman" w:eastAsia="Times New Roman"/>
          <w:sz w:val="31"/>
          <w:szCs w:val="31"/>
          <w:spacing w:val="3"/>
          <w:w w:val="100"/>
          <w:position w:val="-1"/>
        </w:rPr>
        <w:t>p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  <w:position w:val="-1"/>
        </w:rPr>
        <w:t>s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  <w:position w:val="0"/>
        </w:rPr>
      </w:r>
    </w:p>
    <w:p>
      <w:pPr>
        <w:spacing w:before="20" w:after="0" w:line="240" w:lineRule="auto"/>
        <w:ind w:left="60" w:right="-20"/>
        <w:jc w:val="left"/>
        <w:rPr>
          <w:rFonts w:ascii="Times New Roman" w:hAnsi="Times New Roman" w:cs="Times New Roman" w:eastAsia="Times New Roman"/>
          <w:sz w:val="31"/>
          <w:szCs w:val="31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31"/>
          <w:szCs w:val="31"/>
          <w:spacing w:val="-1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31"/>
          <w:szCs w:val="31"/>
          <w:spacing w:val="2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</w:r>
    </w:p>
    <w:p>
      <w:pPr>
        <w:spacing w:before="46" w:after="0" w:line="240" w:lineRule="auto"/>
        <w:ind w:right="-20"/>
        <w:jc w:val="left"/>
        <w:rPr>
          <w:rFonts w:ascii="Times New Roman" w:hAnsi="Times New Roman" w:cs="Times New Roman" w:eastAsia="Times New Roman"/>
          <w:sz w:val="31"/>
          <w:szCs w:val="31"/>
        </w:rPr>
      </w:pPr>
      <w:rPr/>
      <w:r>
        <w:rPr>
          <w:rFonts w:ascii="Times New Roman" w:hAnsi="Times New Roman" w:cs="Times New Roman" w:eastAsia="Times New Roman"/>
          <w:sz w:val="31"/>
          <w:szCs w:val="31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31"/>
          <w:szCs w:val="31"/>
          <w:spacing w:val="-28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/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"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31"/>
          <w:szCs w:val="31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31"/>
          <w:szCs w:val="31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31"/>
          <w:szCs w:val="31"/>
          <w:spacing w:val="-2"/>
          <w:w w:val="100"/>
        </w:rPr>
        <w:t>y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lic</w:t>
      </w:r>
      <w:r>
        <w:rPr>
          <w:rFonts w:ascii="Times New Roman" w:hAnsi="Times New Roman" w:cs="Times New Roman" w:eastAsia="Times New Roman"/>
          <w:sz w:val="31"/>
          <w:szCs w:val="31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spacing w:val="-3"/>
          <w:w w:val="100"/>
        </w:rPr>
        <w:t>s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31"/>
          <w:szCs w:val="31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t</w:t>
      </w:r>
    </w:p>
    <w:p>
      <w:pPr>
        <w:spacing w:before="54" w:after="0" w:line="240" w:lineRule="auto"/>
        <w:ind w:right="-20"/>
        <w:jc w:val="left"/>
        <w:rPr>
          <w:rFonts w:ascii="Times New Roman" w:hAnsi="Times New Roman" w:cs="Times New Roman" w:eastAsia="Times New Roman"/>
          <w:sz w:val="31"/>
          <w:szCs w:val="31"/>
        </w:rPr>
      </w:pPr>
      <w:rPr/>
      <w:r>
        <w:rPr>
          <w:rFonts w:ascii="Times New Roman" w:hAnsi="Times New Roman" w:cs="Times New Roman" w:eastAsia="Times New Roman"/>
          <w:sz w:val="31"/>
          <w:szCs w:val="31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31"/>
          <w:szCs w:val="31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/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"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31"/>
          <w:szCs w:val="31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31"/>
          <w:szCs w:val="31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31"/>
          <w:szCs w:val="31"/>
          <w:spacing w:val="-2"/>
          <w:w w:val="100"/>
        </w:rPr>
        <w:t>y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lic</w:t>
      </w:r>
      <w:r>
        <w:rPr>
          <w:rFonts w:ascii="Times New Roman" w:hAnsi="Times New Roman" w:cs="Times New Roman" w:eastAsia="Times New Roman"/>
          <w:sz w:val="31"/>
          <w:szCs w:val="31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w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l</w:t>
      </w:r>
    </w:p>
    <w:p>
      <w:pPr>
        <w:spacing w:before="58" w:after="0" w:line="240" w:lineRule="auto"/>
        <w:ind w:left="307" w:right="1980"/>
        <w:jc w:val="center"/>
        <w:rPr>
          <w:rFonts w:ascii="Times New Roman" w:hAnsi="Times New Roman" w:cs="Times New Roman" w:eastAsia="Times New Roman"/>
          <w:sz w:val="31"/>
          <w:szCs w:val="31"/>
        </w:rPr>
      </w:pPr>
      <w:rPr/>
      <w:r>
        <w:rPr>
          <w:rFonts w:ascii="Times New Roman" w:hAnsi="Times New Roman" w:cs="Times New Roman" w:eastAsia="Times New Roman"/>
          <w:sz w:val="31"/>
          <w:szCs w:val="31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d</w:t>
      </w:r>
    </w:p>
    <w:p>
      <w:pPr>
        <w:spacing w:before="54" w:after="0" w:line="240" w:lineRule="auto"/>
        <w:ind w:right="-20"/>
        <w:jc w:val="left"/>
        <w:rPr>
          <w:rFonts w:ascii="Times New Roman" w:hAnsi="Times New Roman" w:cs="Times New Roman" w:eastAsia="Times New Roman"/>
          <w:sz w:val="31"/>
          <w:szCs w:val="31"/>
        </w:rPr>
      </w:pPr>
      <w:rPr/>
      <w:r>
        <w:rPr>
          <w:rFonts w:ascii="Times New Roman" w:hAnsi="Times New Roman" w:cs="Times New Roman" w:eastAsia="Times New Roman"/>
          <w:sz w:val="31"/>
          <w:szCs w:val="31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31"/>
          <w:szCs w:val="31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/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"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31"/>
          <w:szCs w:val="31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ill</w:t>
      </w:r>
      <w:r>
        <w:rPr>
          <w:rFonts w:ascii="Times New Roman" w:hAnsi="Times New Roman" w:cs="Times New Roman" w:eastAsia="Times New Roman"/>
          <w:sz w:val="31"/>
          <w:szCs w:val="31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spacing w:val="-3"/>
          <w:w w:val="100"/>
        </w:rPr>
        <w:t>B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it</w:t>
      </w:r>
    </w:p>
    <w:p>
      <w:pPr>
        <w:spacing w:before="54" w:after="0" w:line="240" w:lineRule="auto"/>
        <w:ind w:right="-20"/>
        <w:jc w:val="left"/>
        <w:rPr>
          <w:rFonts w:ascii="Times New Roman" w:hAnsi="Times New Roman" w:cs="Times New Roman" w:eastAsia="Times New Roman"/>
          <w:sz w:val="31"/>
          <w:szCs w:val="31"/>
        </w:rPr>
      </w:pPr>
      <w:rPr/>
      <w:r>
        <w:rPr>
          <w:rFonts w:ascii="Times New Roman" w:hAnsi="Times New Roman" w:cs="Times New Roman" w:eastAsia="Times New Roman"/>
          <w:sz w:val="31"/>
          <w:szCs w:val="31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31"/>
          <w:szCs w:val="31"/>
          <w:spacing w:val="-28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31"/>
          <w:szCs w:val="31"/>
          <w:spacing w:val="3"/>
          <w:w w:val="100"/>
        </w:rPr>
        <w:t>x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y</w:t>
      </w:r>
    </w:p>
    <w:p>
      <w:pPr>
        <w:spacing w:before="58" w:after="0" w:line="240" w:lineRule="auto"/>
        <w:ind w:right="-20"/>
        <w:jc w:val="left"/>
        <w:rPr>
          <w:rFonts w:ascii="Times New Roman" w:hAnsi="Times New Roman" w:cs="Times New Roman" w:eastAsia="Times New Roman"/>
          <w:sz w:val="31"/>
          <w:szCs w:val="31"/>
        </w:rPr>
      </w:pPr>
      <w:rPr/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E.</w:t>
      </w:r>
      <w:r>
        <w:rPr>
          <w:rFonts w:ascii="Times New Roman" w:hAnsi="Times New Roman" w:cs="Times New Roman" w:eastAsia="Times New Roman"/>
          <w:sz w:val="31"/>
          <w:szCs w:val="31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Stir</w:t>
      </w:r>
      <w:r>
        <w:rPr>
          <w:rFonts w:ascii="Times New Roman" w:hAnsi="Times New Roman" w:cs="Times New Roman" w:eastAsia="Times New Roman"/>
          <w:sz w:val="31"/>
          <w:szCs w:val="31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Sti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31"/>
          <w:szCs w:val="31"/>
          <w:spacing w:val="3"/>
          <w:w w:val="100"/>
        </w:rPr>
        <w:t>k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s</w:t>
      </w:r>
    </w:p>
    <w:p>
      <w:pPr>
        <w:spacing w:before="54" w:after="0" w:line="240" w:lineRule="auto"/>
        <w:ind w:right="-20"/>
        <w:jc w:val="left"/>
        <w:rPr>
          <w:rFonts w:ascii="Times New Roman" w:hAnsi="Times New Roman" w:cs="Times New Roman" w:eastAsia="Times New Roman"/>
          <w:sz w:val="31"/>
          <w:szCs w:val="31"/>
        </w:rPr>
      </w:pPr>
      <w:rPr/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F.</w:t>
      </w:r>
      <w:r>
        <w:rPr>
          <w:rFonts w:ascii="Times New Roman" w:hAnsi="Times New Roman" w:cs="Times New Roman" w:eastAsia="Times New Roman"/>
          <w:sz w:val="31"/>
          <w:szCs w:val="31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31"/>
          <w:szCs w:val="31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k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31"/>
          <w:szCs w:val="31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31"/>
          <w:szCs w:val="31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e</w:t>
      </w:r>
    </w:p>
    <w:p>
      <w:pPr>
        <w:spacing w:before="54" w:after="0" w:line="240" w:lineRule="auto"/>
        <w:ind w:right="-20"/>
        <w:jc w:val="left"/>
        <w:rPr>
          <w:rFonts w:ascii="Times New Roman" w:hAnsi="Times New Roman" w:cs="Times New Roman" w:eastAsia="Times New Roman"/>
          <w:sz w:val="31"/>
          <w:szCs w:val="31"/>
        </w:rPr>
      </w:pPr>
      <w:rPr/>
      <w:r>
        <w:rPr>
          <w:rFonts w:ascii="Times New Roman" w:hAnsi="Times New Roman" w:cs="Times New Roman" w:eastAsia="Times New Roman"/>
          <w:sz w:val="31"/>
          <w:szCs w:val="31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31"/>
          <w:szCs w:val="31"/>
          <w:spacing w:val="-28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Mi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x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31"/>
          <w:szCs w:val="31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31"/>
          <w:szCs w:val="31"/>
          <w:spacing w:val="3"/>
          <w:w w:val="100"/>
        </w:rPr>
        <w:t>u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p</w:t>
      </w:r>
    </w:p>
    <w:p>
      <w:pPr>
        <w:jc w:val="left"/>
        <w:spacing w:after="0"/>
        <w:sectPr>
          <w:type w:val="continuous"/>
          <w:pgSz w:w="11900" w:h="16840"/>
          <w:pgMar w:top="1340" w:bottom="280" w:left="1300" w:right="1280"/>
          <w:cols w:num="2" w:equalWidth="0">
            <w:col w:w="4260" w:space="2149"/>
            <w:col w:w="2911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53.991634pt;margin-top:70.434601pt;width:506.656717pt;height:701.170256pt;mso-position-horizontal-relative:page;mso-position-vertical-relative:page;z-index:-2357" coordorigin="1080,1409" coordsize="10133,14023">
            <v:group style="position:absolute;left:1294;top:1416;width:2;height:14009" coordorigin="1294,1416" coordsize="2,14009">
              <v:shape style="position:absolute;left:1294;top:1416;width:2;height:14009" coordorigin="1294,1416" coordsize="0,14009" path="m1294,15425l1294,1416e" filled="f" stroked="t" strokeweight=".730032pt" strokecolor="#000000">
                <v:path arrowok="t"/>
              </v:shape>
            </v:group>
            <v:group style="position:absolute;left:1092;top:1795;width:10109;height:2" coordorigin="1092,1795" coordsize="10109,2">
              <v:shape style="position:absolute;left:1092;top:1795;width:10109;height:2" coordorigin="1092,1795" coordsize="10109,0" path="m11201,1795l1092,1795e" filled="f" stroked="t" strokeweight="1.216728pt" strokecolor="#000000">
                <v:path arrowok="t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3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21" w:after="0" w:line="240" w:lineRule="auto"/>
        <w:ind w:right="90"/>
        <w:jc w:val="right"/>
        <w:rPr>
          <w:rFonts w:ascii="Calibri" w:hAnsi="Calibri" w:cs="Calibri" w:eastAsia="Calibri"/>
          <w:sz w:val="21"/>
          <w:szCs w:val="21"/>
        </w:rPr>
      </w:pPr>
      <w:rPr/>
      <w:r>
        <w:rPr>
          <w:rFonts w:ascii="Calibri" w:hAnsi="Calibri" w:cs="Calibri" w:eastAsia="Calibri"/>
          <w:sz w:val="21"/>
          <w:szCs w:val="21"/>
          <w:spacing w:val="0"/>
          <w:w w:val="102"/>
        </w:rPr>
        <w:t>1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</w:r>
    </w:p>
    <w:p>
      <w:pPr>
        <w:jc w:val="right"/>
        <w:spacing w:after="0"/>
        <w:sectPr>
          <w:type w:val="continuous"/>
          <w:pgSz w:w="11900" w:h="16840"/>
          <w:pgMar w:top="1340" w:bottom="280" w:left="1300" w:right="1280"/>
        </w:sectPr>
      </w:pPr>
      <w:rPr/>
    </w:p>
    <w:p>
      <w:pPr>
        <w:spacing w:before="71" w:after="0" w:line="240" w:lineRule="auto"/>
        <w:ind w:left="105" w:right="-20"/>
        <w:jc w:val="left"/>
        <w:tabs>
          <w:tab w:pos="7380" w:val="left"/>
        </w:tabs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color w:val="4F82BF"/>
          <w:spacing w:val="0"/>
          <w:w w:val="100"/>
        </w:rPr>
        <w:t>Sf</w:t>
      </w:r>
      <w:r>
        <w:rPr>
          <w:rFonts w:ascii="Times New Roman" w:hAnsi="Times New Roman" w:cs="Times New Roman" w:eastAsia="Times New Roman"/>
          <w:sz w:val="22"/>
          <w:szCs w:val="22"/>
          <w:color w:val="4F82BF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4F82BF"/>
          <w:spacing w:val="0"/>
          <w:w w:val="89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4F82BF"/>
          <w:spacing w:val="0"/>
          <w:w w:val="89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color w:val="4F82BF"/>
          <w:spacing w:val="19"/>
          <w:w w:val="89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4F82BF"/>
          <w:spacing w:val="0"/>
          <w:w w:val="100"/>
        </w:rPr>
        <w:t>Academy:</w:t>
      </w:r>
      <w:r>
        <w:rPr>
          <w:rFonts w:ascii="Times New Roman" w:hAnsi="Times New Roman" w:cs="Times New Roman" w:eastAsia="Times New Roman"/>
          <w:sz w:val="22"/>
          <w:szCs w:val="22"/>
          <w:color w:val="4F82BF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4F82BF"/>
          <w:spacing w:val="0"/>
          <w:w w:val="112"/>
        </w:rPr>
        <w:t>General</w:t>
      </w:r>
      <w:r>
        <w:rPr>
          <w:rFonts w:ascii="Times New Roman" w:hAnsi="Times New Roman" w:cs="Times New Roman" w:eastAsia="Times New Roman"/>
          <w:sz w:val="22"/>
          <w:szCs w:val="22"/>
          <w:color w:val="4F82BF"/>
          <w:spacing w:val="-3"/>
          <w:w w:val="112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4F82BF"/>
          <w:spacing w:val="0"/>
          <w:w w:val="112"/>
        </w:rPr>
        <w:t>Fabricatio</w:t>
      </w:r>
      <w:r>
        <w:rPr>
          <w:rFonts w:ascii="Times New Roman" w:hAnsi="Times New Roman" w:cs="Times New Roman" w:eastAsia="Times New Roman"/>
          <w:sz w:val="22"/>
          <w:szCs w:val="22"/>
          <w:color w:val="4F82BF"/>
          <w:spacing w:val="0"/>
          <w:w w:val="112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color w:val="4F82BF"/>
          <w:spacing w:val="-22"/>
          <w:w w:val="112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4F82BF"/>
          <w:spacing w:val="0"/>
          <w:w w:val="112"/>
        </w:rPr>
        <w:t>Methods</w:t>
      </w:r>
      <w:r>
        <w:rPr>
          <w:rFonts w:ascii="Times New Roman" w:hAnsi="Times New Roman" w:cs="Times New Roman" w:eastAsia="Times New Roman"/>
          <w:sz w:val="22"/>
          <w:szCs w:val="22"/>
          <w:color w:val="4F82BF"/>
          <w:spacing w:val="-54"/>
          <w:w w:val="112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4F82BF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color w:val="4F82BF"/>
          <w:spacing w:val="0"/>
          <w:w w:val="112"/>
        </w:rPr>
        <w:t>Pencil/Pe</w:t>
      </w:r>
      <w:r>
        <w:rPr>
          <w:rFonts w:ascii="Times New Roman" w:hAnsi="Times New Roman" w:cs="Times New Roman" w:eastAsia="Times New Roman"/>
          <w:sz w:val="22"/>
          <w:szCs w:val="22"/>
          <w:color w:val="4F82BF"/>
          <w:spacing w:val="0"/>
          <w:w w:val="112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color w:val="4F82BF"/>
          <w:spacing w:val="7"/>
          <w:w w:val="112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4F82BF"/>
          <w:spacing w:val="0"/>
          <w:w w:val="112"/>
        </w:rPr>
        <w:t>Holder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</w:r>
    </w:p>
    <w:p>
      <w:pPr>
        <w:spacing w:before="4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59" w:right="-20"/>
        <w:jc w:val="left"/>
        <w:rPr>
          <w:rFonts w:ascii="Times New Roman" w:hAnsi="Times New Roman" w:cs="Times New Roman" w:eastAsia="Times New Roman"/>
          <w:sz w:val="37"/>
          <w:szCs w:val="37"/>
        </w:rPr>
      </w:pPr>
      <w:rPr/>
      <w:r>
        <w:rPr/>
        <w:pict>
          <v:group style="position:absolute;margin-left:113.463249pt;margin-top:51.594757pt;width:619.253855pt;height:345.600006pt;mso-position-horizontal-relative:page;mso-position-vertical-relative:paragraph;z-index:-2356" coordorigin="2269,1032" coordsize="12385,6912">
            <v:shape style="position:absolute;left:6374;top:1032;width:8280;height:6912" type="#_x0000_t75">
              <v:imagedata r:id="rId6" o:title=""/>
            </v:shape>
            <v:shape style="position:absolute;left:2414;top:3480;width:4356;height:3384" type="#_x0000_t75">
              <v:imagedata r:id="rId7" o:title=""/>
            </v:shape>
            <v:group style="position:absolute;left:2287;top:1154;width:7179;height:2" coordorigin="2287,1154" coordsize="7179,2">
              <v:shape style="position:absolute;left:2287;top:1154;width:7179;height:2" coordorigin="2287,1154" coordsize="7179,0" path="m2287,1154l9466,1154e" filled="f" stroked="t" strokeweight="1.799145pt" strokecolor="#000000">
                <v:path arrowok="t"/>
              </v:shape>
            </v:group>
            <v:group style="position:absolute;left:2305;top:1136;width:2;height:6723" coordorigin="2305,1136" coordsize="2,6723">
              <v:shape style="position:absolute;left:2305;top:1136;width:2;height:6723" coordorigin="2305,1136" coordsize="0,6723" path="m2305,7859l2305,1136e" filled="f" stroked="t" strokeweight="1.799145pt" strokecolor="#000000">
                <v:path arrowok="t"/>
              </v:shape>
            </v:group>
            <v:group style="position:absolute;left:2917;top:1990;width:3562;height:2" coordorigin="2917,1990" coordsize="3562,2">
              <v:shape style="position:absolute;left:2917;top:1990;width:3562;height:2" coordorigin="2917,1990" coordsize="3562,0" path="m2917,1990l6479,1990e" filled="f" stroked="t" strokeweight=".899573pt" strokecolor="#A8A8A8">
                <v:path arrowok="t"/>
              </v:shape>
            </v:group>
            <v:group style="position:absolute;left:2935;top:1963;width:2;height:3326" coordorigin="2935,1963" coordsize="2,3326">
              <v:shape style="position:absolute;left:2935;top:1963;width:2;height:3326" coordorigin="2935,1963" coordsize="0,3326" path="m2935,5289l2935,1963e" filled="f" stroked="t" strokeweight="1.799145pt" strokecolor="#C3C3C3">
                <v:path arrowok="t"/>
              </v:shape>
            </v:group>
            <v:group style="position:absolute;left:6461;top:1963;width:2;height:1097" coordorigin="6461,1963" coordsize="2,1097">
              <v:shape style="position:absolute;left:6461;top:1963;width:2;height:1097" coordorigin="6461,1963" coordsize="0,1097" path="m6461,3060l6461,1963e" filled="f" stroked="t" strokeweight="1.799145pt" strokecolor="#BCBCBC">
                <v:path arrowok="t"/>
              </v:shape>
            </v:group>
            <v:group style="position:absolute;left:2917;top:2727;width:2375;height:2" coordorigin="2917,2727" coordsize="2375,2">
              <v:shape style="position:absolute;left:2917;top:2727;width:2375;height:2" coordorigin="2917,2727" coordsize="2375,0" path="m2917,2727l5292,2727e" filled="f" stroked="t" strokeweight=".899573pt" strokecolor="#A3A3A3">
                <v:path arrowok="t"/>
              </v:shape>
            </v:group>
            <v:group style="position:absolute;left:6443;top:2727;width:2051;height:2" coordorigin="6443,2727" coordsize="2051,2">
              <v:shape style="position:absolute;left:6443;top:2727;width:2051;height:2" coordorigin="6443,2727" coordsize="2051,0" path="m6443,2727l8494,2727e" filled="f" stroked="t" strokeweight=".899573pt" strokecolor="#A3A3A3">
                <v:path arrowok="t"/>
              </v:shape>
            </v:group>
            <v:group style="position:absolute;left:5283;top:2700;width:2;height:1438" coordorigin="5283,2700" coordsize="2,1438">
              <v:shape style="position:absolute;left:5283;top:2700;width:2;height:1438" coordorigin="5283,2700" coordsize="0,1438" path="m5283,4138l5283,2700e" filled="f" stroked="t" strokeweight=".899573pt" strokecolor="#A8A8A8">
                <v:path arrowok="t"/>
              </v:shape>
            </v:group>
            <v:group style="position:absolute;left:8485;top:2700;width:2;height:1186" coordorigin="8485,2700" coordsize="2,1186">
              <v:shape style="position:absolute;left:8485;top:2700;width:2;height:1186" coordorigin="8485,2700" coordsize="0,1186" path="m8485,3887l8485,2700e" filled="f" stroked="t" strokeweight=".899573pt" strokecolor="#AFAFAF">
                <v:path arrowok="t"/>
              </v:shape>
            </v:group>
            <v:group style="position:absolute;left:2719;top:3033;width:3778;height:2" coordorigin="2719,3033" coordsize="3778,2">
              <v:shape style="position:absolute;left:2719;top:3033;width:3778;height:2" coordorigin="2719,3033" coordsize="3778,0" path="m2719,3033l6497,3033e" filled="f" stroked="t" strokeweight=".899573pt" strokecolor="#A8A8A8">
                <v:path arrowok="t"/>
              </v:shape>
            </v:group>
            <v:group style="position:absolute;left:14557;top:5343;width:2;height:2517" coordorigin="14557,5343" coordsize="2,2517">
              <v:shape style="position:absolute;left:14557;top:5343;width:2;height:2517" coordorigin="14557,5343" coordsize="0,2517" path="m14557,7859l14557,5343e" filled="f" stroked="t" strokeweight="1.799145pt" strokecolor="#000000">
                <v:path arrowok="t"/>
              </v:shape>
            </v:group>
            <v:group style="position:absolute;left:2287;top:7841;width:4156;height:2" coordorigin="2287,7841" coordsize="4156,2">
              <v:shape style="position:absolute;left:2287;top:7841;width:4156;height:2" coordorigin="2287,7841" coordsize="4156,0" path="m2287,7841l6443,7841e" filled="f" stroked="t" strokeweight="1.799145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37"/>
          <w:szCs w:val="37"/>
          <w:color w:val="4F82BF"/>
          <w:spacing w:val="0"/>
          <w:w w:val="100"/>
        </w:rPr>
        <w:t>Drawin</w:t>
      </w:r>
      <w:r>
        <w:rPr>
          <w:rFonts w:ascii="Times New Roman" w:hAnsi="Times New Roman" w:cs="Times New Roman" w:eastAsia="Times New Roman"/>
          <w:sz w:val="37"/>
          <w:szCs w:val="37"/>
          <w:color w:val="4F82BF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37"/>
          <w:szCs w:val="37"/>
          <w:color w:val="4F82BF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37"/>
          <w:szCs w:val="37"/>
          <w:color w:val="4F82BF"/>
          <w:spacing w:val="0"/>
          <w:w w:val="125"/>
        </w:rPr>
        <w:t>1</w:t>
      </w:r>
      <w:r>
        <w:rPr>
          <w:rFonts w:ascii="Times New Roman" w:hAnsi="Times New Roman" w:cs="Times New Roman" w:eastAsia="Times New Roman"/>
          <w:sz w:val="37"/>
          <w:szCs w:val="37"/>
          <w:color w:val="4F82BF"/>
          <w:spacing w:val="0"/>
          <w:w w:val="125"/>
        </w:rPr>
        <w:t>:</w:t>
      </w:r>
      <w:r>
        <w:rPr>
          <w:rFonts w:ascii="Times New Roman" w:hAnsi="Times New Roman" w:cs="Times New Roman" w:eastAsia="Times New Roman"/>
          <w:sz w:val="37"/>
          <w:szCs w:val="37"/>
          <w:color w:val="4F82BF"/>
          <w:spacing w:val="-23"/>
          <w:w w:val="125"/>
        </w:rPr>
        <w:t> </w:t>
      </w:r>
      <w:r>
        <w:rPr>
          <w:rFonts w:ascii="Times New Roman" w:hAnsi="Times New Roman" w:cs="Times New Roman" w:eastAsia="Times New Roman"/>
          <w:sz w:val="37"/>
          <w:szCs w:val="37"/>
          <w:color w:val="00000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7"/>
          <w:szCs w:val="37"/>
          <w:color w:val="00000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37"/>
          <w:szCs w:val="37"/>
          <w:color w:val="000000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37"/>
          <w:szCs w:val="37"/>
          <w:color w:val="000000"/>
          <w:spacing w:val="0"/>
          <w:w w:val="100"/>
        </w:rPr>
        <w:t>Piece</w:t>
      </w:r>
      <w:r>
        <w:rPr>
          <w:rFonts w:ascii="Times New Roman" w:hAnsi="Times New Roman" w:cs="Times New Roman" w:eastAsia="Times New Roman"/>
          <w:sz w:val="37"/>
          <w:szCs w:val="37"/>
          <w:color w:val="000000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37"/>
          <w:szCs w:val="37"/>
          <w:color w:val="00000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37"/>
          <w:szCs w:val="37"/>
          <w:color w:val="000000"/>
          <w:spacing w:val="0"/>
          <w:w w:val="100"/>
        </w:rPr>
        <w:t>Side</w:t>
      </w:r>
      <w:r>
        <w:rPr>
          <w:rFonts w:ascii="Times New Roman" w:hAnsi="Times New Roman" w:cs="Times New Roman" w:eastAsia="Times New Roman"/>
          <w:sz w:val="37"/>
          <w:szCs w:val="37"/>
          <w:color w:val="00000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37"/>
          <w:szCs w:val="37"/>
          <w:color w:val="000000"/>
          <w:spacing w:val="-10"/>
          <w:w w:val="167"/>
        </w:rPr>
        <w:t>1</w:t>
      </w:r>
      <w:r>
        <w:rPr>
          <w:rFonts w:ascii="Times New Roman" w:hAnsi="Times New Roman" w:cs="Times New Roman" w:eastAsia="Times New Roman"/>
          <w:sz w:val="37"/>
          <w:szCs w:val="37"/>
          <w:color w:val="000000"/>
          <w:spacing w:val="0"/>
          <w:w w:val="103"/>
        </w:rPr>
        <w:t>(</w:t>
      </w:r>
      <w:r>
        <w:rPr>
          <w:rFonts w:ascii="Times New Roman" w:hAnsi="Times New Roman" w:cs="Times New Roman" w:eastAsia="Times New Roman"/>
          <w:sz w:val="37"/>
          <w:szCs w:val="37"/>
          <w:color w:val="000000"/>
          <w:spacing w:val="0"/>
          <w:w w:val="102"/>
        </w:rPr>
        <w:t>Vie</w:t>
      </w:r>
      <w:r>
        <w:rPr>
          <w:rFonts w:ascii="Times New Roman" w:hAnsi="Times New Roman" w:cs="Times New Roman" w:eastAsia="Times New Roman"/>
          <w:sz w:val="37"/>
          <w:szCs w:val="37"/>
          <w:color w:val="000000"/>
          <w:spacing w:val="0"/>
          <w:w w:val="103"/>
        </w:rPr>
        <w:t>w</w:t>
      </w:r>
      <w:r>
        <w:rPr>
          <w:rFonts w:ascii="Times New Roman" w:hAnsi="Times New Roman" w:cs="Times New Roman" w:eastAsia="Times New Roman"/>
          <w:sz w:val="37"/>
          <w:szCs w:val="37"/>
          <w:color w:val="000000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37"/>
          <w:szCs w:val="37"/>
          <w:color w:val="000000"/>
          <w:spacing w:val="0"/>
          <w:w w:val="107"/>
        </w:rPr>
        <w:t>#1)</w:t>
      </w:r>
      <w:r>
        <w:rPr>
          <w:rFonts w:ascii="Times New Roman" w:hAnsi="Times New Roman" w:cs="Times New Roman" w:eastAsia="Times New Roman"/>
          <w:sz w:val="37"/>
          <w:szCs w:val="37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976" w:right="-20"/>
        <w:jc w:val="left"/>
        <w:rPr>
          <w:rFonts w:ascii="Arial" w:hAnsi="Arial" w:cs="Arial" w:eastAsia="Arial"/>
          <w:sz w:val="30"/>
          <w:szCs w:val="30"/>
        </w:rPr>
      </w:pPr>
      <w:rPr/>
      <w:r>
        <w:rPr>
          <w:rFonts w:ascii="Times New Roman" w:hAnsi="Times New Roman" w:cs="Times New Roman" w:eastAsia="Times New Roman"/>
          <w:sz w:val="31"/>
          <w:szCs w:val="31"/>
          <w:color w:val="9A9A9A"/>
          <w:spacing w:val="0"/>
          <w:w w:val="100"/>
          <w:i/>
        </w:rPr>
        <w:t>4</w:t>
      </w:r>
      <w:r>
        <w:rPr>
          <w:rFonts w:ascii="Times New Roman" w:hAnsi="Times New Roman" w:cs="Times New Roman" w:eastAsia="Times New Roman"/>
          <w:sz w:val="31"/>
          <w:szCs w:val="31"/>
          <w:color w:val="9A9A9A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9A9A9A"/>
          <w:spacing w:val="27"/>
          <w:w w:val="100"/>
          <w:i/>
        </w:rPr>
        <w:t> </w:t>
      </w:r>
      <w:r>
        <w:rPr>
          <w:rFonts w:ascii="Arial" w:hAnsi="Arial" w:cs="Arial" w:eastAsia="Arial"/>
          <w:sz w:val="30"/>
          <w:szCs w:val="30"/>
          <w:color w:val="9A9A9A"/>
          <w:spacing w:val="0"/>
          <w:w w:val="112"/>
        </w:rPr>
        <w:t>1/2"</w:t>
      </w:r>
      <w:r>
        <w:rPr>
          <w:rFonts w:ascii="Arial" w:hAnsi="Arial" w:cs="Arial" w:eastAsia="Arial"/>
          <w:sz w:val="30"/>
          <w:szCs w:val="30"/>
          <w:color w:val="000000"/>
          <w:spacing w:val="0"/>
          <w:w w:val="100"/>
        </w:rPr>
      </w:r>
    </w:p>
    <w:p>
      <w:pPr>
        <w:spacing w:before="9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58" w:lineRule="exact"/>
        <w:ind w:left="1743" w:right="-20"/>
        <w:jc w:val="left"/>
        <w:tabs>
          <w:tab w:pos="5040" w:val="left"/>
        </w:tabs>
        <w:rPr>
          <w:rFonts w:ascii="Arial" w:hAnsi="Arial" w:cs="Arial" w:eastAsia="Arial"/>
          <w:sz w:val="30"/>
          <w:szCs w:val="30"/>
        </w:rPr>
      </w:pPr>
      <w:rPr/>
      <w:r>
        <w:rPr>
          <w:rFonts w:ascii="Arial" w:hAnsi="Arial" w:cs="Arial" w:eastAsia="Arial"/>
          <w:sz w:val="30"/>
          <w:szCs w:val="30"/>
          <w:color w:val="9A9A9A"/>
          <w:spacing w:val="0"/>
          <w:w w:val="100"/>
        </w:rPr>
        <w:t>3"</w:t>
      </w:r>
      <w:r>
        <w:rPr>
          <w:rFonts w:ascii="Arial" w:hAnsi="Arial" w:cs="Arial" w:eastAsia="Arial"/>
          <w:sz w:val="30"/>
          <w:szCs w:val="30"/>
          <w:color w:val="9A9A9A"/>
          <w:spacing w:val="-62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9A9A9A"/>
          <w:spacing w:val="0"/>
          <w:w w:val="100"/>
        </w:rPr>
        <w:tab/>
      </w:r>
      <w:r>
        <w:rPr>
          <w:rFonts w:ascii="Arial" w:hAnsi="Arial" w:cs="Arial" w:eastAsia="Arial"/>
          <w:sz w:val="30"/>
          <w:szCs w:val="30"/>
          <w:color w:val="9A9A9A"/>
          <w:spacing w:val="0"/>
          <w:w w:val="68"/>
          <w:position w:val="-1"/>
        </w:rPr>
        <w:t>1</w:t>
      </w:r>
      <w:r>
        <w:rPr>
          <w:rFonts w:ascii="Arial" w:hAnsi="Arial" w:cs="Arial" w:eastAsia="Arial"/>
          <w:sz w:val="30"/>
          <w:szCs w:val="30"/>
          <w:color w:val="9A9A9A"/>
          <w:spacing w:val="0"/>
          <w:w w:val="68"/>
          <w:position w:val="-1"/>
        </w:rPr>
        <w:t>  </w:t>
      </w:r>
      <w:r>
        <w:rPr>
          <w:rFonts w:ascii="Arial" w:hAnsi="Arial" w:cs="Arial" w:eastAsia="Arial"/>
          <w:sz w:val="30"/>
          <w:szCs w:val="30"/>
          <w:color w:val="9A9A9A"/>
          <w:spacing w:val="5"/>
          <w:w w:val="68"/>
          <w:position w:val="-1"/>
        </w:rPr>
        <w:t> </w:t>
      </w:r>
      <w:r>
        <w:rPr>
          <w:rFonts w:ascii="Arial" w:hAnsi="Arial" w:cs="Arial" w:eastAsia="Arial"/>
          <w:sz w:val="30"/>
          <w:szCs w:val="30"/>
          <w:color w:val="9A9A9A"/>
          <w:spacing w:val="0"/>
          <w:w w:val="115"/>
          <w:position w:val="-1"/>
        </w:rPr>
        <w:t>5/8"</w:t>
      </w:r>
      <w:r>
        <w:rPr>
          <w:rFonts w:ascii="Arial" w:hAnsi="Arial" w:cs="Arial" w:eastAsia="Arial"/>
          <w:sz w:val="30"/>
          <w:szCs w:val="30"/>
          <w:color w:val="000000"/>
          <w:spacing w:val="0"/>
          <w:w w:val="100"/>
          <w:position w:val="0"/>
        </w:rPr>
      </w:r>
    </w:p>
    <w:p>
      <w:pPr>
        <w:spacing w:before="3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Sz w:w="16840" w:h="11900" w:orient="landscape"/>
          <w:pgMar w:top="640" w:bottom="280" w:left="2020" w:right="2000"/>
        </w:sectPr>
      </w:pPr>
      <w:rPr/>
    </w:p>
    <w:p>
      <w:pPr>
        <w:spacing w:before="23" w:after="0" w:line="309" w:lineRule="exact"/>
        <w:ind w:right="1624"/>
        <w:jc w:val="right"/>
        <w:rPr>
          <w:rFonts w:ascii="Arial" w:hAnsi="Arial" w:cs="Arial" w:eastAsia="Arial"/>
          <w:sz w:val="29"/>
          <w:szCs w:val="29"/>
        </w:rPr>
      </w:pPr>
      <w:rPr/>
      <w:r>
        <w:rPr>
          <w:rFonts w:ascii="Arial" w:hAnsi="Arial" w:cs="Arial" w:eastAsia="Arial"/>
          <w:sz w:val="29"/>
          <w:szCs w:val="29"/>
          <w:color w:val="232323"/>
          <w:spacing w:val="0"/>
          <w:w w:val="100"/>
          <w:position w:val="-2"/>
        </w:rPr>
        <w:t>Y</w:t>
      </w:r>
      <w:r>
        <w:rPr>
          <w:rFonts w:ascii="Arial" w:hAnsi="Arial" w:cs="Arial" w:eastAsia="Arial"/>
          <w:sz w:val="29"/>
          <w:szCs w:val="29"/>
          <w:color w:val="232323"/>
          <w:spacing w:val="-23"/>
          <w:w w:val="100"/>
          <w:position w:val="-2"/>
        </w:rPr>
        <w:t> </w:t>
      </w:r>
      <w:r>
        <w:rPr>
          <w:rFonts w:ascii="Arial" w:hAnsi="Arial" w:cs="Arial" w:eastAsia="Arial"/>
          <w:sz w:val="29"/>
          <w:szCs w:val="29"/>
          <w:color w:val="232323"/>
          <w:spacing w:val="0"/>
          <w:w w:val="110"/>
          <w:position w:val="-2"/>
        </w:rPr>
        <w:t>Axis</w:t>
      </w:r>
      <w:r>
        <w:rPr>
          <w:rFonts w:ascii="Arial" w:hAnsi="Arial" w:cs="Arial" w:eastAsia="Arial"/>
          <w:sz w:val="29"/>
          <w:szCs w:val="29"/>
          <w:color w:val="000000"/>
          <w:spacing w:val="0"/>
          <w:w w:val="100"/>
          <w:position w:val="0"/>
        </w:rPr>
      </w:r>
    </w:p>
    <w:p>
      <w:pPr>
        <w:spacing w:before="0" w:after="0" w:line="231" w:lineRule="exact"/>
        <w:ind w:right="325"/>
        <w:jc w:val="right"/>
        <w:rPr>
          <w:rFonts w:ascii="Arial" w:hAnsi="Arial" w:cs="Arial" w:eastAsia="Arial"/>
          <w:sz w:val="25"/>
          <w:szCs w:val="25"/>
        </w:rPr>
      </w:pPr>
      <w:rPr/>
      <w:r>
        <w:rPr>
          <w:rFonts w:ascii="Arial" w:hAnsi="Arial" w:cs="Arial" w:eastAsia="Arial"/>
          <w:sz w:val="25"/>
          <w:szCs w:val="25"/>
          <w:color w:val="9A9A9A"/>
          <w:spacing w:val="0"/>
          <w:w w:val="277"/>
          <w:position w:val="1"/>
        </w:rPr>
        <w:t>,-----</w:t>
      </w:r>
      <w:r>
        <w:rPr>
          <w:rFonts w:ascii="Arial" w:hAnsi="Arial" w:cs="Arial" w:eastAsia="Arial"/>
          <w:sz w:val="25"/>
          <w:szCs w:val="25"/>
          <w:color w:val="000000"/>
          <w:spacing w:val="0"/>
          <w:w w:val="100"/>
          <w:position w:val="0"/>
        </w:rPr>
      </w:r>
    </w:p>
    <w:p>
      <w:pPr>
        <w:spacing w:before="5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right="-20"/>
        <w:jc w:val="right"/>
        <w:tabs>
          <w:tab w:pos="1400" w:val="left"/>
        </w:tabs>
        <w:rPr>
          <w:rFonts w:ascii="Arial" w:hAnsi="Arial" w:cs="Arial" w:eastAsia="Arial"/>
          <w:sz w:val="45"/>
          <w:szCs w:val="45"/>
        </w:rPr>
      </w:pPr>
      <w:rPr/>
      <w:r>
        <w:rPr>
          <w:rFonts w:ascii="Arial" w:hAnsi="Arial" w:cs="Arial" w:eastAsia="Arial"/>
          <w:sz w:val="60"/>
          <w:szCs w:val="60"/>
          <w:color w:val="414141"/>
          <w:spacing w:val="-38"/>
          <w:w w:val="167"/>
        </w:rPr>
        <w:t>0</w:t>
      </w:r>
      <w:r>
        <w:rPr>
          <w:rFonts w:ascii="Arial" w:hAnsi="Arial" w:cs="Arial" w:eastAsia="Arial"/>
          <w:sz w:val="60"/>
          <w:szCs w:val="60"/>
          <w:color w:val="AFAFAF"/>
          <w:spacing w:val="0"/>
          <w:w w:val="60"/>
        </w:rPr>
        <w:t>·</w:t>
      </w:r>
      <w:r>
        <w:rPr>
          <w:rFonts w:ascii="Arial" w:hAnsi="Arial" w:cs="Arial" w:eastAsia="Arial"/>
          <w:sz w:val="60"/>
          <w:szCs w:val="60"/>
          <w:color w:val="AFAFAF"/>
          <w:spacing w:val="0"/>
          <w:w w:val="100"/>
        </w:rPr>
        <w:tab/>
      </w:r>
      <w:r>
        <w:rPr>
          <w:rFonts w:ascii="Arial" w:hAnsi="Arial" w:cs="Arial" w:eastAsia="Arial"/>
          <w:sz w:val="60"/>
          <w:szCs w:val="60"/>
          <w:color w:val="AFAFAF"/>
          <w:spacing w:val="0"/>
          <w:w w:val="100"/>
        </w:rPr>
      </w:r>
      <w:r>
        <w:rPr>
          <w:rFonts w:ascii="Arial" w:hAnsi="Arial" w:cs="Arial" w:eastAsia="Arial"/>
          <w:sz w:val="45"/>
          <w:szCs w:val="45"/>
          <w:color w:val="9A9A9A"/>
          <w:spacing w:val="0"/>
          <w:w w:val="182"/>
          <w:position w:val="7"/>
        </w:rPr>
        <w:t>"</w:t>
      </w:r>
      <w:r>
        <w:rPr>
          <w:rFonts w:ascii="Arial" w:hAnsi="Arial" w:cs="Arial" w:eastAsia="Arial"/>
          <w:sz w:val="45"/>
          <w:szCs w:val="45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9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27" w:lineRule="exact"/>
        <w:ind w:right="-20"/>
        <w:jc w:val="left"/>
        <w:rPr>
          <w:rFonts w:ascii="Arial" w:hAnsi="Arial" w:cs="Arial" w:eastAsia="Arial"/>
          <w:sz w:val="29"/>
          <w:szCs w:val="29"/>
        </w:rPr>
      </w:pPr>
      <w:rPr/>
      <w:r>
        <w:rPr>
          <w:rFonts w:ascii="Arial" w:hAnsi="Arial" w:cs="Arial" w:eastAsia="Arial"/>
          <w:sz w:val="29"/>
          <w:szCs w:val="29"/>
          <w:color w:val="232323"/>
          <w:spacing w:val="0"/>
          <w:w w:val="100"/>
          <w:position w:val="-1"/>
        </w:rPr>
        <w:t>X</w:t>
      </w:r>
      <w:r>
        <w:rPr>
          <w:rFonts w:ascii="Arial" w:hAnsi="Arial" w:cs="Arial" w:eastAsia="Arial"/>
          <w:sz w:val="29"/>
          <w:szCs w:val="29"/>
          <w:color w:val="232323"/>
          <w:spacing w:val="-5"/>
          <w:w w:val="100"/>
          <w:position w:val="-1"/>
        </w:rPr>
        <w:t> </w:t>
      </w:r>
      <w:r>
        <w:rPr>
          <w:rFonts w:ascii="Arial" w:hAnsi="Arial" w:cs="Arial" w:eastAsia="Arial"/>
          <w:sz w:val="29"/>
          <w:szCs w:val="29"/>
          <w:color w:val="232323"/>
          <w:spacing w:val="0"/>
          <w:w w:val="110"/>
          <w:position w:val="-1"/>
        </w:rPr>
        <w:t>Axis</w:t>
      </w:r>
      <w:r>
        <w:rPr>
          <w:rFonts w:ascii="Arial" w:hAnsi="Arial" w:cs="Arial" w:eastAsia="Arial"/>
          <w:sz w:val="29"/>
          <w:szCs w:val="29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6840" w:h="11900" w:orient="landscape"/>
          <w:pgMar w:top="1340" w:bottom="280" w:left="2020" w:right="2000"/>
          <w:cols w:num="2" w:equalWidth="0">
            <w:col w:w="7810" w:space="428"/>
            <w:col w:w="4582"/>
          </w:cols>
        </w:sectPr>
      </w:pPr>
      <w:rPr/>
    </w:p>
    <w:p>
      <w:pPr>
        <w:spacing w:before="0" w:after="0" w:line="675" w:lineRule="exact"/>
        <w:ind w:left="3380" w:right="-20"/>
        <w:jc w:val="left"/>
        <w:tabs>
          <w:tab w:pos="4920" w:val="left"/>
        </w:tabs>
        <w:rPr>
          <w:rFonts w:ascii="Arial" w:hAnsi="Arial" w:cs="Arial" w:eastAsia="Arial"/>
          <w:sz w:val="58"/>
          <w:szCs w:val="58"/>
        </w:rPr>
      </w:pPr>
      <w:rPr/>
      <w:r>
        <w:rPr/>
        <w:pict>
          <v:group style="position:absolute;margin-left:89.624573pt;margin-top:33.704292pt;width:507.358975pt;height:561.295707pt;mso-position-horizontal-relative:page;mso-position-vertical-relative:page;z-index:-2355" coordorigin="1792,674" coordsize="10147,11226">
            <v:group style="position:absolute;left:2008;top:683;width:2;height:11217" coordorigin="2008,683" coordsize="2,11217">
              <v:shape style="position:absolute;left:2008;top:683;width:2;height:11217" coordorigin="2008,683" coordsize="0,11217" path="m2008,11900l2008,683e" filled="f" stroked="t" strokeweight=".899573pt" strokecolor="#000000">
                <v:path arrowok="t"/>
              </v:shape>
            </v:group>
            <v:group style="position:absolute;left:1801;top:1088;width:10129;height:2" coordorigin="1801,1088" coordsize="10129,2">
              <v:shape style="position:absolute;left:1801;top:1088;width:10129;height:2" coordorigin="1801,1088" coordsize="10129,0" path="m1801,1088l11931,1088e" filled="f" stroked="t" strokeweight=".899573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61"/>
          <w:szCs w:val="61"/>
          <w:color w:val="414141"/>
          <w:spacing w:val="0"/>
          <w:w w:val="200"/>
          <w:position w:val="-2"/>
        </w:rPr>
        <w:t>0</w:t>
      </w:r>
      <w:r>
        <w:rPr>
          <w:rFonts w:ascii="Times New Roman" w:hAnsi="Times New Roman" w:cs="Times New Roman" w:eastAsia="Times New Roman"/>
          <w:sz w:val="61"/>
          <w:szCs w:val="61"/>
          <w:color w:val="414141"/>
          <w:spacing w:val="0"/>
          <w:w w:val="100"/>
          <w:position w:val="-2"/>
        </w:rPr>
        <w:tab/>
      </w:r>
      <w:r>
        <w:rPr>
          <w:rFonts w:ascii="Times New Roman" w:hAnsi="Times New Roman" w:cs="Times New Roman" w:eastAsia="Times New Roman"/>
          <w:sz w:val="61"/>
          <w:szCs w:val="61"/>
          <w:color w:val="414141"/>
          <w:spacing w:val="0"/>
          <w:w w:val="100"/>
          <w:position w:val="-2"/>
        </w:rPr>
      </w:r>
      <w:r>
        <w:rPr>
          <w:rFonts w:ascii="Arial" w:hAnsi="Arial" w:cs="Arial" w:eastAsia="Arial"/>
          <w:sz w:val="58"/>
          <w:szCs w:val="58"/>
          <w:color w:val="414141"/>
          <w:spacing w:val="-17"/>
          <w:w w:val="186"/>
          <w:position w:val="0"/>
        </w:rPr>
        <w:t>0</w:t>
      </w:r>
      <w:r>
        <w:rPr>
          <w:rFonts w:ascii="Arial" w:hAnsi="Arial" w:cs="Arial" w:eastAsia="Arial"/>
          <w:sz w:val="58"/>
          <w:szCs w:val="58"/>
          <w:color w:val="9A9A9A"/>
          <w:spacing w:val="0"/>
          <w:w w:val="62"/>
          <w:position w:val="0"/>
        </w:rPr>
        <w:t>·</w:t>
      </w:r>
      <w:r>
        <w:rPr>
          <w:rFonts w:ascii="Arial" w:hAnsi="Arial" w:cs="Arial" w:eastAsia="Arial"/>
          <w:sz w:val="58"/>
          <w:szCs w:val="58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660" w:lineRule="exact"/>
        <w:ind w:left="4189" w:right="-20"/>
        <w:jc w:val="left"/>
        <w:rPr>
          <w:rFonts w:ascii="Arial" w:hAnsi="Arial" w:cs="Arial" w:eastAsia="Arial"/>
          <w:sz w:val="60"/>
          <w:szCs w:val="60"/>
        </w:rPr>
      </w:pPr>
      <w:rPr/>
      <w:r>
        <w:rPr>
          <w:rFonts w:ascii="Arial" w:hAnsi="Arial" w:cs="Arial" w:eastAsia="Arial"/>
          <w:sz w:val="60"/>
          <w:szCs w:val="60"/>
          <w:color w:val="414141"/>
          <w:spacing w:val="-38"/>
          <w:w w:val="167"/>
          <w:position w:val="-2"/>
        </w:rPr>
        <w:t>0</w:t>
      </w:r>
      <w:r>
        <w:rPr>
          <w:rFonts w:ascii="Arial" w:hAnsi="Arial" w:cs="Arial" w:eastAsia="Arial"/>
          <w:sz w:val="60"/>
          <w:szCs w:val="60"/>
          <w:color w:val="C4C4C4"/>
          <w:spacing w:val="0"/>
          <w:w w:val="60"/>
          <w:position w:val="-2"/>
        </w:rPr>
        <w:t>·</w:t>
      </w:r>
      <w:r>
        <w:rPr>
          <w:rFonts w:ascii="Arial" w:hAnsi="Arial" w:cs="Arial" w:eastAsia="Arial"/>
          <w:sz w:val="60"/>
          <w:szCs w:val="60"/>
          <w:color w:val="000000"/>
          <w:spacing w:val="0"/>
          <w:w w:val="100"/>
          <w:position w:val="0"/>
        </w:rPr>
      </w:r>
    </w:p>
    <w:p>
      <w:pPr>
        <w:spacing w:before="2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1" w:after="0" w:line="240" w:lineRule="auto"/>
        <w:ind w:right="87"/>
        <w:jc w:val="righ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94"/>
        </w:rPr>
        <w:t>2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</w:p>
    <w:p>
      <w:pPr>
        <w:jc w:val="right"/>
        <w:spacing w:after="0"/>
        <w:sectPr>
          <w:type w:val="continuous"/>
          <w:pgSz w:w="16840" w:h="11900" w:orient="landscape"/>
          <w:pgMar w:top="1340" w:bottom="280" w:left="2020" w:right="2000"/>
        </w:sectPr>
      </w:pPr>
      <w:rPr/>
    </w:p>
    <w:p>
      <w:pPr>
        <w:spacing w:before="63" w:after="0" w:line="263" w:lineRule="exact"/>
        <w:ind w:left="117" w:right="-20"/>
        <w:jc w:val="left"/>
        <w:tabs>
          <w:tab w:pos="7380" w:val="left"/>
        </w:tabs>
        <w:rPr>
          <w:rFonts w:ascii="Cambria" w:hAnsi="Cambria" w:cs="Cambria" w:eastAsia="Cambria"/>
          <w:sz w:val="23"/>
          <w:szCs w:val="23"/>
        </w:rPr>
      </w:pPr>
      <w:rPr/>
      <w:r>
        <w:rPr/>
        <w:pict>
          <v:group style="position:absolute;margin-left:89.742271pt;margin-top:34.674984pt;width:506.656477pt;height:560.325017pt;mso-position-horizontal-relative:page;mso-position-vertical-relative:page;z-index:-2354" coordorigin="1795,693" coordsize="10133,11207">
            <v:group style="position:absolute;left:2009;top:701;width:2;height:11198" coordorigin="2009,701" coordsize="2,11198">
              <v:shape style="position:absolute;left:2009;top:701;width:2;height:11198" coordorigin="2009,701" coordsize="0,11198" path="m2009,11899l2009,701e" filled="f" stroked="t" strokeweight=".730032pt" strokecolor="#000000">
                <v:path arrowok="t"/>
              </v:shape>
            </v:group>
            <v:group style="position:absolute;left:1807;top:1080;width:10109;height:2" coordorigin="1807,1080" coordsize="10109,2">
              <v:shape style="position:absolute;left:1807;top:1080;width:10109;height:2" coordorigin="1807,1080" coordsize="10109,0" path="m11916,1080l1807,1080e" filled="f" stroked="t" strokeweight="1.216728pt" strokecolor="#000000">
                <v:path arrowok="t"/>
              </v:shape>
            </v:group>
            <w10:wrap type="none"/>
          </v:group>
        </w:pic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S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M</w:t>
      </w:r>
      <w:r>
        <w:rPr>
          <w:rFonts w:ascii="Cambria" w:hAnsi="Cambria" w:cs="Cambria" w:eastAsia="Cambria"/>
          <w:sz w:val="23"/>
          <w:szCs w:val="23"/>
          <w:color w:val="4E81BD"/>
          <w:spacing w:val="5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c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d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m</w:t>
      </w:r>
      <w:r>
        <w:rPr>
          <w:rFonts w:ascii="Cambria" w:hAnsi="Cambria" w:cs="Cambria" w:eastAsia="Cambria"/>
          <w:sz w:val="23"/>
          <w:szCs w:val="23"/>
          <w:color w:val="4E81BD"/>
          <w:spacing w:val="-3"/>
          <w:w w:val="100"/>
          <w:position w:val="-1"/>
        </w:rPr>
        <w:t>y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:</w:t>
      </w:r>
      <w:r>
        <w:rPr>
          <w:rFonts w:ascii="Cambria" w:hAnsi="Cambria" w:cs="Cambria" w:eastAsia="Cambria"/>
          <w:sz w:val="23"/>
          <w:szCs w:val="23"/>
          <w:color w:val="4E81BD"/>
          <w:spacing w:val="13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G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n</w:t>
      </w:r>
      <w:r>
        <w:rPr>
          <w:rFonts w:ascii="Cambria" w:hAnsi="Cambria" w:cs="Cambria" w:eastAsia="Cambria"/>
          <w:sz w:val="23"/>
          <w:szCs w:val="23"/>
          <w:color w:val="4E81BD"/>
          <w:spacing w:val="-4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r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l</w:t>
      </w:r>
      <w:r>
        <w:rPr>
          <w:rFonts w:ascii="Cambria" w:hAnsi="Cambria" w:cs="Cambria" w:eastAsia="Cambria"/>
          <w:sz w:val="23"/>
          <w:szCs w:val="23"/>
          <w:color w:val="4E81BD"/>
          <w:spacing w:val="9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F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b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r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i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c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i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o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n</w:t>
      </w:r>
      <w:r>
        <w:rPr>
          <w:rFonts w:ascii="Cambria" w:hAnsi="Cambria" w:cs="Cambria" w:eastAsia="Cambria"/>
          <w:sz w:val="23"/>
          <w:szCs w:val="23"/>
          <w:color w:val="4E81BD"/>
          <w:spacing w:val="12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M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h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o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d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s</w:t>
      </w:r>
      <w:r>
        <w:rPr>
          <w:rFonts w:ascii="Cambria" w:hAnsi="Cambria" w:cs="Cambria" w:eastAsia="Cambria"/>
          <w:sz w:val="23"/>
          <w:szCs w:val="23"/>
          <w:color w:val="4E81BD"/>
          <w:spacing w:val="-42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ab/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P</w:t>
      </w:r>
      <w:r>
        <w:rPr>
          <w:rFonts w:ascii="Cambria" w:hAnsi="Cambria" w:cs="Cambria" w:eastAsia="Cambria"/>
          <w:sz w:val="23"/>
          <w:szCs w:val="23"/>
          <w:color w:val="4E81BD"/>
          <w:spacing w:val="-4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n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ci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l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/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P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n</w:t>
      </w:r>
      <w:r>
        <w:rPr>
          <w:rFonts w:ascii="Cambria" w:hAnsi="Cambria" w:cs="Cambria" w:eastAsia="Cambria"/>
          <w:sz w:val="23"/>
          <w:szCs w:val="23"/>
          <w:color w:val="4E81BD"/>
          <w:spacing w:val="10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3"/>
          <w:w w:val="101"/>
          <w:position w:val="-1"/>
        </w:rPr>
        <w:t>H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1"/>
          <w:position w:val="-1"/>
        </w:rPr>
        <w:t>o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1"/>
          <w:position w:val="-1"/>
        </w:rPr>
        <w:t>l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1"/>
          <w:position w:val="-1"/>
        </w:rPr>
        <w:t>d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1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1"/>
          <w:position w:val="-1"/>
        </w:rPr>
        <w:t>r</w:t>
      </w:r>
      <w:r>
        <w:rPr>
          <w:rFonts w:ascii="Cambria" w:hAnsi="Cambria" w:cs="Cambria" w:eastAsia="Cambria"/>
          <w:sz w:val="23"/>
          <w:szCs w:val="23"/>
          <w:color w:val="000000"/>
          <w:spacing w:val="0"/>
          <w:w w:val="100"/>
          <w:position w:val="0"/>
        </w:rPr>
      </w:r>
    </w:p>
    <w:p>
      <w:pPr>
        <w:spacing w:before="7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450" w:lineRule="exact"/>
        <w:ind w:left="136" w:right="-20"/>
        <w:jc w:val="left"/>
        <w:rPr>
          <w:rFonts w:ascii="Calibri" w:hAnsi="Calibri" w:cs="Calibri" w:eastAsia="Calibri"/>
          <w:sz w:val="39"/>
          <w:szCs w:val="39"/>
        </w:rPr>
      </w:pPr>
      <w:rPr/>
      <w:r>
        <w:rPr/>
        <w:pict>
          <v:group style="position:absolute;margin-left:125.340401pt;margin-top:56.698879pt;width:591.820037pt;height:351.100036pt;mso-position-horizontal-relative:page;mso-position-vertical-relative:paragraph;z-index:-2353" coordorigin="2507,1134" coordsize="11836,7022">
            <v:shape style="position:absolute;left:2527;top:1149;width:11794;height:6991" type="#_x0000_t75">
              <v:imagedata r:id="rId8" o:title=""/>
            </v:shape>
            <v:group style="position:absolute;left:2515;top:1142;width:11820;height:2" coordorigin="2515,1142" coordsize="11820,2">
              <v:shape style="position:absolute;left:2515;top:1142;width:11820;height:2" coordorigin="2515,1142" coordsize="11820,0" path="m14335,1142l2515,1142e" filled="f" stroked="t" strokeweight=".820025pt" strokecolor="#000000">
                <v:path arrowok="t"/>
              </v:shape>
            </v:group>
            <v:group style="position:absolute;left:2521;top:1149;width:2;height:6991" coordorigin="2521,1149" coordsize="2,6991">
              <v:shape style="position:absolute;left:2521;top:1149;width:2;height:6991" coordorigin="2521,1149" coordsize="0,6991" path="m2521,1149l2521,8141e" filled="f" stroked="t" strokeweight=".7pt" strokecolor="#000000">
                <v:path arrowok="t"/>
              </v:shape>
            </v:group>
            <v:group style="position:absolute;left:14328;top:1149;width:2;height:6991" coordorigin="14328,1149" coordsize="2,6991">
              <v:shape style="position:absolute;left:14328;top:1149;width:2;height:6991" coordorigin="14328,1149" coordsize="0,6991" path="m14328,1149l14328,8141e" filled="f" stroked="t" strokeweight=".82pt" strokecolor="#000000">
                <v:path arrowok="t"/>
              </v:shape>
            </v:group>
            <v:group style="position:absolute;left:2515;top:8148;width:11820;height:2" coordorigin="2515,8148" coordsize="11820,2">
              <v:shape style="position:absolute;left:2515;top:8148;width:11820;height:2" coordorigin="2515,8148" coordsize="11820,0" path="m14335,8148l2515,8148e" filled="f" stroked="t" strokeweight=".820006pt" strokecolor="#000000">
                <v:path arrowok="t"/>
              </v:shape>
            </v:group>
            <w10:wrap type="none"/>
          </v:group>
        </w:pict>
      </w:r>
      <w:r>
        <w:rPr>
          <w:rFonts w:ascii="Calibri" w:hAnsi="Calibri" w:cs="Calibri" w:eastAsia="Calibri"/>
          <w:sz w:val="39"/>
          <w:szCs w:val="39"/>
          <w:color w:val="538DD4"/>
          <w:w w:val="102"/>
          <w:position w:val="1"/>
        </w:rPr>
      </w:r>
      <w:r>
        <w:rPr>
          <w:rFonts w:ascii="Calibri" w:hAnsi="Calibri" w:cs="Calibri" w:eastAsia="Calibri"/>
          <w:sz w:val="39"/>
          <w:szCs w:val="39"/>
          <w:color w:val="538DD4"/>
          <w:spacing w:val="-1"/>
          <w:w w:val="102"/>
          <w:u w:val="thick" w:color="538DD4"/>
          <w:position w:val="1"/>
        </w:rPr>
        <w:t>D</w:t>
      </w:r>
      <w:r>
        <w:rPr>
          <w:rFonts w:ascii="Calibri" w:hAnsi="Calibri" w:cs="Calibri" w:eastAsia="Calibri"/>
          <w:sz w:val="39"/>
          <w:szCs w:val="39"/>
          <w:color w:val="538DD4"/>
          <w:spacing w:val="-1"/>
          <w:w w:val="102"/>
          <w:u w:val="thick" w:color="538DD4"/>
          <w:position w:val="1"/>
        </w:rPr>
      </w:r>
      <w:r>
        <w:rPr>
          <w:rFonts w:ascii="Calibri" w:hAnsi="Calibri" w:cs="Calibri" w:eastAsia="Calibri"/>
          <w:sz w:val="39"/>
          <w:szCs w:val="39"/>
          <w:color w:val="538DD4"/>
          <w:spacing w:val="0"/>
          <w:w w:val="101"/>
          <w:u w:val="thick" w:color="538DD4"/>
          <w:position w:val="1"/>
        </w:rPr>
        <w:t>r</w:t>
      </w:r>
      <w:r>
        <w:rPr>
          <w:rFonts w:ascii="Calibri" w:hAnsi="Calibri" w:cs="Calibri" w:eastAsia="Calibri"/>
          <w:sz w:val="39"/>
          <w:szCs w:val="39"/>
          <w:color w:val="538DD4"/>
          <w:spacing w:val="0"/>
          <w:w w:val="101"/>
          <w:u w:val="thick" w:color="538DD4"/>
          <w:position w:val="1"/>
        </w:rPr>
      </w:r>
      <w:r>
        <w:rPr>
          <w:rFonts w:ascii="Calibri" w:hAnsi="Calibri" w:cs="Calibri" w:eastAsia="Calibri"/>
          <w:sz w:val="39"/>
          <w:szCs w:val="39"/>
          <w:color w:val="538DD4"/>
          <w:spacing w:val="-1"/>
          <w:w w:val="103"/>
          <w:u w:val="thick" w:color="538DD4"/>
          <w:position w:val="1"/>
        </w:rPr>
        <w:t>a</w:t>
      </w:r>
      <w:r>
        <w:rPr>
          <w:rFonts w:ascii="Calibri" w:hAnsi="Calibri" w:cs="Calibri" w:eastAsia="Calibri"/>
          <w:sz w:val="39"/>
          <w:szCs w:val="39"/>
          <w:color w:val="538DD4"/>
          <w:spacing w:val="-1"/>
          <w:w w:val="103"/>
          <w:u w:val="thick" w:color="538DD4"/>
          <w:position w:val="1"/>
        </w:rPr>
      </w:r>
      <w:r>
        <w:rPr>
          <w:rFonts w:ascii="Calibri" w:hAnsi="Calibri" w:cs="Calibri" w:eastAsia="Calibri"/>
          <w:sz w:val="39"/>
          <w:szCs w:val="39"/>
          <w:color w:val="538DD4"/>
          <w:spacing w:val="0"/>
          <w:w w:val="104"/>
          <w:u w:val="thick" w:color="538DD4"/>
          <w:position w:val="1"/>
        </w:rPr>
        <w:t>w</w:t>
      </w:r>
      <w:r>
        <w:rPr>
          <w:rFonts w:ascii="Calibri" w:hAnsi="Calibri" w:cs="Calibri" w:eastAsia="Calibri"/>
          <w:sz w:val="39"/>
          <w:szCs w:val="39"/>
          <w:color w:val="538DD4"/>
          <w:spacing w:val="0"/>
          <w:w w:val="104"/>
          <w:u w:val="thick" w:color="538DD4"/>
          <w:position w:val="1"/>
        </w:rPr>
      </w:r>
      <w:r>
        <w:rPr>
          <w:rFonts w:ascii="Calibri" w:hAnsi="Calibri" w:cs="Calibri" w:eastAsia="Calibri"/>
          <w:sz w:val="39"/>
          <w:szCs w:val="39"/>
          <w:color w:val="538DD4"/>
          <w:spacing w:val="0"/>
          <w:w w:val="107"/>
          <w:u w:val="thick" w:color="538DD4"/>
          <w:position w:val="1"/>
        </w:rPr>
        <w:t>i</w:t>
      </w:r>
      <w:r>
        <w:rPr>
          <w:rFonts w:ascii="Calibri" w:hAnsi="Calibri" w:cs="Calibri" w:eastAsia="Calibri"/>
          <w:sz w:val="39"/>
          <w:szCs w:val="39"/>
          <w:color w:val="538DD4"/>
          <w:spacing w:val="0"/>
          <w:w w:val="107"/>
          <w:u w:val="thick" w:color="538DD4"/>
          <w:position w:val="1"/>
        </w:rPr>
      </w:r>
      <w:r>
        <w:rPr>
          <w:rFonts w:ascii="Calibri" w:hAnsi="Calibri" w:cs="Calibri" w:eastAsia="Calibri"/>
          <w:sz w:val="39"/>
          <w:szCs w:val="39"/>
          <w:color w:val="538DD4"/>
          <w:spacing w:val="-3"/>
          <w:w w:val="102"/>
          <w:u w:val="thick" w:color="538DD4"/>
          <w:position w:val="1"/>
        </w:rPr>
        <w:t>n</w:t>
      </w:r>
      <w:r>
        <w:rPr>
          <w:rFonts w:ascii="Calibri" w:hAnsi="Calibri" w:cs="Calibri" w:eastAsia="Calibri"/>
          <w:sz w:val="39"/>
          <w:szCs w:val="39"/>
          <w:color w:val="538DD4"/>
          <w:spacing w:val="-3"/>
          <w:w w:val="102"/>
          <w:u w:val="thick" w:color="538DD4"/>
          <w:position w:val="1"/>
        </w:rPr>
      </w:r>
      <w:r>
        <w:rPr>
          <w:rFonts w:ascii="Calibri" w:hAnsi="Calibri" w:cs="Calibri" w:eastAsia="Calibri"/>
          <w:sz w:val="39"/>
          <w:szCs w:val="39"/>
          <w:color w:val="538DD4"/>
          <w:spacing w:val="0"/>
          <w:w w:val="100"/>
          <w:u w:val="thick" w:color="538DD4"/>
          <w:position w:val="1"/>
        </w:rPr>
        <w:t>g</w:t>
      </w:r>
      <w:r>
        <w:rPr>
          <w:rFonts w:ascii="Calibri" w:hAnsi="Calibri" w:cs="Calibri" w:eastAsia="Calibri"/>
          <w:sz w:val="39"/>
          <w:szCs w:val="39"/>
          <w:color w:val="538DD4"/>
          <w:spacing w:val="0"/>
          <w:w w:val="100"/>
          <w:u w:val="thick" w:color="538DD4"/>
          <w:position w:val="1"/>
        </w:rPr>
      </w:r>
      <w:r>
        <w:rPr>
          <w:rFonts w:ascii="Calibri" w:hAnsi="Calibri" w:cs="Calibri" w:eastAsia="Calibri"/>
          <w:sz w:val="39"/>
          <w:szCs w:val="39"/>
          <w:color w:val="538DD4"/>
          <w:spacing w:val="-121"/>
          <w:w w:val="102"/>
          <w:u w:val="thick" w:color="538DD4"/>
          <w:position w:val="1"/>
        </w:rPr>
        <w:t> </w:t>
      </w:r>
      <w:r>
        <w:rPr>
          <w:rFonts w:ascii="Calibri" w:hAnsi="Calibri" w:cs="Calibri" w:eastAsia="Calibri"/>
          <w:sz w:val="39"/>
          <w:szCs w:val="39"/>
          <w:color w:val="538DD4"/>
          <w:spacing w:val="-121"/>
          <w:w w:val="102"/>
          <w:u w:val="thick" w:color="538DD4"/>
          <w:position w:val="1"/>
        </w:rPr>
      </w:r>
      <w:r>
        <w:rPr>
          <w:rFonts w:ascii="Calibri" w:hAnsi="Calibri" w:cs="Calibri" w:eastAsia="Calibri"/>
          <w:sz w:val="39"/>
          <w:szCs w:val="39"/>
          <w:color w:val="538DD4"/>
          <w:spacing w:val="1"/>
          <w:w w:val="100"/>
          <w:u w:val="thick" w:color="538DD4"/>
          <w:position w:val="1"/>
        </w:rPr>
        <w:t>2</w:t>
      </w:r>
      <w:r>
        <w:rPr>
          <w:rFonts w:ascii="Calibri" w:hAnsi="Calibri" w:cs="Calibri" w:eastAsia="Calibri"/>
          <w:sz w:val="39"/>
          <w:szCs w:val="39"/>
          <w:color w:val="538DD4"/>
          <w:spacing w:val="1"/>
          <w:w w:val="100"/>
          <w:u w:val="thick" w:color="538DD4"/>
          <w:position w:val="1"/>
        </w:rPr>
      </w:r>
      <w:r>
        <w:rPr>
          <w:rFonts w:ascii="Calibri" w:hAnsi="Calibri" w:cs="Calibri" w:eastAsia="Calibri"/>
          <w:sz w:val="39"/>
          <w:szCs w:val="39"/>
          <w:color w:val="538DD4"/>
          <w:spacing w:val="1"/>
          <w:w w:val="100"/>
          <w:position w:val="1"/>
        </w:rPr>
      </w:r>
      <w:r>
        <w:rPr>
          <w:rFonts w:ascii="Calibri" w:hAnsi="Calibri" w:cs="Calibri" w:eastAsia="Calibri"/>
          <w:sz w:val="39"/>
          <w:szCs w:val="39"/>
          <w:color w:val="538DD4"/>
          <w:spacing w:val="0"/>
          <w:w w:val="100"/>
          <w:position w:val="1"/>
        </w:rPr>
        <w:t>:</w:t>
      </w:r>
      <w:r>
        <w:rPr>
          <w:rFonts w:ascii="Calibri" w:hAnsi="Calibri" w:cs="Calibri" w:eastAsia="Calibri"/>
          <w:sz w:val="39"/>
          <w:szCs w:val="39"/>
          <w:color w:val="538DD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39"/>
          <w:szCs w:val="39"/>
          <w:color w:val="538DD4"/>
          <w:spacing w:val="2"/>
          <w:w w:val="100"/>
          <w:position w:val="1"/>
        </w:rPr>
        <w:t> </w:t>
      </w:r>
      <w:r>
        <w:rPr>
          <w:rFonts w:ascii="Calibri" w:hAnsi="Calibri" w:cs="Calibri" w:eastAsia="Calibri"/>
          <w:sz w:val="39"/>
          <w:szCs w:val="39"/>
          <w:color w:val="000000"/>
          <w:spacing w:val="1"/>
          <w:w w:val="100"/>
          <w:position w:val="1"/>
        </w:rPr>
        <w:t>T</w:t>
      </w:r>
      <w:r>
        <w:rPr>
          <w:rFonts w:ascii="Calibri" w:hAnsi="Calibri" w:cs="Calibri" w:eastAsia="Calibri"/>
          <w:sz w:val="39"/>
          <w:szCs w:val="39"/>
          <w:color w:val="000000"/>
          <w:spacing w:val="-3"/>
          <w:w w:val="100"/>
          <w:position w:val="1"/>
        </w:rPr>
        <w:t>o</w:t>
      </w:r>
      <w:r>
        <w:rPr>
          <w:rFonts w:ascii="Calibri" w:hAnsi="Calibri" w:cs="Calibri" w:eastAsia="Calibri"/>
          <w:sz w:val="39"/>
          <w:szCs w:val="39"/>
          <w:color w:val="000000"/>
          <w:spacing w:val="0"/>
          <w:w w:val="100"/>
          <w:position w:val="1"/>
        </w:rPr>
        <w:t>p</w:t>
      </w:r>
      <w:r>
        <w:rPr>
          <w:rFonts w:ascii="Calibri" w:hAnsi="Calibri" w:cs="Calibri" w:eastAsia="Calibri"/>
          <w:sz w:val="39"/>
          <w:szCs w:val="39"/>
          <w:color w:val="000000"/>
          <w:spacing w:val="10"/>
          <w:w w:val="100"/>
          <w:position w:val="1"/>
        </w:rPr>
        <w:t> </w:t>
      </w:r>
      <w:r>
        <w:rPr>
          <w:rFonts w:ascii="Calibri" w:hAnsi="Calibri" w:cs="Calibri" w:eastAsia="Calibri"/>
          <w:sz w:val="39"/>
          <w:szCs w:val="39"/>
          <w:color w:val="000000"/>
          <w:spacing w:val="-1"/>
          <w:w w:val="100"/>
          <w:position w:val="1"/>
        </w:rPr>
        <w:t>P</w:t>
      </w:r>
      <w:r>
        <w:rPr>
          <w:rFonts w:ascii="Calibri" w:hAnsi="Calibri" w:cs="Calibri" w:eastAsia="Calibri"/>
          <w:sz w:val="39"/>
          <w:szCs w:val="39"/>
          <w:color w:val="000000"/>
          <w:spacing w:val="0"/>
          <w:w w:val="100"/>
          <w:position w:val="1"/>
        </w:rPr>
        <w:t>i</w:t>
      </w:r>
      <w:r>
        <w:rPr>
          <w:rFonts w:ascii="Calibri" w:hAnsi="Calibri" w:cs="Calibri" w:eastAsia="Calibri"/>
          <w:sz w:val="39"/>
          <w:szCs w:val="39"/>
          <w:color w:val="000000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39"/>
          <w:szCs w:val="39"/>
          <w:color w:val="000000"/>
          <w:spacing w:val="0"/>
          <w:w w:val="100"/>
          <w:position w:val="1"/>
        </w:rPr>
        <w:t>c</w:t>
      </w:r>
      <w:r>
        <w:rPr>
          <w:rFonts w:ascii="Calibri" w:hAnsi="Calibri" w:cs="Calibri" w:eastAsia="Calibri"/>
          <w:sz w:val="39"/>
          <w:szCs w:val="39"/>
          <w:color w:val="000000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39"/>
          <w:szCs w:val="39"/>
          <w:color w:val="000000"/>
          <w:spacing w:val="0"/>
          <w:w w:val="100"/>
          <w:position w:val="1"/>
        </w:rPr>
        <w:t>-</w:t>
      </w:r>
      <w:r>
        <w:rPr>
          <w:rFonts w:ascii="Calibri" w:hAnsi="Calibri" w:cs="Calibri" w:eastAsia="Calibri"/>
          <w:sz w:val="39"/>
          <w:szCs w:val="39"/>
          <w:color w:val="000000"/>
          <w:spacing w:val="14"/>
          <w:w w:val="100"/>
          <w:position w:val="1"/>
        </w:rPr>
        <w:t> </w:t>
      </w:r>
      <w:r>
        <w:rPr>
          <w:rFonts w:ascii="Calibri" w:hAnsi="Calibri" w:cs="Calibri" w:eastAsia="Calibri"/>
          <w:sz w:val="39"/>
          <w:szCs w:val="39"/>
          <w:color w:val="000000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39"/>
          <w:szCs w:val="39"/>
          <w:color w:val="000000"/>
          <w:spacing w:val="0"/>
          <w:w w:val="100"/>
          <w:position w:val="1"/>
        </w:rPr>
        <w:t>i</w:t>
      </w:r>
      <w:r>
        <w:rPr>
          <w:rFonts w:ascii="Calibri" w:hAnsi="Calibri" w:cs="Calibri" w:eastAsia="Calibri"/>
          <w:sz w:val="39"/>
          <w:szCs w:val="39"/>
          <w:color w:val="000000"/>
          <w:spacing w:val="-3"/>
          <w:w w:val="100"/>
          <w:position w:val="1"/>
        </w:rPr>
        <w:t>d</w:t>
      </w:r>
      <w:r>
        <w:rPr>
          <w:rFonts w:ascii="Calibri" w:hAnsi="Calibri" w:cs="Calibri" w:eastAsia="Calibri"/>
          <w:sz w:val="39"/>
          <w:szCs w:val="39"/>
          <w:color w:val="000000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39"/>
          <w:szCs w:val="39"/>
          <w:color w:val="000000"/>
          <w:spacing w:val="16"/>
          <w:w w:val="100"/>
          <w:position w:val="1"/>
        </w:rPr>
        <w:t> </w:t>
      </w:r>
      <w:r>
        <w:rPr>
          <w:rFonts w:ascii="Calibri" w:hAnsi="Calibri" w:cs="Calibri" w:eastAsia="Calibri"/>
          <w:sz w:val="39"/>
          <w:szCs w:val="39"/>
          <w:color w:val="000000"/>
          <w:spacing w:val="0"/>
          <w:w w:val="100"/>
          <w:position w:val="1"/>
        </w:rPr>
        <w:t>1</w:t>
      </w:r>
      <w:r>
        <w:rPr>
          <w:rFonts w:ascii="Calibri" w:hAnsi="Calibri" w:cs="Calibri" w:eastAsia="Calibri"/>
          <w:sz w:val="39"/>
          <w:szCs w:val="39"/>
          <w:color w:val="000000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39"/>
          <w:szCs w:val="39"/>
          <w:color w:val="000000"/>
          <w:spacing w:val="-1"/>
          <w:w w:val="100"/>
          <w:position w:val="1"/>
        </w:rPr>
        <w:t>(</w:t>
      </w:r>
      <w:r>
        <w:rPr>
          <w:rFonts w:ascii="Calibri" w:hAnsi="Calibri" w:cs="Calibri" w:eastAsia="Calibri"/>
          <w:sz w:val="39"/>
          <w:szCs w:val="39"/>
          <w:color w:val="000000"/>
          <w:spacing w:val="2"/>
          <w:w w:val="100"/>
          <w:position w:val="1"/>
        </w:rPr>
        <w:t>V</w:t>
      </w:r>
      <w:r>
        <w:rPr>
          <w:rFonts w:ascii="Calibri" w:hAnsi="Calibri" w:cs="Calibri" w:eastAsia="Calibri"/>
          <w:sz w:val="39"/>
          <w:szCs w:val="39"/>
          <w:color w:val="000000"/>
          <w:spacing w:val="0"/>
          <w:w w:val="100"/>
          <w:position w:val="1"/>
        </w:rPr>
        <w:t>i</w:t>
      </w:r>
      <w:r>
        <w:rPr>
          <w:rFonts w:ascii="Calibri" w:hAnsi="Calibri" w:cs="Calibri" w:eastAsia="Calibri"/>
          <w:sz w:val="39"/>
          <w:szCs w:val="39"/>
          <w:color w:val="000000"/>
          <w:spacing w:val="-2"/>
          <w:w w:val="100"/>
          <w:position w:val="1"/>
        </w:rPr>
        <w:t>e</w:t>
      </w:r>
      <w:r>
        <w:rPr>
          <w:rFonts w:ascii="Calibri" w:hAnsi="Calibri" w:cs="Calibri" w:eastAsia="Calibri"/>
          <w:sz w:val="39"/>
          <w:szCs w:val="39"/>
          <w:color w:val="000000"/>
          <w:spacing w:val="0"/>
          <w:w w:val="100"/>
          <w:position w:val="1"/>
        </w:rPr>
        <w:t>w</w:t>
      </w:r>
      <w:r>
        <w:rPr>
          <w:rFonts w:ascii="Calibri" w:hAnsi="Calibri" w:cs="Calibri" w:eastAsia="Calibri"/>
          <w:sz w:val="39"/>
          <w:szCs w:val="39"/>
          <w:color w:val="000000"/>
          <w:spacing w:val="31"/>
          <w:w w:val="100"/>
          <w:position w:val="1"/>
        </w:rPr>
        <w:t> </w:t>
      </w:r>
      <w:r>
        <w:rPr>
          <w:rFonts w:ascii="Calibri" w:hAnsi="Calibri" w:cs="Calibri" w:eastAsia="Calibri"/>
          <w:sz w:val="39"/>
          <w:szCs w:val="39"/>
          <w:color w:val="000000"/>
          <w:spacing w:val="-2"/>
          <w:w w:val="100"/>
          <w:position w:val="1"/>
        </w:rPr>
        <w:t>#</w:t>
      </w:r>
      <w:r>
        <w:rPr>
          <w:rFonts w:ascii="Calibri" w:hAnsi="Calibri" w:cs="Calibri" w:eastAsia="Calibri"/>
          <w:sz w:val="39"/>
          <w:szCs w:val="39"/>
          <w:color w:val="000000"/>
          <w:spacing w:val="1"/>
          <w:w w:val="100"/>
          <w:position w:val="1"/>
        </w:rPr>
        <w:t>2</w:t>
      </w:r>
      <w:r>
        <w:rPr>
          <w:rFonts w:ascii="Calibri" w:hAnsi="Calibri" w:cs="Calibri" w:eastAsia="Calibri"/>
          <w:sz w:val="39"/>
          <w:szCs w:val="39"/>
          <w:color w:val="000000"/>
          <w:spacing w:val="0"/>
          <w:w w:val="102"/>
          <w:position w:val="1"/>
        </w:rPr>
        <w:t>)</w:t>
      </w:r>
      <w:r>
        <w:rPr>
          <w:rFonts w:ascii="Calibri" w:hAnsi="Calibri" w:cs="Calibri" w:eastAsia="Calibri"/>
          <w:sz w:val="39"/>
          <w:szCs w:val="39"/>
          <w:color w:val="000000"/>
          <w:spacing w:val="0"/>
          <w:w w:val="100"/>
          <w:position w:val="0"/>
        </w:rPr>
      </w:r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1" w:after="0" w:line="240" w:lineRule="auto"/>
        <w:ind w:right="90"/>
        <w:jc w:val="right"/>
        <w:rPr>
          <w:rFonts w:ascii="Calibri" w:hAnsi="Calibri" w:cs="Calibri" w:eastAsia="Calibri"/>
          <w:sz w:val="21"/>
          <w:szCs w:val="21"/>
        </w:rPr>
      </w:pPr>
      <w:rPr/>
      <w:r>
        <w:rPr>
          <w:rFonts w:ascii="Calibri" w:hAnsi="Calibri" w:cs="Calibri" w:eastAsia="Calibri"/>
          <w:sz w:val="21"/>
          <w:szCs w:val="21"/>
          <w:spacing w:val="0"/>
          <w:w w:val="102"/>
        </w:rPr>
        <w:t>3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</w:r>
    </w:p>
    <w:p>
      <w:pPr>
        <w:jc w:val="right"/>
        <w:spacing w:after="0"/>
        <w:sectPr>
          <w:pgSz w:w="16840" w:h="11900" w:orient="landscape"/>
          <w:pgMar w:top="640" w:bottom="280" w:left="2000" w:right="2000"/>
        </w:sectPr>
      </w:pPr>
      <w:rPr/>
    </w:p>
    <w:p>
      <w:pPr>
        <w:spacing w:before="63" w:after="0" w:line="263" w:lineRule="exact"/>
        <w:ind w:left="117" w:right="-20"/>
        <w:jc w:val="left"/>
        <w:tabs>
          <w:tab w:pos="7380" w:val="left"/>
        </w:tabs>
        <w:rPr>
          <w:rFonts w:ascii="Cambria" w:hAnsi="Cambria" w:cs="Cambria" w:eastAsia="Cambria"/>
          <w:sz w:val="23"/>
          <w:szCs w:val="23"/>
        </w:rPr>
      </w:pPr>
      <w:rPr/>
      <w:r>
        <w:rPr/>
        <w:pict>
          <v:group style="position:absolute;margin-left:89.742271pt;margin-top:34.674984pt;width:506.656477pt;height:560.325017pt;mso-position-horizontal-relative:page;mso-position-vertical-relative:page;z-index:-2352" coordorigin="1795,693" coordsize="10133,11207">
            <v:group style="position:absolute;left:2009;top:701;width:2;height:11198" coordorigin="2009,701" coordsize="2,11198">
              <v:shape style="position:absolute;left:2009;top:701;width:2;height:11198" coordorigin="2009,701" coordsize="0,11198" path="m2009,11899l2009,701e" filled="f" stroked="t" strokeweight=".730032pt" strokecolor="#000000">
                <v:path arrowok="t"/>
              </v:shape>
            </v:group>
            <v:group style="position:absolute;left:1807;top:1080;width:10109;height:2" coordorigin="1807,1080" coordsize="10109,2">
              <v:shape style="position:absolute;left:1807;top:1080;width:10109;height:2" coordorigin="1807,1080" coordsize="10109,0" path="m11916,1080l1807,1080e" filled="f" stroked="t" strokeweight="1.216728pt" strokecolor="#000000">
                <v:path arrowok="t"/>
              </v:shape>
            </v:group>
            <w10:wrap type="none"/>
          </v:group>
        </w:pic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S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M</w:t>
      </w:r>
      <w:r>
        <w:rPr>
          <w:rFonts w:ascii="Cambria" w:hAnsi="Cambria" w:cs="Cambria" w:eastAsia="Cambria"/>
          <w:sz w:val="23"/>
          <w:szCs w:val="23"/>
          <w:color w:val="4E81BD"/>
          <w:spacing w:val="5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c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d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m</w:t>
      </w:r>
      <w:r>
        <w:rPr>
          <w:rFonts w:ascii="Cambria" w:hAnsi="Cambria" w:cs="Cambria" w:eastAsia="Cambria"/>
          <w:sz w:val="23"/>
          <w:szCs w:val="23"/>
          <w:color w:val="4E81BD"/>
          <w:spacing w:val="-3"/>
          <w:w w:val="100"/>
          <w:position w:val="-1"/>
        </w:rPr>
        <w:t>y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:</w:t>
      </w:r>
      <w:r>
        <w:rPr>
          <w:rFonts w:ascii="Cambria" w:hAnsi="Cambria" w:cs="Cambria" w:eastAsia="Cambria"/>
          <w:sz w:val="23"/>
          <w:szCs w:val="23"/>
          <w:color w:val="4E81BD"/>
          <w:spacing w:val="13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G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n</w:t>
      </w:r>
      <w:r>
        <w:rPr>
          <w:rFonts w:ascii="Cambria" w:hAnsi="Cambria" w:cs="Cambria" w:eastAsia="Cambria"/>
          <w:sz w:val="23"/>
          <w:szCs w:val="23"/>
          <w:color w:val="4E81BD"/>
          <w:spacing w:val="-4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r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l</w:t>
      </w:r>
      <w:r>
        <w:rPr>
          <w:rFonts w:ascii="Cambria" w:hAnsi="Cambria" w:cs="Cambria" w:eastAsia="Cambria"/>
          <w:sz w:val="23"/>
          <w:szCs w:val="23"/>
          <w:color w:val="4E81BD"/>
          <w:spacing w:val="9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F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b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r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i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c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i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o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n</w:t>
      </w:r>
      <w:r>
        <w:rPr>
          <w:rFonts w:ascii="Cambria" w:hAnsi="Cambria" w:cs="Cambria" w:eastAsia="Cambria"/>
          <w:sz w:val="23"/>
          <w:szCs w:val="23"/>
          <w:color w:val="4E81BD"/>
          <w:spacing w:val="12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M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h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o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d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s</w:t>
      </w:r>
      <w:r>
        <w:rPr>
          <w:rFonts w:ascii="Cambria" w:hAnsi="Cambria" w:cs="Cambria" w:eastAsia="Cambria"/>
          <w:sz w:val="23"/>
          <w:szCs w:val="23"/>
          <w:color w:val="4E81BD"/>
          <w:spacing w:val="-42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ab/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P</w:t>
      </w:r>
      <w:r>
        <w:rPr>
          <w:rFonts w:ascii="Cambria" w:hAnsi="Cambria" w:cs="Cambria" w:eastAsia="Cambria"/>
          <w:sz w:val="23"/>
          <w:szCs w:val="23"/>
          <w:color w:val="4E81BD"/>
          <w:spacing w:val="-4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n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ci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l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/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P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n</w:t>
      </w:r>
      <w:r>
        <w:rPr>
          <w:rFonts w:ascii="Cambria" w:hAnsi="Cambria" w:cs="Cambria" w:eastAsia="Cambria"/>
          <w:sz w:val="23"/>
          <w:szCs w:val="23"/>
          <w:color w:val="4E81BD"/>
          <w:spacing w:val="10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3"/>
          <w:w w:val="101"/>
          <w:position w:val="-1"/>
        </w:rPr>
        <w:t>H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1"/>
          <w:position w:val="-1"/>
        </w:rPr>
        <w:t>o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1"/>
          <w:position w:val="-1"/>
        </w:rPr>
        <w:t>l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1"/>
          <w:position w:val="-1"/>
        </w:rPr>
        <w:t>d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1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1"/>
          <w:position w:val="-1"/>
        </w:rPr>
        <w:t>r</w:t>
      </w:r>
      <w:r>
        <w:rPr>
          <w:rFonts w:ascii="Cambria" w:hAnsi="Cambria" w:cs="Cambria" w:eastAsia="Cambria"/>
          <w:sz w:val="23"/>
          <w:szCs w:val="23"/>
          <w:color w:val="000000"/>
          <w:spacing w:val="0"/>
          <w:w w:val="100"/>
          <w:position w:val="0"/>
        </w:rPr>
      </w:r>
    </w:p>
    <w:p>
      <w:pPr>
        <w:spacing w:before="4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450" w:lineRule="exact"/>
        <w:ind w:left="198" w:right="-20"/>
        <w:jc w:val="left"/>
        <w:rPr>
          <w:rFonts w:ascii="Calibri" w:hAnsi="Calibri" w:cs="Calibri" w:eastAsia="Calibri"/>
          <w:sz w:val="39"/>
          <w:szCs w:val="39"/>
        </w:rPr>
      </w:pPr>
      <w:rPr/>
      <w:r>
        <w:rPr/>
        <w:pict>
          <v:group style="position:absolute;margin-left:156.3004pt;margin-top:55.858879pt;width:529.660033pt;height:354.100036pt;mso-position-horizontal-relative:page;mso-position-vertical-relative:paragraph;z-index:-2351" coordorigin="3126,1117" coordsize="10593,7082">
            <v:shape style="position:absolute;left:3149;top:1133;width:10548;height:7051" type="#_x0000_t75">
              <v:imagedata r:id="rId9" o:title=""/>
            </v:shape>
            <v:group style="position:absolute;left:3134;top:1125;width:10577;height:2" coordorigin="3134,1125" coordsize="10577,2">
              <v:shape style="position:absolute;left:3134;top:1125;width:10577;height:2" coordorigin="3134,1125" coordsize="10577,0" path="m13711,1125l3134,1125e" filled="f" stroked="t" strokeweight=".820025pt" strokecolor="#000000">
                <v:path arrowok="t"/>
              </v:shape>
            </v:group>
            <v:group style="position:absolute;left:3141;top:1133;width:2;height:7051" coordorigin="3141,1133" coordsize="2,7051">
              <v:shape style="position:absolute;left:3141;top:1133;width:2;height:7051" coordorigin="3141,1133" coordsize="0,7051" path="m3141,1133l3141,8184e" filled="f" stroked="t" strokeweight=".82pt" strokecolor="#000000">
                <v:path arrowok="t"/>
              </v:shape>
            </v:group>
            <v:group style="position:absolute;left:13704;top:1133;width:2;height:7051" coordorigin="13704,1133" coordsize="2,7051">
              <v:shape style="position:absolute;left:13704;top:1133;width:2;height:7051" coordorigin="13704,1133" coordsize="0,7051" path="m13704,1133l13704,8184e" filled="f" stroked="t" strokeweight=".82pt" strokecolor="#000000">
                <v:path arrowok="t"/>
              </v:shape>
            </v:group>
            <v:group style="position:absolute;left:3134;top:8191;width:10577;height:2" coordorigin="3134,8191" coordsize="10577,2">
              <v:shape style="position:absolute;left:3134;top:8191;width:10577;height:2" coordorigin="3134,8191" coordsize="10577,0" path="m13711,8191l3134,8191e" filled="f" stroked="t" strokeweight=".820006pt" strokecolor="#000000">
                <v:path arrowok="t"/>
              </v:shape>
            </v:group>
            <w10:wrap type="none"/>
          </v:group>
        </w:pict>
      </w:r>
      <w:r>
        <w:rPr>
          <w:rFonts w:ascii="Calibri" w:hAnsi="Calibri" w:cs="Calibri" w:eastAsia="Calibri"/>
          <w:sz w:val="39"/>
          <w:szCs w:val="39"/>
          <w:color w:val="538DD4"/>
          <w:w w:val="102"/>
          <w:position w:val="1"/>
        </w:rPr>
      </w:r>
      <w:r>
        <w:rPr>
          <w:rFonts w:ascii="Calibri" w:hAnsi="Calibri" w:cs="Calibri" w:eastAsia="Calibri"/>
          <w:sz w:val="39"/>
          <w:szCs w:val="39"/>
          <w:color w:val="538DD4"/>
          <w:spacing w:val="-1"/>
          <w:w w:val="102"/>
          <w:u w:val="thick" w:color="538DD4"/>
          <w:position w:val="1"/>
        </w:rPr>
        <w:t>D</w:t>
      </w:r>
      <w:r>
        <w:rPr>
          <w:rFonts w:ascii="Calibri" w:hAnsi="Calibri" w:cs="Calibri" w:eastAsia="Calibri"/>
          <w:sz w:val="39"/>
          <w:szCs w:val="39"/>
          <w:color w:val="538DD4"/>
          <w:spacing w:val="-1"/>
          <w:w w:val="102"/>
          <w:u w:val="thick" w:color="538DD4"/>
          <w:position w:val="1"/>
        </w:rPr>
      </w:r>
      <w:r>
        <w:rPr>
          <w:rFonts w:ascii="Calibri" w:hAnsi="Calibri" w:cs="Calibri" w:eastAsia="Calibri"/>
          <w:sz w:val="39"/>
          <w:szCs w:val="39"/>
          <w:color w:val="538DD4"/>
          <w:spacing w:val="3"/>
          <w:w w:val="101"/>
          <w:u w:val="thick" w:color="538DD4"/>
          <w:position w:val="1"/>
        </w:rPr>
        <w:t>r</w:t>
      </w:r>
      <w:r>
        <w:rPr>
          <w:rFonts w:ascii="Calibri" w:hAnsi="Calibri" w:cs="Calibri" w:eastAsia="Calibri"/>
          <w:sz w:val="39"/>
          <w:szCs w:val="39"/>
          <w:color w:val="538DD4"/>
          <w:spacing w:val="3"/>
          <w:w w:val="101"/>
          <w:u w:val="thick" w:color="538DD4"/>
          <w:position w:val="1"/>
        </w:rPr>
      </w:r>
      <w:r>
        <w:rPr>
          <w:rFonts w:ascii="Calibri" w:hAnsi="Calibri" w:cs="Calibri" w:eastAsia="Calibri"/>
          <w:sz w:val="39"/>
          <w:szCs w:val="39"/>
          <w:color w:val="538DD4"/>
          <w:spacing w:val="-1"/>
          <w:w w:val="103"/>
          <w:u w:val="thick" w:color="538DD4"/>
          <w:position w:val="1"/>
        </w:rPr>
        <w:t>a</w:t>
      </w:r>
      <w:r>
        <w:rPr>
          <w:rFonts w:ascii="Calibri" w:hAnsi="Calibri" w:cs="Calibri" w:eastAsia="Calibri"/>
          <w:sz w:val="39"/>
          <w:szCs w:val="39"/>
          <w:color w:val="538DD4"/>
          <w:spacing w:val="-1"/>
          <w:w w:val="103"/>
          <w:u w:val="thick" w:color="538DD4"/>
          <w:position w:val="1"/>
        </w:rPr>
      </w:r>
      <w:r>
        <w:rPr>
          <w:rFonts w:ascii="Calibri" w:hAnsi="Calibri" w:cs="Calibri" w:eastAsia="Calibri"/>
          <w:sz w:val="39"/>
          <w:szCs w:val="39"/>
          <w:color w:val="538DD4"/>
          <w:spacing w:val="-3"/>
          <w:w w:val="104"/>
          <w:u w:val="thick" w:color="538DD4"/>
          <w:position w:val="1"/>
        </w:rPr>
        <w:t>w</w:t>
      </w:r>
      <w:r>
        <w:rPr>
          <w:rFonts w:ascii="Calibri" w:hAnsi="Calibri" w:cs="Calibri" w:eastAsia="Calibri"/>
          <w:sz w:val="39"/>
          <w:szCs w:val="39"/>
          <w:color w:val="538DD4"/>
          <w:spacing w:val="-3"/>
          <w:w w:val="104"/>
          <w:u w:val="thick" w:color="538DD4"/>
          <w:position w:val="1"/>
        </w:rPr>
      </w:r>
      <w:r>
        <w:rPr>
          <w:rFonts w:ascii="Calibri" w:hAnsi="Calibri" w:cs="Calibri" w:eastAsia="Calibri"/>
          <w:sz w:val="39"/>
          <w:szCs w:val="39"/>
          <w:color w:val="538DD4"/>
          <w:spacing w:val="0"/>
          <w:w w:val="107"/>
          <w:u w:val="thick" w:color="538DD4"/>
          <w:position w:val="1"/>
        </w:rPr>
        <w:t>i</w:t>
      </w:r>
      <w:r>
        <w:rPr>
          <w:rFonts w:ascii="Calibri" w:hAnsi="Calibri" w:cs="Calibri" w:eastAsia="Calibri"/>
          <w:sz w:val="39"/>
          <w:szCs w:val="39"/>
          <w:color w:val="538DD4"/>
          <w:spacing w:val="0"/>
          <w:w w:val="107"/>
          <w:u w:val="thick" w:color="538DD4"/>
          <w:position w:val="1"/>
        </w:rPr>
      </w:r>
      <w:r>
        <w:rPr>
          <w:rFonts w:ascii="Calibri" w:hAnsi="Calibri" w:cs="Calibri" w:eastAsia="Calibri"/>
          <w:sz w:val="39"/>
          <w:szCs w:val="39"/>
          <w:color w:val="538DD4"/>
          <w:spacing w:val="-1"/>
          <w:w w:val="102"/>
          <w:u w:val="thick" w:color="538DD4"/>
          <w:position w:val="1"/>
        </w:rPr>
        <w:t>n</w:t>
      </w:r>
      <w:r>
        <w:rPr>
          <w:rFonts w:ascii="Calibri" w:hAnsi="Calibri" w:cs="Calibri" w:eastAsia="Calibri"/>
          <w:sz w:val="39"/>
          <w:szCs w:val="39"/>
          <w:color w:val="538DD4"/>
          <w:spacing w:val="-1"/>
          <w:w w:val="102"/>
          <w:u w:val="thick" w:color="538DD4"/>
          <w:position w:val="1"/>
        </w:rPr>
      </w:r>
      <w:r>
        <w:rPr>
          <w:rFonts w:ascii="Calibri" w:hAnsi="Calibri" w:cs="Calibri" w:eastAsia="Calibri"/>
          <w:sz w:val="39"/>
          <w:szCs w:val="39"/>
          <w:color w:val="538DD4"/>
          <w:spacing w:val="0"/>
          <w:w w:val="100"/>
          <w:u w:val="thick" w:color="538DD4"/>
          <w:position w:val="1"/>
        </w:rPr>
        <w:t>g</w:t>
      </w:r>
      <w:r>
        <w:rPr>
          <w:rFonts w:ascii="Calibri" w:hAnsi="Calibri" w:cs="Calibri" w:eastAsia="Calibri"/>
          <w:sz w:val="39"/>
          <w:szCs w:val="39"/>
          <w:color w:val="538DD4"/>
          <w:spacing w:val="0"/>
          <w:w w:val="100"/>
          <w:u w:val="thick" w:color="538DD4"/>
          <w:position w:val="1"/>
        </w:rPr>
      </w:r>
      <w:r>
        <w:rPr>
          <w:rFonts w:ascii="Calibri" w:hAnsi="Calibri" w:cs="Calibri" w:eastAsia="Calibri"/>
          <w:sz w:val="39"/>
          <w:szCs w:val="39"/>
          <w:color w:val="538DD4"/>
          <w:spacing w:val="-121"/>
          <w:w w:val="102"/>
          <w:u w:val="thick" w:color="538DD4"/>
          <w:position w:val="1"/>
        </w:rPr>
        <w:t> </w:t>
      </w:r>
      <w:r>
        <w:rPr>
          <w:rFonts w:ascii="Calibri" w:hAnsi="Calibri" w:cs="Calibri" w:eastAsia="Calibri"/>
          <w:sz w:val="39"/>
          <w:szCs w:val="39"/>
          <w:color w:val="538DD4"/>
          <w:spacing w:val="-121"/>
          <w:w w:val="102"/>
          <w:u w:val="thick" w:color="538DD4"/>
          <w:position w:val="1"/>
        </w:rPr>
      </w:r>
      <w:r>
        <w:rPr>
          <w:rFonts w:ascii="Calibri" w:hAnsi="Calibri" w:cs="Calibri" w:eastAsia="Calibri"/>
          <w:sz w:val="39"/>
          <w:szCs w:val="39"/>
          <w:color w:val="538DD4"/>
          <w:spacing w:val="-1"/>
          <w:w w:val="100"/>
          <w:u w:val="thick" w:color="538DD4"/>
          <w:position w:val="1"/>
        </w:rPr>
        <w:t>3</w:t>
      </w:r>
      <w:r>
        <w:rPr>
          <w:rFonts w:ascii="Calibri" w:hAnsi="Calibri" w:cs="Calibri" w:eastAsia="Calibri"/>
          <w:sz w:val="39"/>
          <w:szCs w:val="39"/>
          <w:color w:val="538DD4"/>
          <w:spacing w:val="-1"/>
          <w:w w:val="100"/>
          <w:u w:val="thick" w:color="538DD4"/>
          <w:position w:val="1"/>
        </w:rPr>
      </w:r>
      <w:r>
        <w:rPr>
          <w:rFonts w:ascii="Calibri" w:hAnsi="Calibri" w:cs="Calibri" w:eastAsia="Calibri"/>
          <w:sz w:val="39"/>
          <w:szCs w:val="39"/>
          <w:color w:val="538DD4"/>
          <w:spacing w:val="-1"/>
          <w:w w:val="100"/>
          <w:position w:val="1"/>
        </w:rPr>
      </w:r>
      <w:r>
        <w:rPr>
          <w:rFonts w:ascii="Calibri" w:hAnsi="Calibri" w:cs="Calibri" w:eastAsia="Calibri"/>
          <w:sz w:val="39"/>
          <w:szCs w:val="39"/>
          <w:color w:val="538DD4"/>
          <w:spacing w:val="0"/>
          <w:w w:val="100"/>
          <w:position w:val="1"/>
        </w:rPr>
        <w:t>:</w:t>
      </w:r>
      <w:r>
        <w:rPr>
          <w:rFonts w:ascii="Calibri" w:hAnsi="Calibri" w:cs="Calibri" w:eastAsia="Calibri"/>
          <w:sz w:val="39"/>
          <w:szCs w:val="39"/>
          <w:color w:val="538DD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39"/>
          <w:szCs w:val="39"/>
          <w:color w:val="538DD4"/>
          <w:spacing w:val="2"/>
          <w:w w:val="100"/>
          <w:position w:val="1"/>
        </w:rPr>
        <w:t> </w:t>
      </w:r>
      <w:r>
        <w:rPr>
          <w:rFonts w:ascii="Calibri" w:hAnsi="Calibri" w:cs="Calibri" w:eastAsia="Calibri"/>
          <w:sz w:val="39"/>
          <w:szCs w:val="39"/>
          <w:color w:val="000000"/>
          <w:spacing w:val="1"/>
          <w:w w:val="100"/>
          <w:position w:val="1"/>
        </w:rPr>
        <w:t>T</w:t>
      </w:r>
      <w:r>
        <w:rPr>
          <w:rFonts w:ascii="Calibri" w:hAnsi="Calibri" w:cs="Calibri" w:eastAsia="Calibri"/>
          <w:sz w:val="39"/>
          <w:szCs w:val="39"/>
          <w:color w:val="000000"/>
          <w:spacing w:val="-1"/>
          <w:w w:val="100"/>
          <w:position w:val="1"/>
        </w:rPr>
        <w:t>o</w:t>
      </w:r>
      <w:r>
        <w:rPr>
          <w:rFonts w:ascii="Calibri" w:hAnsi="Calibri" w:cs="Calibri" w:eastAsia="Calibri"/>
          <w:sz w:val="39"/>
          <w:szCs w:val="39"/>
          <w:color w:val="000000"/>
          <w:spacing w:val="0"/>
          <w:w w:val="100"/>
          <w:position w:val="1"/>
        </w:rPr>
        <w:t>p</w:t>
      </w:r>
      <w:r>
        <w:rPr>
          <w:rFonts w:ascii="Calibri" w:hAnsi="Calibri" w:cs="Calibri" w:eastAsia="Calibri"/>
          <w:sz w:val="39"/>
          <w:szCs w:val="39"/>
          <w:color w:val="000000"/>
          <w:spacing w:val="8"/>
          <w:w w:val="100"/>
          <w:position w:val="1"/>
        </w:rPr>
        <w:t> </w:t>
      </w:r>
      <w:r>
        <w:rPr>
          <w:rFonts w:ascii="Calibri" w:hAnsi="Calibri" w:cs="Calibri" w:eastAsia="Calibri"/>
          <w:sz w:val="39"/>
          <w:szCs w:val="39"/>
          <w:color w:val="000000"/>
          <w:spacing w:val="1"/>
          <w:w w:val="100"/>
          <w:position w:val="1"/>
        </w:rPr>
        <w:t>P</w:t>
      </w:r>
      <w:r>
        <w:rPr>
          <w:rFonts w:ascii="Calibri" w:hAnsi="Calibri" w:cs="Calibri" w:eastAsia="Calibri"/>
          <w:sz w:val="39"/>
          <w:szCs w:val="39"/>
          <w:color w:val="000000"/>
          <w:spacing w:val="0"/>
          <w:w w:val="100"/>
          <w:position w:val="1"/>
        </w:rPr>
        <w:t>i</w:t>
      </w:r>
      <w:r>
        <w:rPr>
          <w:rFonts w:ascii="Calibri" w:hAnsi="Calibri" w:cs="Calibri" w:eastAsia="Calibri"/>
          <w:sz w:val="39"/>
          <w:szCs w:val="39"/>
          <w:color w:val="000000"/>
          <w:spacing w:val="-2"/>
          <w:w w:val="100"/>
          <w:position w:val="1"/>
        </w:rPr>
        <w:t>e</w:t>
      </w:r>
      <w:r>
        <w:rPr>
          <w:rFonts w:ascii="Calibri" w:hAnsi="Calibri" w:cs="Calibri" w:eastAsia="Calibri"/>
          <w:sz w:val="39"/>
          <w:szCs w:val="39"/>
          <w:color w:val="000000"/>
          <w:spacing w:val="2"/>
          <w:w w:val="100"/>
          <w:position w:val="1"/>
        </w:rPr>
        <w:t>c</w:t>
      </w:r>
      <w:r>
        <w:rPr>
          <w:rFonts w:ascii="Calibri" w:hAnsi="Calibri" w:cs="Calibri" w:eastAsia="Calibri"/>
          <w:sz w:val="39"/>
          <w:szCs w:val="39"/>
          <w:color w:val="000000"/>
          <w:spacing w:val="-2"/>
          <w:w w:val="100"/>
          <w:position w:val="1"/>
        </w:rPr>
        <w:t>e</w:t>
      </w:r>
      <w:r>
        <w:rPr>
          <w:rFonts w:ascii="Calibri" w:hAnsi="Calibri" w:cs="Calibri" w:eastAsia="Calibri"/>
          <w:sz w:val="39"/>
          <w:szCs w:val="39"/>
          <w:color w:val="000000"/>
          <w:spacing w:val="0"/>
          <w:w w:val="100"/>
          <w:position w:val="1"/>
        </w:rPr>
        <w:t>-</w:t>
      </w:r>
      <w:r>
        <w:rPr>
          <w:rFonts w:ascii="Calibri" w:hAnsi="Calibri" w:cs="Calibri" w:eastAsia="Calibri"/>
          <w:sz w:val="39"/>
          <w:szCs w:val="39"/>
          <w:color w:val="000000"/>
          <w:spacing w:val="14"/>
          <w:w w:val="100"/>
          <w:position w:val="1"/>
        </w:rPr>
        <w:t> </w:t>
      </w:r>
      <w:r>
        <w:rPr>
          <w:rFonts w:ascii="Calibri" w:hAnsi="Calibri" w:cs="Calibri" w:eastAsia="Calibri"/>
          <w:sz w:val="39"/>
          <w:szCs w:val="39"/>
          <w:color w:val="000000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39"/>
          <w:szCs w:val="39"/>
          <w:color w:val="000000"/>
          <w:spacing w:val="0"/>
          <w:w w:val="100"/>
          <w:position w:val="1"/>
        </w:rPr>
        <w:t>i</w:t>
      </w:r>
      <w:r>
        <w:rPr>
          <w:rFonts w:ascii="Calibri" w:hAnsi="Calibri" w:cs="Calibri" w:eastAsia="Calibri"/>
          <w:sz w:val="39"/>
          <w:szCs w:val="39"/>
          <w:color w:val="000000"/>
          <w:spacing w:val="-3"/>
          <w:w w:val="100"/>
          <w:position w:val="1"/>
        </w:rPr>
        <w:t>d</w:t>
      </w:r>
      <w:r>
        <w:rPr>
          <w:rFonts w:ascii="Calibri" w:hAnsi="Calibri" w:cs="Calibri" w:eastAsia="Calibri"/>
          <w:sz w:val="39"/>
          <w:szCs w:val="39"/>
          <w:color w:val="000000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39"/>
          <w:szCs w:val="39"/>
          <w:color w:val="000000"/>
          <w:spacing w:val="16"/>
          <w:w w:val="100"/>
          <w:position w:val="1"/>
        </w:rPr>
        <w:t> </w:t>
      </w:r>
      <w:r>
        <w:rPr>
          <w:rFonts w:ascii="Calibri" w:hAnsi="Calibri" w:cs="Calibri" w:eastAsia="Calibri"/>
          <w:sz w:val="39"/>
          <w:szCs w:val="39"/>
          <w:color w:val="000000"/>
          <w:spacing w:val="0"/>
          <w:w w:val="100"/>
          <w:position w:val="1"/>
        </w:rPr>
        <w:t>2</w:t>
      </w:r>
      <w:r>
        <w:rPr>
          <w:rFonts w:ascii="Calibri" w:hAnsi="Calibri" w:cs="Calibri" w:eastAsia="Calibri"/>
          <w:sz w:val="39"/>
          <w:szCs w:val="39"/>
          <w:color w:val="000000"/>
          <w:spacing w:val="0"/>
          <w:w w:val="100"/>
          <w:position w:val="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1" w:after="0" w:line="240" w:lineRule="auto"/>
        <w:ind w:right="90"/>
        <w:jc w:val="right"/>
        <w:rPr>
          <w:rFonts w:ascii="Calibri" w:hAnsi="Calibri" w:cs="Calibri" w:eastAsia="Calibri"/>
          <w:sz w:val="21"/>
          <w:szCs w:val="21"/>
        </w:rPr>
      </w:pPr>
      <w:rPr/>
      <w:r>
        <w:rPr>
          <w:rFonts w:ascii="Calibri" w:hAnsi="Calibri" w:cs="Calibri" w:eastAsia="Calibri"/>
          <w:sz w:val="21"/>
          <w:szCs w:val="21"/>
          <w:spacing w:val="0"/>
          <w:w w:val="102"/>
        </w:rPr>
        <w:t>4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</w:r>
    </w:p>
    <w:p>
      <w:pPr>
        <w:jc w:val="right"/>
        <w:spacing w:after="0"/>
        <w:sectPr>
          <w:pgSz w:w="16840" w:h="11900" w:orient="landscape"/>
          <w:pgMar w:top="640" w:bottom="280" w:left="2000" w:right="2000"/>
        </w:sectPr>
      </w:pPr>
      <w:rPr/>
    </w:p>
    <w:p>
      <w:pPr>
        <w:spacing w:before="74" w:after="0" w:line="240" w:lineRule="auto"/>
        <w:ind w:left="102" w:right="-20"/>
        <w:jc w:val="left"/>
        <w:tabs>
          <w:tab w:pos="7360" w:val="left"/>
        </w:tabs>
        <w:rPr>
          <w:rFonts w:ascii="Times New Roman" w:hAnsi="Times New Roman" w:cs="Times New Roman" w:eastAsia="Times New Roman"/>
          <w:sz w:val="23"/>
          <w:szCs w:val="23"/>
        </w:rPr>
      </w:pPr>
      <w:rPr/>
      <w:r>
        <w:rPr/>
        <w:pict>
          <v:group style="position:absolute;margin-left:89.209038pt;margin-top:33.824932pt;width:505.852713pt;height:559.952877pt;mso-position-horizontal-relative:page;mso-position-vertical-relative:page;z-index:-2349" coordorigin="1784,676" coordsize="10117,11199">
            <v:group style="position:absolute;left:1988;top:685;width:2;height:11183" coordorigin="1988,685" coordsize="2,11183">
              <v:shape style="position:absolute;left:1988;top:685;width:2;height:11183" coordorigin="1988,685" coordsize="0,11183" path="m1988,11867l1988,685e" filled="f" stroked="t" strokeweight=".815891pt" strokecolor="#545454">
                <v:path arrowok="t"/>
              </v:shape>
            </v:group>
            <v:group style="position:absolute;left:1792;top:1092;width:10101;height:2" coordorigin="1792,1092" coordsize="10101,2">
              <v:shape style="position:absolute;left:1792;top:1092;width:10101;height:2" coordorigin="1792,1092" coordsize="10101,0" path="m1792,1092l11893,1092e" filled="f" stroked="t" strokeweight=".815891pt" strokecolor="#575757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23"/>
          <w:szCs w:val="23"/>
          <w:color w:val="6D95C8"/>
          <w:spacing w:val="0"/>
          <w:w w:val="95"/>
          <w:position w:val="2"/>
        </w:rPr>
        <w:t>STE</w:t>
      </w:r>
      <w:r>
        <w:rPr>
          <w:rFonts w:ascii="Times New Roman" w:hAnsi="Times New Roman" w:cs="Times New Roman" w:eastAsia="Times New Roman"/>
          <w:sz w:val="23"/>
          <w:szCs w:val="23"/>
          <w:color w:val="6D95C8"/>
          <w:spacing w:val="0"/>
          <w:w w:val="95"/>
          <w:position w:val="2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color w:val="6D95C8"/>
          <w:spacing w:val="-8"/>
          <w:w w:val="95"/>
          <w:position w:val="2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6D95C8"/>
          <w:spacing w:val="-12"/>
          <w:w w:val="106"/>
          <w:position w:val="2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color w:val="8CACD4"/>
          <w:spacing w:val="-18"/>
          <w:w w:val="106"/>
          <w:position w:val="2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color w:val="6D95C8"/>
          <w:spacing w:val="8"/>
          <w:w w:val="106"/>
          <w:position w:val="2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color w:val="8CACD4"/>
          <w:spacing w:val="0"/>
          <w:w w:val="106"/>
          <w:position w:val="2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color w:val="8CACD4"/>
          <w:spacing w:val="6"/>
          <w:w w:val="106"/>
          <w:position w:val="2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6D95C8"/>
          <w:spacing w:val="-2"/>
          <w:w w:val="106"/>
          <w:position w:val="2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color w:val="8CACD4"/>
          <w:spacing w:val="0"/>
          <w:w w:val="106"/>
          <w:position w:val="2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color w:val="8CACD4"/>
          <w:spacing w:val="2"/>
          <w:w w:val="106"/>
          <w:position w:val="2"/>
        </w:rPr>
        <w:t>:</w:t>
      </w:r>
      <w:r>
        <w:rPr>
          <w:rFonts w:ascii="Times New Roman" w:hAnsi="Times New Roman" w:cs="Times New Roman" w:eastAsia="Times New Roman"/>
          <w:sz w:val="23"/>
          <w:szCs w:val="23"/>
          <w:color w:val="8CACD4"/>
          <w:spacing w:val="0"/>
          <w:w w:val="106"/>
          <w:position w:val="2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color w:val="8CACD4"/>
          <w:spacing w:val="6"/>
          <w:w w:val="106"/>
          <w:position w:val="2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6D95C8"/>
          <w:spacing w:val="6"/>
          <w:w w:val="106"/>
          <w:position w:val="2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color w:val="8CACD4"/>
          <w:spacing w:val="6"/>
          <w:w w:val="106"/>
          <w:position w:val="2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6D95C8"/>
          <w:spacing w:val="-7"/>
          <w:w w:val="106"/>
          <w:position w:val="2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color w:val="8CACD4"/>
          <w:spacing w:val="-8"/>
          <w:w w:val="106"/>
          <w:position w:val="2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color w:val="6D95C8"/>
          <w:spacing w:val="0"/>
          <w:w w:val="106"/>
          <w:position w:val="2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color w:val="6D95C8"/>
          <w:spacing w:val="26"/>
          <w:w w:val="106"/>
          <w:position w:val="2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8CACD4"/>
          <w:spacing w:val="0"/>
          <w:w w:val="100"/>
          <w:position w:val="2"/>
        </w:rPr>
        <w:t>Fa</w:t>
      </w:r>
      <w:r>
        <w:rPr>
          <w:rFonts w:ascii="Times New Roman" w:hAnsi="Times New Roman" w:cs="Times New Roman" w:eastAsia="Times New Roman"/>
          <w:sz w:val="23"/>
          <w:szCs w:val="23"/>
          <w:color w:val="8CACD4"/>
          <w:spacing w:val="5"/>
          <w:w w:val="100"/>
          <w:position w:val="2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color w:val="6D95C8"/>
          <w:spacing w:val="0"/>
          <w:w w:val="100"/>
          <w:position w:val="2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color w:val="6D95C8"/>
          <w:spacing w:val="4"/>
          <w:w w:val="100"/>
          <w:position w:val="2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color w:val="8CACD4"/>
          <w:spacing w:val="-17"/>
          <w:w w:val="100"/>
          <w:position w:val="2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color w:val="6D95C8"/>
          <w:spacing w:val="0"/>
          <w:w w:val="100"/>
          <w:position w:val="2"/>
        </w:rPr>
        <w:t>atio</w:t>
      </w:r>
      <w:r>
        <w:rPr>
          <w:rFonts w:ascii="Times New Roman" w:hAnsi="Times New Roman" w:cs="Times New Roman" w:eastAsia="Times New Roman"/>
          <w:sz w:val="23"/>
          <w:szCs w:val="23"/>
          <w:color w:val="6D95C8"/>
          <w:spacing w:val="0"/>
          <w:w w:val="100"/>
          <w:position w:val="2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color w:val="6D95C8"/>
          <w:spacing w:val="0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6D95C8"/>
          <w:spacing w:val="14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6D95C8"/>
          <w:spacing w:val="0"/>
          <w:w w:val="100"/>
          <w:position w:val="2"/>
        </w:rPr>
        <w:t>Methods</w:t>
      </w:r>
      <w:r>
        <w:rPr>
          <w:rFonts w:ascii="Times New Roman" w:hAnsi="Times New Roman" w:cs="Times New Roman" w:eastAsia="Times New Roman"/>
          <w:sz w:val="23"/>
          <w:szCs w:val="23"/>
          <w:color w:val="6D95C8"/>
          <w:spacing w:val="-25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6D95C8"/>
          <w:spacing w:val="0"/>
          <w:w w:val="100"/>
          <w:position w:val="2"/>
        </w:rPr>
        <w:tab/>
      </w:r>
      <w:r>
        <w:rPr>
          <w:rFonts w:ascii="Times New Roman" w:hAnsi="Times New Roman" w:cs="Times New Roman" w:eastAsia="Times New Roman"/>
          <w:sz w:val="23"/>
          <w:szCs w:val="23"/>
          <w:color w:val="6D95C8"/>
          <w:spacing w:val="0"/>
          <w:w w:val="111"/>
          <w:position w:val="0"/>
        </w:rPr>
        <w:t>Pencil/Pe</w:t>
      </w:r>
      <w:r>
        <w:rPr>
          <w:rFonts w:ascii="Times New Roman" w:hAnsi="Times New Roman" w:cs="Times New Roman" w:eastAsia="Times New Roman"/>
          <w:sz w:val="23"/>
          <w:szCs w:val="23"/>
          <w:color w:val="6D95C8"/>
          <w:spacing w:val="0"/>
          <w:w w:val="111"/>
          <w:position w:val="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color w:val="6D95C8"/>
          <w:spacing w:val="-3"/>
          <w:w w:val="111"/>
          <w:position w:val="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6D95C8"/>
          <w:spacing w:val="0"/>
          <w:w w:val="99"/>
          <w:position w:val="0"/>
        </w:rPr>
        <w:t>Hol</w:t>
      </w:r>
      <w:r>
        <w:rPr>
          <w:rFonts w:ascii="Times New Roman" w:hAnsi="Times New Roman" w:cs="Times New Roman" w:eastAsia="Times New Roman"/>
          <w:sz w:val="23"/>
          <w:szCs w:val="23"/>
          <w:color w:val="6D95C8"/>
          <w:spacing w:val="8"/>
          <w:w w:val="100"/>
          <w:position w:val="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color w:val="8CACD4"/>
          <w:spacing w:val="6"/>
          <w:w w:val="112"/>
          <w:position w:val="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6D95C8"/>
          <w:spacing w:val="0"/>
          <w:w w:val="128"/>
          <w:position w:val="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8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237" w:right="5217"/>
        <w:jc w:val="center"/>
        <w:rPr>
          <w:rFonts w:ascii="Arial" w:hAnsi="Arial" w:cs="Arial" w:eastAsia="Arial"/>
          <w:sz w:val="33"/>
          <w:szCs w:val="33"/>
        </w:rPr>
      </w:pPr>
      <w:rPr/>
      <w:r>
        <w:rPr/>
        <w:pict>
          <v:group style="position:absolute;margin-left:114.909622pt;margin-top:48.078716pt;width:610.286822pt;height:375.748222pt;mso-position-horizontal-relative:page;mso-position-vertical-relative:paragraph;z-index:-2350" coordorigin="2298,962" coordsize="12206,7515">
            <v:shape style="position:absolute;left:3139;top:1168;width:11356;height:3076" type="#_x0000_t75">
              <v:imagedata r:id="rId10" o:title=""/>
            </v:shape>
            <v:shape style="position:absolute;left:3139;top:4277;width:11356;height:3436" type="#_x0000_t75">
              <v:imagedata r:id="rId11" o:title=""/>
            </v:shape>
            <v:group style="position:absolute;left:2331;top:1010;width:12157;height:2" coordorigin="2331,1010" coordsize="12157,2">
              <v:shape style="position:absolute;left:2331;top:1010;width:12157;height:2" coordorigin="2331,1010" coordsize="12157,0" path="m2331,1010l14488,1010e" filled="f" stroked="t" strokeweight="1.631783pt" strokecolor="#2F2F2F">
                <v:path arrowok="t"/>
              </v:shape>
            </v:group>
            <v:group style="position:absolute;left:2315;top:8428;width:12157;height:2" coordorigin="2315,8428" coordsize="12157,2">
              <v:shape style="position:absolute;left:2315;top:8428;width:12157;height:2" coordorigin="2315,8428" coordsize="12157,0" path="m2315,8428l14471,8428e" filled="f" stroked="t" strokeweight="1.631783pt" strokecolor="#2F2F2F">
                <v:path arrowok="t"/>
              </v:shape>
            </v:group>
            <v:group style="position:absolute;left:2331;top:978;width:2;height:7450" coordorigin="2331,978" coordsize="2,7450">
              <v:shape style="position:absolute;left:2331;top:978;width:2;height:7450" coordorigin="2331,978" coordsize="0,7450" path="m2331,8428l2331,978e" filled="f" stroked="t" strokeweight="1.631783pt" strokecolor="#282828">
                <v:path arrowok="t"/>
              </v:shape>
            </v:group>
            <v:group style="position:absolute;left:2739;top:2918;width:2;height:4711" coordorigin="2739,2918" coordsize="2,4711">
              <v:shape style="position:absolute;left:2739;top:2918;width:2;height:4711" coordorigin="2739,2918" coordsize="0,4711" path="m2739,7629l2739,2918e" filled="f" stroked="t" strokeweight="1.631783pt" strokecolor="#C8C8C8">
                <v:path arrowok="t"/>
              </v:shape>
            </v:group>
            <v:group style="position:absolute;left:14455;top:1010;width:2;height:7450" coordorigin="14455,1010" coordsize="2,7450">
              <v:shape style="position:absolute;left:14455;top:1010;width:2;height:7450" coordorigin="14455,1010" coordsize="0,7450" path="m14455,8460l14455,1010e" filled="f" stroked="t" strokeweight="1.631783pt" strokecolor="#282828">
                <v:path arrowok="t"/>
              </v:shape>
            </v:group>
            <v:group style="position:absolute;left:5562;top:4849;width:1224;height:2" coordorigin="5562,4849" coordsize="1224,2">
              <v:shape style="position:absolute;left:5562;top:4849;width:1224;height:2" coordorigin="5562,4849" coordsize="1224,0" path="m5562,4849l6786,4849e" filled="f" stroked="t" strokeweight=".815891pt" strokecolor="#B8B8B8">
                <v:path arrowok="t"/>
              </v:shape>
            </v:group>
            <v:group style="position:absolute;left:6745;top:4189;width:2;height:2266" coordorigin="6745,4189" coordsize="2,2266">
              <v:shape style="position:absolute;left:6745;top:4189;width:2;height:2266" coordorigin="6745,4189" coordsize="0,2266" path="m6745,6455l6745,4189e" filled="f" stroked="t" strokeweight=".815891pt" strokecolor="#AFAFAF">
                <v:path arrowok="t"/>
              </v:shape>
            </v:group>
            <v:group style="position:absolute;left:3750;top:6683;width:1599;height:2" coordorigin="3750,6683" coordsize="1599,2">
              <v:shape style="position:absolute;left:3750;top:6683;width:1599;height:2" coordorigin="3750,6683" coordsize="1599,0" path="m3750,6683l5350,6683e" filled="f" stroked="t" strokeweight=".815891pt" strokecolor="#575757">
                <v:path arrowok="t"/>
              </v:shape>
            </v:group>
            <v:group style="position:absolute;left:9119;top:6683;width:392;height:2" coordorigin="9119,6683" coordsize="392,2">
              <v:shape style="position:absolute;left:9119;top:6683;width:392;height:2" coordorigin="9119,6683" coordsize="392,0" path="m9119,6683l9511,6683e" filled="f" stroked="t" strokeweight=".815891pt" strokecolor="#2F2F2F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33"/>
          <w:szCs w:val="33"/>
          <w:color w:val="5990D4"/>
          <w:spacing w:val="0"/>
          <w:w w:val="100"/>
          <w:b/>
          <w:bCs/>
        </w:rPr>
        <w:t>Drawing</w:t>
      </w:r>
      <w:r>
        <w:rPr>
          <w:rFonts w:ascii="Arial" w:hAnsi="Arial" w:cs="Arial" w:eastAsia="Arial"/>
          <w:sz w:val="33"/>
          <w:szCs w:val="33"/>
          <w:color w:val="5990D4"/>
          <w:spacing w:val="39"/>
          <w:w w:val="100"/>
          <w:b/>
          <w:bCs/>
        </w:rPr>
        <w:t> </w:t>
      </w:r>
      <w:r>
        <w:rPr>
          <w:rFonts w:ascii="Arial" w:hAnsi="Arial" w:cs="Arial" w:eastAsia="Arial"/>
          <w:sz w:val="33"/>
          <w:szCs w:val="33"/>
          <w:color w:val="5990D4"/>
          <w:spacing w:val="0"/>
          <w:w w:val="100"/>
          <w:b/>
          <w:bCs/>
        </w:rPr>
        <w:t>4:</w:t>
      </w:r>
      <w:r>
        <w:rPr>
          <w:rFonts w:ascii="Arial" w:hAnsi="Arial" w:cs="Arial" w:eastAsia="Arial"/>
          <w:sz w:val="33"/>
          <w:szCs w:val="33"/>
          <w:color w:val="5990D4"/>
          <w:spacing w:val="80"/>
          <w:w w:val="100"/>
          <w:b/>
          <w:bCs/>
        </w:rPr>
        <w:t> </w:t>
      </w:r>
      <w:r>
        <w:rPr>
          <w:rFonts w:ascii="Arial" w:hAnsi="Arial" w:cs="Arial" w:eastAsia="Arial"/>
          <w:sz w:val="33"/>
          <w:szCs w:val="33"/>
          <w:color w:val="010101"/>
          <w:spacing w:val="0"/>
          <w:w w:val="100"/>
          <w:b/>
          <w:bCs/>
        </w:rPr>
        <w:t>Botto</w:t>
      </w:r>
      <w:r>
        <w:rPr>
          <w:rFonts w:ascii="Arial" w:hAnsi="Arial" w:cs="Arial" w:eastAsia="Arial"/>
          <w:sz w:val="33"/>
          <w:szCs w:val="33"/>
          <w:color w:val="010101"/>
          <w:spacing w:val="0"/>
          <w:w w:val="100"/>
          <w:b/>
          <w:bCs/>
        </w:rPr>
        <w:t>m</w:t>
      </w:r>
      <w:r>
        <w:rPr>
          <w:rFonts w:ascii="Arial" w:hAnsi="Arial" w:cs="Arial" w:eastAsia="Arial"/>
          <w:sz w:val="33"/>
          <w:szCs w:val="33"/>
          <w:color w:val="010101"/>
          <w:spacing w:val="58"/>
          <w:w w:val="100"/>
          <w:b/>
          <w:bCs/>
        </w:rPr>
        <w:t> </w:t>
      </w:r>
      <w:r>
        <w:rPr>
          <w:rFonts w:ascii="Arial" w:hAnsi="Arial" w:cs="Arial" w:eastAsia="Arial"/>
          <w:sz w:val="33"/>
          <w:szCs w:val="33"/>
          <w:color w:val="010101"/>
          <w:spacing w:val="0"/>
          <w:w w:val="98"/>
          <w:b/>
          <w:bCs/>
        </w:rPr>
        <w:t>Piec</w:t>
      </w:r>
      <w:r>
        <w:rPr>
          <w:rFonts w:ascii="Arial" w:hAnsi="Arial" w:cs="Arial" w:eastAsia="Arial"/>
          <w:sz w:val="33"/>
          <w:szCs w:val="33"/>
          <w:color w:val="010101"/>
          <w:spacing w:val="-18"/>
          <w:w w:val="99"/>
          <w:b/>
          <w:bCs/>
        </w:rPr>
        <w:t>e</w:t>
      </w:r>
      <w:r>
        <w:rPr>
          <w:rFonts w:ascii="Arial" w:hAnsi="Arial" w:cs="Arial" w:eastAsia="Arial"/>
          <w:sz w:val="33"/>
          <w:szCs w:val="33"/>
          <w:color w:val="242424"/>
          <w:spacing w:val="0"/>
          <w:w w:val="128"/>
          <w:b/>
          <w:bCs/>
        </w:rPr>
        <w:t>-</w:t>
      </w:r>
      <w:r>
        <w:rPr>
          <w:rFonts w:ascii="Arial" w:hAnsi="Arial" w:cs="Arial" w:eastAsia="Arial"/>
          <w:sz w:val="33"/>
          <w:szCs w:val="33"/>
          <w:color w:val="242424"/>
          <w:spacing w:val="-13"/>
          <w:w w:val="100"/>
          <w:b/>
          <w:bCs/>
        </w:rPr>
        <w:t> </w:t>
      </w:r>
      <w:r>
        <w:rPr>
          <w:rFonts w:ascii="Arial" w:hAnsi="Arial" w:cs="Arial" w:eastAsia="Arial"/>
          <w:sz w:val="33"/>
          <w:szCs w:val="33"/>
          <w:color w:val="010101"/>
          <w:spacing w:val="0"/>
          <w:w w:val="100"/>
          <w:b/>
          <w:bCs/>
        </w:rPr>
        <w:t>Sid</w:t>
      </w:r>
      <w:r>
        <w:rPr>
          <w:rFonts w:ascii="Arial" w:hAnsi="Arial" w:cs="Arial" w:eastAsia="Arial"/>
          <w:sz w:val="33"/>
          <w:szCs w:val="33"/>
          <w:color w:val="010101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33"/>
          <w:szCs w:val="33"/>
          <w:color w:val="010101"/>
          <w:spacing w:val="-29"/>
          <w:w w:val="100"/>
          <w:b/>
          <w:bCs/>
        </w:rPr>
        <w:t> </w:t>
      </w:r>
      <w:r>
        <w:rPr>
          <w:rFonts w:ascii="Arial" w:hAnsi="Arial" w:cs="Arial" w:eastAsia="Arial"/>
          <w:sz w:val="33"/>
          <w:szCs w:val="33"/>
          <w:color w:val="010101"/>
          <w:spacing w:val="-18"/>
          <w:w w:val="157"/>
          <w:b/>
          <w:bCs/>
        </w:rPr>
        <w:t>1</w:t>
      </w:r>
      <w:r>
        <w:rPr>
          <w:rFonts w:ascii="Arial" w:hAnsi="Arial" w:cs="Arial" w:eastAsia="Arial"/>
          <w:sz w:val="33"/>
          <w:szCs w:val="33"/>
          <w:color w:val="010101"/>
          <w:spacing w:val="0"/>
          <w:w w:val="110"/>
          <w:b/>
          <w:bCs/>
        </w:rPr>
        <w:t>(</w:t>
      </w:r>
      <w:r>
        <w:rPr>
          <w:rFonts w:ascii="Arial" w:hAnsi="Arial" w:cs="Arial" w:eastAsia="Arial"/>
          <w:sz w:val="33"/>
          <w:szCs w:val="33"/>
          <w:color w:val="010101"/>
          <w:spacing w:val="0"/>
          <w:w w:val="109"/>
          <w:b/>
          <w:bCs/>
        </w:rPr>
        <w:t>View</w:t>
      </w:r>
      <w:r>
        <w:rPr>
          <w:rFonts w:ascii="Arial" w:hAnsi="Arial" w:cs="Arial" w:eastAsia="Arial"/>
          <w:sz w:val="33"/>
          <w:szCs w:val="33"/>
          <w:color w:val="010101"/>
          <w:spacing w:val="-13"/>
          <w:w w:val="100"/>
          <w:b/>
          <w:bCs/>
        </w:rPr>
        <w:t> </w:t>
      </w:r>
      <w:r>
        <w:rPr>
          <w:rFonts w:ascii="Arial" w:hAnsi="Arial" w:cs="Arial" w:eastAsia="Arial"/>
          <w:sz w:val="33"/>
          <w:szCs w:val="33"/>
          <w:color w:val="010101"/>
          <w:spacing w:val="0"/>
          <w:w w:val="105"/>
          <w:b/>
          <w:bCs/>
        </w:rPr>
        <w:t>#1}</w:t>
      </w:r>
      <w:r>
        <w:rPr>
          <w:rFonts w:ascii="Arial" w:hAnsi="Arial" w:cs="Arial" w:eastAsia="Arial"/>
          <w:sz w:val="33"/>
          <w:szCs w:val="33"/>
          <w:color w:val="000000"/>
          <w:spacing w:val="0"/>
          <w:w w:val="100"/>
        </w:rPr>
      </w:r>
    </w:p>
    <w:p>
      <w:pPr>
        <w:spacing w:before="1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534" w:right="-20"/>
        <w:jc w:val="left"/>
        <w:tabs>
          <w:tab w:pos="4020" w:val="left"/>
          <w:tab w:pos="6420" w:val="left"/>
        </w:tabs>
        <w:rPr>
          <w:rFonts w:ascii="Times New Roman" w:hAnsi="Times New Roman" w:cs="Times New Roman" w:eastAsia="Times New Roman"/>
          <w:sz w:val="70"/>
          <w:szCs w:val="70"/>
        </w:rPr>
      </w:pPr>
      <w:rPr/>
      <w:r>
        <w:rPr>
          <w:rFonts w:ascii="Times New Roman" w:hAnsi="Times New Roman" w:cs="Times New Roman" w:eastAsia="Times New Roman"/>
          <w:sz w:val="70"/>
          <w:szCs w:val="70"/>
          <w:color w:val="525252"/>
          <w:spacing w:val="0"/>
          <w:w w:val="158"/>
        </w:rPr>
        <w:t>0</w:t>
      </w:r>
      <w:r>
        <w:rPr>
          <w:rFonts w:ascii="Times New Roman" w:hAnsi="Times New Roman" w:cs="Times New Roman" w:eastAsia="Times New Roman"/>
          <w:sz w:val="70"/>
          <w:szCs w:val="70"/>
          <w:color w:val="52525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70"/>
          <w:szCs w:val="70"/>
          <w:color w:val="525252"/>
          <w:spacing w:val="0"/>
          <w:w w:val="100"/>
        </w:rPr>
      </w:r>
      <w:r>
        <w:rPr>
          <w:rFonts w:ascii="Times New Roman" w:hAnsi="Times New Roman" w:cs="Times New Roman" w:eastAsia="Times New Roman"/>
          <w:sz w:val="22"/>
          <w:szCs w:val="22"/>
          <w:color w:val="CACACA"/>
          <w:spacing w:val="0"/>
          <w:w w:val="158"/>
          <w:position w:val="-5"/>
        </w:rPr>
        <w:t>3</w:t>
      </w:r>
      <w:r>
        <w:rPr>
          <w:rFonts w:ascii="Times New Roman" w:hAnsi="Times New Roman" w:cs="Times New Roman" w:eastAsia="Times New Roman"/>
          <w:sz w:val="22"/>
          <w:szCs w:val="22"/>
          <w:color w:val="CACACA"/>
          <w:spacing w:val="0"/>
          <w:w w:val="100"/>
          <w:position w:val="-5"/>
        </w:rPr>
        <w:tab/>
      </w:r>
      <w:r>
        <w:rPr>
          <w:rFonts w:ascii="Times New Roman" w:hAnsi="Times New Roman" w:cs="Times New Roman" w:eastAsia="Times New Roman"/>
          <w:sz w:val="22"/>
          <w:szCs w:val="22"/>
          <w:color w:val="CACACA"/>
          <w:spacing w:val="0"/>
          <w:w w:val="100"/>
          <w:position w:val="-5"/>
        </w:rPr>
      </w:r>
      <w:r>
        <w:rPr>
          <w:rFonts w:ascii="Times New Roman" w:hAnsi="Times New Roman" w:cs="Times New Roman" w:eastAsia="Times New Roman"/>
          <w:sz w:val="70"/>
          <w:szCs w:val="70"/>
          <w:color w:val="525252"/>
          <w:spacing w:val="0"/>
          <w:w w:val="158"/>
          <w:position w:val="0"/>
        </w:rPr>
        <w:t>0</w:t>
      </w:r>
      <w:r>
        <w:rPr>
          <w:rFonts w:ascii="Times New Roman" w:hAnsi="Times New Roman" w:cs="Times New Roman" w:eastAsia="Times New Roman"/>
          <w:sz w:val="70"/>
          <w:szCs w:val="70"/>
          <w:color w:val="000000"/>
          <w:spacing w:val="0"/>
          <w:w w:val="100"/>
          <w:position w:val="0"/>
        </w:rPr>
      </w:r>
    </w:p>
    <w:p>
      <w:pPr>
        <w:spacing w:before="0" w:after="0" w:line="788" w:lineRule="exact"/>
        <w:ind w:left="1676" w:right="6458"/>
        <w:jc w:val="center"/>
        <w:tabs>
          <w:tab w:pos="3620" w:val="left"/>
          <w:tab w:pos="4420" w:val="left"/>
          <w:tab w:pos="5200" w:val="left"/>
        </w:tabs>
        <w:rPr>
          <w:rFonts w:ascii="Times New Roman" w:hAnsi="Times New Roman" w:cs="Times New Roman" w:eastAsia="Times New Roman"/>
          <w:sz w:val="63"/>
          <w:szCs w:val="63"/>
        </w:rPr>
      </w:pPr>
      <w:rPr/>
      <w:r>
        <w:rPr>
          <w:rFonts w:ascii="Times New Roman" w:hAnsi="Times New Roman" w:cs="Times New Roman" w:eastAsia="Times New Roman"/>
          <w:sz w:val="66"/>
          <w:szCs w:val="66"/>
          <w:color w:val="525252"/>
          <w:spacing w:val="0"/>
          <w:w w:val="175"/>
          <w:position w:val="5"/>
        </w:rPr>
        <w:t>00</w:t>
      </w:r>
      <w:r>
        <w:rPr>
          <w:rFonts w:ascii="Times New Roman" w:hAnsi="Times New Roman" w:cs="Times New Roman" w:eastAsia="Times New Roman"/>
          <w:sz w:val="66"/>
          <w:szCs w:val="66"/>
          <w:color w:val="525252"/>
          <w:spacing w:val="-196"/>
          <w:w w:val="175"/>
          <w:position w:val="5"/>
        </w:rPr>
        <w:t> </w:t>
      </w:r>
      <w:r>
        <w:rPr>
          <w:rFonts w:ascii="Times New Roman" w:hAnsi="Times New Roman" w:cs="Times New Roman" w:eastAsia="Times New Roman"/>
          <w:sz w:val="66"/>
          <w:szCs w:val="66"/>
          <w:color w:val="525252"/>
          <w:spacing w:val="0"/>
          <w:w w:val="100"/>
          <w:position w:val="5"/>
        </w:rPr>
        <w:tab/>
      </w:r>
      <w:r>
        <w:rPr>
          <w:rFonts w:ascii="Times New Roman" w:hAnsi="Times New Roman" w:cs="Times New Roman" w:eastAsia="Times New Roman"/>
          <w:sz w:val="66"/>
          <w:szCs w:val="66"/>
          <w:color w:val="525252"/>
          <w:spacing w:val="0"/>
          <w:w w:val="175"/>
          <w:position w:val="5"/>
        </w:rPr>
        <w:t>0</w:t>
      </w:r>
      <w:r>
        <w:rPr>
          <w:rFonts w:ascii="Times New Roman" w:hAnsi="Times New Roman" w:cs="Times New Roman" w:eastAsia="Times New Roman"/>
          <w:sz w:val="66"/>
          <w:szCs w:val="66"/>
          <w:color w:val="525252"/>
          <w:spacing w:val="0"/>
          <w:w w:val="100"/>
          <w:position w:val="5"/>
        </w:rPr>
        <w:tab/>
      </w:r>
      <w:r>
        <w:rPr>
          <w:rFonts w:ascii="Times New Roman" w:hAnsi="Times New Roman" w:cs="Times New Roman" w:eastAsia="Times New Roman"/>
          <w:sz w:val="66"/>
          <w:szCs w:val="66"/>
          <w:color w:val="525252"/>
          <w:spacing w:val="0"/>
          <w:w w:val="100"/>
          <w:position w:val="5"/>
        </w:rPr>
      </w:r>
      <w:r>
        <w:rPr>
          <w:rFonts w:ascii="Arial" w:hAnsi="Arial" w:cs="Arial" w:eastAsia="Arial"/>
          <w:sz w:val="50"/>
          <w:szCs w:val="50"/>
          <w:color w:val="BABABA"/>
          <w:spacing w:val="0"/>
          <w:w w:val="78"/>
          <w:position w:val="-5"/>
        </w:rPr>
        <w:t>"'</w:t>
      </w:r>
      <w:r>
        <w:rPr>
          <w:rFonts w:ascii="Arial" w:hAnsi="Arial" w:cs="Arial" w:eastAsia="Arial"/>
          <w:sz w:val="50"/>
          <w:szCs w:val="50"/>
          <w:color w:val="BABABA"/>
          <w:spacing w:val="0"/>
          <w:w w:val="100"/>
          <w:position w:val="-5"/>
        </w:rPr>
        <w:tab/>
      </w:r>
      <w:r>
        <w:rPr>
          <w:rFonts w:ascii="Arial" w:hAnsi="Arial" w:cs="Arial" w:eastAsia="Arial"/>
          <w:sz w:val="50"/>
          <w:szCs w:val="50"/>
          <w:color w:val="BABABA"/>
          <w:spacing w:val="0"/>
          <w:w w:val="100"/>
          <w:position w:val="-5"/>
        </w:rPr>
      </w:r>
      <w:r>
        <w:rPr>
          <w:rFonts w:ascii="Times New Roman" w:hAnsi="Times New Roman" w:cs="Times New Roman" w:eastAsia="Times New Roman"/>
          <w:sz w:val="63"/>
          <w:szCs w:val="63"/>
          <w:color w:val="525252"/>
          <w:spacing w:val="0"/>
          <w:w w:val="188"/>
          <w:position w:val="5"/>
        </w:rPr>
        <w:t>0</w:t>
      </w:r>
      <w:r>
        <w:rPr>
          <w:rFonts w:ascii="Times New Roman" w:hAnsi="Times New Roman" w:cs="Times New Roman" w:eastAsia="Times New Roman"/>
          <w:sz w:val="63"/>
          <w:szCs w:val="63"/>
          <w:color w:val="000000"/>
          <w:spacing w:val="0"/>
          <w:w w:val="100"/>
          <w:position w:val="0"/>
        </w:rPr>
      </w:r>
    </w:p>
    <w:p>
      <w:pPr>
        <w:spacing w:before="0" w:after="0" w:line="736" w:lineRule="exact"/>
        <w:ind w:left="2534" w:right="-20"/>
        <w:jc w:val="left"/>
        <w:tabs>
          <w:tab w:pos="6420" w:val="left"/>
        </w:tabs>
        <w:rPr>
          <w:rFonts w:ascii="Times New Roman" w:hAnsi="Times New Roman" w:cs="Times New Roman" w:eastAsia="Times New Roman"/>
          <w:sz w:val="66"/>
          <w:szCs w:val="66"/>
        </w:rPr>
      </w:pPr>
      <w:rPr/>
      <w:r>
        <w:rPr>
          <w:rFonts w:ascii="Times New Roman" w:hAnsi="Times New Roman" w:cs="Times New Roman" w:eastAsia="Times New Roman"/>
          <w:sz w:val="66"/>
          <w:szCs w:val="66"/>
          <w:color w:val="525252"/>
          <w:spacing w:val="0"/>
          <w:w w:val="168"/>
          <w:position w:val="1"/>
        </w:rPr>
        <w:t>0</w:t>
      </w:r>
      <w:r>
        <w:rPr>
          <w:rFonts w:ascii="Times New Roman" w:hAnsi="Times New Roman" w:cs="Times New Roman" w:eastAsia="Times New Roman"/>
          <w:sz w:val="66"/>
          <w:szCs w:val="66"/>
          <w:color w:val="525252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66"/>
          <w:szCs w:val="66"/>
          <w:color w:val="525252"/>
          <w:spacing w:val="0"/>
          <w:w w:val="168"/>
          <w:position w:val="0"/>
        </w:rPr>
        <w:t>0</w:t>
      </w:r>
      <w:r>
        <w:rPr>
          <w:rFonts w:ascii="Times New Roman" w:hAnsi="Times New Roman" w:cs="Times New Roman" w:eastAsia="Times New Roman"/>
          <w:sz w:val="66"/>
          <w:szCs w:val="66"/>
          <w:color w:val="000000"/>
          <w:spacing w:val="0"/>
          <w:w w:val="100"/>
          <w:position w:val="0"/>
        </w:rPr>
      </w:r>
    </w:p>
    <w:p>
      <w:pPr>
        <w:spacing w:before="60" w:after="0" w:line="240" w:lineRule="auto"/>
        <w:ind w:left="3807" w:right="-20"/>
        <w:jc w:val="left"/>
        <w:tabs>
          <w:tab w:pos="4480" w:val="left"/>
          <w:tab w:pos="7280" w:val="left"/>
        </w:tabs>
        <w:rPr>
          <w:rFonts w:ascii="Arial" w:hAnsi="Arial" w:cs="Arial" w:eastAsia="Arial"/>
          <w:sz w:val="23"/>
          <w:szCs w:val="23"/>
        </w:rPr>
      </w:pPr>
      <w:rPr/>
      <w:r>
        <w:rPr>
          <w:rFonts w:ascii="Arial" w:hAnsi="Arial" w:cs="Arial" w:eastAsia="Arial"/>
          <w:sz w:val="60"/>
          <w:szCs w:val="60"/>
          <w:color w:val="525252"/>
          <w:w w:val="99"/>
        </w:rPr>
      </w:r>
      <w:r>
        <w:rPr>
          <w:rFonts w:ascii="Arial" w:hAnsi="Arial" w:cs="Arial" w:eastAsia="Arial"/>
          <w:sz w:val="60"/>
          <w:szCs w:val="60"/>
          <w:color w:val="525252"/>
          <w:w w:val="99"/>
          <w:u w:val="thick" w:color="C3C3C3"/>
        </w:rPr>
        <w:t> </w:t>
      </w:r>
      <w:r>
        <w:rPr>
          <w:rFonts w:ascii="Arial" w:hAnsi="Arial" w:cs="Arial" w:eastAsia="Arial"/>
          <w:sz w:val="60"/>
          <w:szCs w:val="60"/>
          <w:color w:val="525252"/>
          <w:w w:val="100"/>
          <w:u w:val="thick" w:color="C3C3C3"/>
        </w:rPr>
        <w:tab/>
      </w:r>
      <w:r>
        <w:rPr>
          <w:rFonts w:ascii="Arial" w:hAnsi="Arial" w:cs="Arial" w:eastAsia="Arial"/>
          <w:sz w:val="60"/>
          <w:szCs w:val="60"/>
          <w:color w:val="525252"/>
          <w:w w:val="100"/>
          <w:u w:val="thick" w:color="C3C3C3"/>
        </w:rPr>
      </w:r>
      <w:r>
        <w:rPr>
          <w:rFonts w:ascii="Arial" w:hAnsi="Arial" w:cs="Arial" w:eastAsia="Arial"/>
          <w:sz w:val="60"/>
          <w:szCs w:val="60"/>
          <w:color w:val="525252"/>
          <w:spacing w:val="0"/>
          <w:w w:val="133"/>
          <w:u w:val="thick" w:color="C3C3C3"/>
        </w:rPr>
        <w:t>0</w:t>
      </w:r>
      <w:r>
        <w:rPr>
          <w:rFonts w:ascii="Arial" w:hAnsi="Arial" w:cs="Arial" w:eastAsia="Arial"/>
          <w:sz w:val="60"/>
          <w:szCs w:val="60"/>
          <w:color w:val="525252"/>
          <w:spacing w:val="43"/>
          <w:w w:val="133"/>
          <w:u w:val="thick" w:color="C3C3C3"/>
        </w:rPr>
        <w:t> </w:t>
      </w:r>
      <w:r>
        <w:rPr>
          <w:rFonts w:ascii="Arial" w:hAnsi="Arial" w:cs="Arial" w:eastAsia="Arial"/>
          <w:sz w:val="60"/>
          <w:szCs w:val="60"/>
          <w:color w:val="525252"/>
          <w:spacing w:val="0"/>
          <w:w w:val="100"/>
          <w:u w:val="thick" w:color="C3C3C3"/>
        </w:rPr>
        <w:tab/>
      </w:r>
      <w:r>
        <w:rPr>
          <w:rFonts w:ascii="Arial" w:hAnsi="Arial" w:cs="Arial" w:eastAsia="Arial"/>
          <w:sz w:val="60"/>
          <w:szCs w:val="60"/>
          <w:color w:val="525252"/>
          <w:spacing w:val="0"/>
          <w:w w:val="100"/>
          <w:u w:val="thick" w:color="C3C3C3"/>
        </w:rPr>
      </w:r>
      <w:r>
        <w:rPr>
          <w:rFonts w:ascii="Arial" w:hAnsi="Arial" w:cs="Arial" w:eastAsia="Arial"/>
          <w:sz w:val="60"/>
          <w:szCs w:val="60"/>
          <w:color w:val="525252"/>
          <w:spacing w:val="0"/>
          <w:w w:val="100"/>
          <w:u w:val="thick" w:color="C3C3C3"/>
        </w:rPr>
      </w:r>
      <w:r>
        <w:rPr>
          <w:rFonts w:ascii="Arial" w:hAnsi="Arial" w:cs="Arial" w:eastAsia="Arial"/>
          <w:sz w:val="23"/>
          <w:szCs w:val="23"/>
          <w:color w:val="BABABA"/>
          <w:spacing w:val="0"/>
          <w:w w:val="133"/>
          <w:u w:val="thick" w:color="C3C3C3"/>
          <w:position w:val="3"/>
        </w:rPr>
        <w:t>9"</w:t>
      </w:r>
      <w:r>
        <w:rPr>
          <w:rFonts w:ascii="Arial" w:hAnsi="Arial" w:cs="Arial" w:eastAsia="Arial"/>
          <w:sz w:val="23"/>
          <w:szCs w:val="23"/>
          <w:color w:val="BABABA"/>
          <w:spacing w:val="0"/>
          <w:w w:val="133"/>
          <w:position w:val="3"/>
        </w:rPr>
      </w:r>
      <w:r>
        <w:rPr>
          <w:rFonts w:ascii="Arial" w:hAnsi="Arial" w:cs="Arial" w:eastAsia="Arial"/>
          <w:sz w:val="23"/>
          <w:szCs w:val="23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pgSz w:w="16840" w:h="11900" w:orient="landscape"/>
          <w:pgMar w:top="620" w:bottom="280" w:left="2000" w:right="2420"/>
        </w:sectPr>
      </w:pPr>
      <w:rPr/>
    </w:p>
    <w:p>
      <w:pPr>
        <w:spacing w:before="82" w:after="0" w:line="240" w:lineRule="auto"/>
        <w:ind w:left="100" w:right="-20"/>
        <w:jc w:val="left"/>
        <w:tabs>
          <w:tab w:pos="7380" w:val="left"/>
        </w:tabs>
        <w:rPr>
          <w:rFonts w:ascii="Times New Roman" w:hAnsi="Times New Roman" w:cs="Times New Roman" w:eastAsia="Times New Roman"/>
          <w:sz w:val="23"/>
          <w:szCs w:val="23"/>
        </w:rPr>
      </w:pPr>
      <w:rPr/>
      <w:r>
        <w:rPr/>
        <w:pict>
          <v:group style="position:absolute;margin-left:90.158852pt;margin-top:34.443901pt;width:507.030435pt;height:560.556098pt;mso-position-horizontal-relative:page;mso-position-vertical-relative:page;z-index:-2347" coordorigin="1803,689" coordsize="10141,11211">
            <v:group style="position:absolute;left:2017;top:695;width:2;height:11205" coordorigin="2017,695" coordsize="2,11205">
              <v:shape style="position:absolute;left:2017;top:695;width:2;height:11205" coordorigin="2017,695" coordsize="0,11205" path="m2017,11900l2017,695e" filled="f" stroked="t" strokeweight=".610145pt" strokecolor="#000000">
                <v:path arrowok="t"/>
              </v:shape>
            </v:group>
            <v:group style="position:absolute;left:1815;top:1085;width:10116;height:2" coordorigin="1815,1085" coordsize="10116,2">
              <v:shape style="position:absolute;left:1815;top:1085;width:10116;height:2" coordorigin="1815,1085" coordsize="10116,0" path="m1815,1085l11932,1085e" filled="f" stroked="t" strokeweight="1.220290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23"/>
          <w:szCs w:val="23"/>
          <w:color w:val="4F82BF"/>
          <w:spacing w:val="0"/>
          <w:w w:val="96"/>
          <w:position w:val="1"/>
        </w:rPr>
        <w:t>STE</w:t>
      </w:r>
      <w:r>
        <w:rPr>
          <w:rFonts w:ascii="Times New Roman" w:hAnsi="Times New Roman" w:cs="Times New Roman" w:eastAsia="Times New Roman"/>
          <w:sz w:val="23"/>
          <w:szCs w:val="23"/>
          <w:color w:val="4F82BF"/>
          <w:spacing w:val="0"/>
          <w:w w:val="96"/>
          <w:position w:val="1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color w:val="4F82BF"/>
          <w:spacing w:val="2"/>
          <w:w w:val="96"/>
          <w:position w:val="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4F82BF"/>
          <w:spacing w:val="0"/>
          <w:w w:val="100"/>
          <w:position w:val="1"/>
        </w:rPr>
        <w:t>Academy:</w:t>
      </w:r>
      <w:r>
        <w:rPr>
          <w:rFonts w:ascii="Times New Roman" w:hAnsi="Times New Roman" w:cs="Times New Roman" w:eastAsia="Times New Roman"/>
          <w:sz w:val="23"/>
          <w:szCs w:val="23"/>
          <w:color w:val="4F82BF"/>
          <w:spacing w:val="21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4F82BF"/>
          <w:spacing w:val="0"/>
          <w:w w:val="100"/>
          <w:position w:val="1"/>
        </w:rPr>
        <w:t>General</w:t>
      </w:r>
      <w:r>
        <w:rPr>
          <w:rFonts w:ascii="Times New Roman" w:hAnsi="Times New Roman" w:cs="Times New Roman" w:eastAsia="Times New Roman"/>
          <w:sz w:val="23"/>
          <w:szCs w:val="23"/>
          <w:color w:val="4F82BF"/>
          <w:spacing w:val="47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4F82BF"/>
          <w:spacing w:val="0"/>
          <w:w w:val="107"/>
          <w:position w:val="1"/>
        </w:rPr>
        <w:t>Fabricatio</w:t>
      </w:r>
      <w:r>
        <w:rPr>
          <w:rFonts w:ascii="Times New Roman" w:hAnsi="Times New Roman" w:cs="Times New Roman" w:eastAsia="Times New Roman"/>
          <w:sz w:val="23"/>
          <w:szCs w:val="23"/>
          <w:color w:val="4F82BF"/>
          <w:spacing w:val="0"/>
          <w:w w:val="107"/>
          <w:position w:val="1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color w:val="4F82BF"/>
          <w:spacing w:val="8"/>
          <w:w w:val="107"/>
          <w:position w:val="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4F82BF"/>
          <w:spacing w:val="0"/>
          <w:w w:val="100"/>
          <w:position w:val="1"/>
        </w:rPr>
        <w:t>Methods</w:t>
      </w:r>
      <w:r>
        <w:rPr>
          <w:rFonts w:ascii="Times New Roman" w:hAnsi="Times New Roman" w:cs="Times New Roman" w:eastAsia="Times New Roman"/>
          <w:sz w:val="23"/>
          <w:szCs w:val="23"/>
          <w:color w:val="4F82BF"/>
          <w:spacing w:val="-17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4F82BF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23"/>
          <w:szCs w:val="23"/>
          <w:color w:val="4F82BF"/>
          <w:spacing w:val="0"/>
          <w:w w:val="107"/>
          <w:position w:val="0"/>
        </w:rPr>
        <w:t>Pencil/Pe</w:t>
      </w:r>
      <w:r>
        <w:rPr>
          <w:rFonts w:ascii="Times New Roman" w:hAnsi="Times New Roman" w:cs="Times New Roman" w:eastAsia="Times New Roman"/>
          <w:sz w:val="23"/>
          <w:szCs w:val="23"/>
          <w:color w:val="4F82BF"/>
          <w:spacing w:val="0"/>
          <w:w w:val="107"/>
          <w:position w:val="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color w:val="4F82BF"/>
          <w:spacing w:val="27"/>
          <w:w w:val="107"/>
          <w:position w:val="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4F82BF"/>
          <w:spacing w:val="0"/>
          <w:w w:val="107"/>
          <w:position w:val="0"/>
        </w:rPr>
        <w:t>Holder</w:t>
      </w:r>
      <w:r>
        <w:rPr>
          <w:rFonts w:ascii="Times New Roman" w:hAnsi="Times New Roman" w:cs="Times New Roman" w:eastAsia="Times New Roman"/>
          <w:sz w:val="23"/>
          <w:szCs w:val="23"/>
          <w:color w:val="000000"/>
          <w:spacing w:val="0"/>
          <w:w w:val="100"/>
          <w:position w:val="0"/>
        </w:rPr>
      </w:r>
    </w:p>
    <w:p>
      <w:pPr>
        <w:spacing w:before="6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98" w:right="-20"/>
        <w:jc w:val="left"/>
        <w:rPr>
          <w:rFonts w:ascii="Arial" w:hAnsi="Arial" w:cs="Arial" w:eastAsia="Arial"/>
          <w:sz w:val="33"/>
          <w:szCs w:val="33"/>
        </w:rPr>
      </w:pPr>
      <w:rPr/>
      <w:r>
        <w:rPr/>
        <w:pict>
          <v:group style="position:absolute;margin-left:156.054504pt;margin-top:45.957848pt;width:531.436232pt;height:376.753077pt;mso-position-horizontal-relative:page;mso-position-vertical-relative:paragraph;z-index:-2348" coordorigin="3121,919" coordsize="10629,7535">
            <v:shape style="position:absolute;left:3890;top:1593;width:8567;height:6565" type="#_x0000_t75">
              <v:imagedata r:id="rId12" o:title=""/>
            </v:shape>
            <v:group style="position:absolute;left:3133;top:944;width:10604;height:2" coordorigin="3133,944" coordsize="10604,2">
              <v:shape style="position:absolute;left:3133;top:944;width:10604;height:2" coordorigin="3133,944" coordsize="10604,0" path="m3133,944l13738,944e" filled="f" stroked="t" strokeweight="1.220290pt" strokecolor="#000000">
                <v:path arrowok="t"/>
              </v:shape>
            </v:group>
            <v:group style="position:absolute;left:3133;top:8430;width:10604;height:2" coordorigin="3133,8430" coordsize="10604,2">
              <v:shape style="position:absolute;left:3133;top:8430;width:10604;height:2" coordorigin="3133,8430" coordsize="10604,0" path="m3133,8430l13738,8430e" filled="f" stroked="t" strokeweight="1.220290pt" strokecolor="#000000">
                <v:path arrowok="t"/>
              </v:shape>
            </v:group>
            <v:group style="position:absolute;left:3145;top:931;width:2;height:7511" coordorigin="3145,931" coordsize="2,7511">
              <v:shape style="position:absolute;left:3145;top:931;width:2;height:7511" coordorigin="3145,931" coordsize="0,7511" path="m3145,8442l3145,931e" filled="f" stroked="t" strokeweight="1.220290pt" strokecolor="#000000">
                <v:path arrowok="t"/>
              </v:shape>
            </v:group>
            <v:group style="position:absolute;left:11797;top:2657;width:1037;height:2" coordorigin="11797,2657" coordsize="1037,2">
              <v:shape style="position:absolute;left:11797;top:2657;width:1037;height:2" coordorigin="11797,2657" coordsize="1037,0" path="m11797,2657l12835,2657e" filled="f" stroked="t" strokeweight=".610145pt" strokecolor="#808080">
                <v:path arrowok="t"/>
              </v:shape>
            </v:group>
            <v:group style="position:absolute;left:12401;top:2626;width:2;height:914" coordorigin="12401,2626" coordsize="2,914">
              <v:shape style="position:absolute;left:12401;top:2626;width:2;height:914" coordorigin="12401,2626" coordsize="0,914" path="m12401,3541l12401,2626e" filled="f" stroked="t" strokeweight=".610145pt" strokecolor="#808080">
                <v:path arrowok="t"/>
              </v:shape>
            </v:group>
            <v:group style="position:absolute;left:12987;top:3480;width:2;height:1841" coordorigin="12987,3480" coordsize="2,1841">
              <v:shape style="position:absolute;left:12987;top:3480;width:2;height:1841" coordorigin="12987,3480" coordsize="0,1841" path="m12987,5321l12987,3480e" filled="f" stroked="t" strokeweight=".610145pt" strokecolor="#808080">
                <v:path arrowok="t"/>
              </v:shape>
            </v:group>
            <v:group style="position:absolute;left:13725;top:931;width:2;height:7511" coordorigin="13725,931" coordsize="2,7511">
              <v:shape style="position:absolute;left:13725;top:931;width:2;height:7511" coordorigin="13725,931" coordsize="0,7511" path="m13725,8442l13725,931e" filled="f" stroked="t" strokeweight="1.220290pt" strokecolor="#000000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33"/>
          <w:szCs w:val="33"/>
          <w:color w:val="4F82BF"/>
          <w:spacing w:val="0"/>
          <w:w w:val="100"/>
          <w:b/>
          <w:bCs/>
        </w:rPr>
        <w:t>Drawing</w:t>
      </w:r>
      <w:r>
        <w:rPr>
          <w:rFonts w:ascii="Arial" w:hAnsi="Arial" w:cs="Arial" w:eastAsia="Arial"/>
          <w:sz w:val="33"/>
          <w:szCs w:val="33"/>
          <w:color w:val="4F82BF"/>
          <w:spacing w:val="57"/>
          <w:w w:val="100"/>
          <w:b/>
          <w:bCs/>
        </w:rPr>
        <w:t> </w:t>
      </w:r>
      <w:r>
        <w:rPr>
          <w:rFonts w:ascii="Arial" w:hAnsi="Arial" w:cs="Arial" w:eastAsia="Arial"/>
          <w:sz w:val="33"/>
          <w:szCs w:val="33"/>
          <w:color w:val="4F82BF"/>
          <w:spacing w:val="0"/>
          <w:w w:val="100"/>
          <w:b/>
          <w:bCs/>
        </w:rPr>
        <w:t>5:</w:t>
      </w:r>
      <w:r>
        <w:rPr>
          <w:rFonts w:ascii="Arial" w:hAnsi="Arial" w:cs="Arial" w:eastAsia="Arial"/>
          <w:sz w:val="33"/>
          <w:szCs w:val="33"/>
          <w:color w:val="4F82BF"/>
          <w:spacing w:val="63"/>
          <w:w w:val="100"/>
          <w:b/>
          <w:bCs/>
        </w:rPr>
        <w:t> </w:t>
      </w:r>
      <w:r>
        <w:rPr>
          <w:rFonts w:ascii="Arial" w:hAnsi="Arial" w:cs="Arial" w:eastAsia="Arial"/>
          <w:sz w:val="33"/>
          <w:szCs w:val="33"/>
          <w:color w:val="000000"/>
          <w:spacing w:val="0"/>
          <w:w w:val="100"/>
          <w:b/>
          <w:bCs/>
        </w:rPr>
        <w:t>Botto</w:t>
      </w:r>
      <w:r>
        <w:rPr>
          <w:rFonts w:ascii="Arial" w:hAnsi="Arial" w:cs="Arial" w:eastAsia="Arial"/>
          <w:sz w:val="33"/>
          <w:szCs w:val="33"/>
          <w:color w:val="000000"/>
          <w:spacing w:val="0"/>
          <w:w w:val="100"/>
          <w:b/>
          <w:bCs/>
        </w:rPr>
        <w:t>m</w:t>
      </w:r>
      <w:r>
        <w:rPr>
          <w:rFonts w:ascii="Arial" w:hAnsi="Arial" w:cs="Arial" w:eastAsia="Arial"/>
          <w:sz w:val="33"/>
          <w:szCs w:val="33"/>
          <w:color w:val="000000"/>
          <w:spacing w:val="63"/>
          <w:w w:val="100"/>
          <w:b/>
          <w:bCs/>
        </w:rPr>
        <w:t> </w:t>
      </w:r>
      <w:r>
        <w:rPr>
          <w:rFonts w:ascii="Arial" w:hAnsi="Arial" w:cs="Arial" w:eastAsia="Arial"/>
          <w:sz w:val="33"/>
          <w:szCs w:val="33"/>
          <w:color w:val="000000"/>
          <w:spacing w:val="0"/>
          <w:w w:val="100"/>
          <w:b/>
          <w:bCs/>
        </w:rPr>
        <w:t>Piece</w:t>
      </w:r>
      <w:r>
        <w:rPr>
          <w:rFonts w:ascii="Arial" w:hAnsi="Arial" w:cs="Arial" w:eastAsia="Arial"/>
          <w:sz w:val="33"/>
          <w:szCs w:val="33"/>
          <w:color w:val="000000"/>
          <w:spacing w:val="0"/>
          <w:w w:val="100"/>
          <w:b/>
          <w:bCs/>
        </w:rPr>
        <w:t>-</w:t>
      </w:r>
      <w:r>
        <w:rPr>
          <w:rFonts w:ascii="Arial" w:hAnsi="Arial" w:cs="Arial" w:eastAsia="Arial"/>
          <w:sz w:val="33"/>
          <w:szCs w:val="33"/>
          <w:color w:val="000000"/>
          <w:spacing w:val="-12"/>
          <w:w w:val="100"/>
          <w:b/>
          <w:bCs/>
        </w:rPr>
        <w:t> </w:t>
      </w:r>
      <w:r>
        <w:rPr>
          <w:rFonts w:ascii="Arial" w:hAnsi="Arial" w:cs="Arial" w:eastAsia="Arial"/>
          <w:sz w:val="33"/>
          <w:szCs w:val="33"/>
          <w:color w:val="000000"/>
          <w:spacing w:val="0"/>
          <w:w w:val="100"/>
          <w:b/>
          <w:bCs/>
        </w:rPr>
        <w:t>Sid</w:t>
      </w:r>
      <w:r>
        <w:rPr>
          <w:rFonts w:ascii="Arial" w:hAnsi="Arial" w:cs="Arial" w:eastAsia="Arial"/>
          <w:sz w:val="33"/>
          <w:szCs w:val="33"/>
          <w:color w:val="000000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33"/>
          <w:szCs w:val="33"/>
          <w:color w:val="000000"/>
          <w:spacing w:val="-29"/>
          <w:w w:val="100"/>
          <w:b/>
          <w:bCs/>
        </w:rPr>
        <w:t> </w:t>
      </w:r>
      <w:r>
        <w:rPr>
          <w:rFonts w:ascii="Arial" w:hAnsi="Arial" w:cs="Arial" w:eastAsia="Arial"/>
          <w:sz w:val="33"/>
          <w:szCs w:val="33"/>
          <w:color w:val="000000"/>
          <w:spacing w:val="-1"/>
          <w:w w:val="165"/>
          <w:b/>
          <w:bCs/>
        </w:rPr>
        <w:t>1</w:t>
      </w:r>
      <w:r>
        <w:rPr>
          <w:rFonts w:ascii="Arial" w:hAnsi="Arial" w:cs="Arial" w:eastAsia="Arial"/>
          <w:sz w:val="33"/>
          <w:szCs w:val="33"/>
          <w:color w:val="000000"/>
          <w:spacing w:val="0"/>
          <w:w w:val="108"/>
          <w:b/>
          <w:bCs/>
        </w:rPr>
        <w:t>(</w:t>
      </w:r>
      <w:r>
        <w:rPr>
          <w:rFonts w:ascii="Arial" w:hAnsi="Arial" w:cs="Arial" w:eastAsia="Arial"/>
          <w:sz w:val="33"/>
          <w:szCs w:val="33"/>
          <w:color w:val="000000"/>
          <w:spacing w:val="0"/>
          <w:w w:val="107"/>
          <w:b/>
          <w:bCs/>
        </w:rPr>
        <w:t>View</w:t>
      </w:r>
      <w:r>
        <w:rPr>
          <w:rFonts w:ascii="Arial" w:hAnsi="Arial" w:cs="Arial" w:eastAsia="Arial"/>
          <w:sz w:val="33"/>
          <w:szCs w:val="33"/>
          <w:color w:val="000000"/>
          <w:spacing w:val="-9"/>
          <w:w w:val="100"/>
          <w:b/>
          <w:bCs/>
        </w:rPr>
        <w:t> </w:t>
      </w:r>
      <w:r>
        <w:rPr>
          <w:rFonts w:ascii="Arial" w:hAnsi="Arial" w:cs="Arial" w:eastAsia="Arial"/>
          <w:sz w:val="33"/>
          <w:szCs w:val="33"/>
          <w:color w:val="000000"/>
          <w:spacing w:val="0"/>
          <w:w w:val="110"/>
          <w:b/>
          <w:bCs/>
        </w:rPr>
        <w:t>#2)</w:t>
      </w:r>
      <w:r>
        <w:rPr>
          <w:rFonts w:ascii="Arial" w:hAnsi="Arial" w:cs="Arial" w:eastAsia="Arial"/>
          <w:sz w:val="33"/>
          <w:szCs w:val="33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6799" w:right="4275"/>
        <w:jc w:val="center"/>
        <w:tabs>
          <w:tab w:pos="8440" w:val="left"/>
        </w:tabs>
        <w:rPr>
          <w:rFonts w:ascii="Times New Roman" w:hAnsi="Times New Roman" w:cs="Times New Roman" w:eastAsia="Times New Roman"/>
          <w:sz w:val="39"/>
          <w:szCs w:val="39"/>
        </w:rPr>
      </w:pPr>
      <w:rPr/>
      <w:r>
        <w:rPr>
          <w:rFonts w:ascii="Times New Roman" w:hAnsi="Times New Roman" w:cs="Times New Roman" w:eastAsia="Times New Roman"/>
          <w:sz w:val="39"/>
          <w:szCs w:val="39"/>
          <w:color w:val="858585"/>
        </w:rPr>
      </w:r>
      <w:r>
        <w:rPr>
          <w:rFonts w:ascii="Times New Roman" w:hAnsi="Times New Roman" w:cs="Times New Roman" w:eastAsia="Times New Roman"/>
          <w:sz w:val="39"/>
          <w:szCs w:val="39"/>
          <w:color w:val="858585"/>
          <w:spacing w:val="-49"/>
          <w:u w:val="thick" w:color="B8B8B8"/>
        </w:rPr>
        <w:t> </w:t>
      </w:r>
      <w:r>
        <w:rPr>
          <w:rFonts w:ascii="Times New Roman" w:hAnsi="Times New Roman" w:cs="Times New Roman" w:eastAsia="Times New Roman"/>
          <w:sz w:val="39"/>
          <w:szCs w:val="39"/>
          <w:color w:val="858585"/>
          <w:spacing w:val="-49"/>
          <w:u w:val="thick" w:color="B8B8B8"/>
        </w:rPr>
      </w:r>
      <w:r>
        <w:rPr>
          <w:rFonts w:ascii="Times New Roman" w:hAnsi="Times New Roman" w:cs="Times New Roman" w:eastAsia="Times New Roman"/>
          <w:sz w:val="39"/>
          <w:szCs w:val="39"/>
          <w:color w:val="858585"/>
          <w:spacing w:val="0"/>
          <w:w w:val="107"/>
          <w:u w:val="thick" w:color="B8B8B8"/>
        </w:rPr>
        <w:t>2</w:t>
      </w:r>
      <w:r>
        <w:rPr>
          <w:rFonts w:ascii="Times New Roman" w:hAnsi="Times New Roman" w:cs="Times New Roman" w:eastAsia="Times New Roman"/>
          <w:sz w:val="39"/>
          <w:szCs w:val="39"/>
          <w:color w:val="858585"/>
          <w:spacing w:val="0"/>
          <w:w w:val="107"/>
          <w:u w:val="thick" w:color="B8B8B8"/>
        </w:rPr>
      </w:r>
      <w:r>
        <w:rPr>
          <w:rFonts w:ascii="Times New Roman" w:hAnsi="Times New Roman" w:cs="Times New Roman" w:eastAsia="Times New Roman"/>
          <w:sz w:val="39"/>
          <w:szCs w:val="39"/>
          <w:color w:val="858585"/>
          <w:spacing w:val="0"/>
          <w:w w:val="100"/>
          <w:u w:val="thick" w:color="B8B8B8"/>
        </w:rPr>
        <w:t> </w:t>
      </w:r>
      <w:r>
        <w:rPr>
          <w:rFonts w:ascii="Times New Roman" w:hAnsi="Times New Roman" w:cs="Times New Roman" w:eastAsia="Times New Roman"/>
          <w:sz w:val="39"/>
          <w:szCs w:val="39"/>
          <w:color w:val="858585"/>
          <w:spacing w:val="-1"/>
          <w:w w:val="100"/>
          <w:u w:val="thick" w:color="B8B8B8"/>
        </w:rPr>
        <w:t> </w:t>
      </w:r>
      <w:r>
        <w:rPr>
          <w:rFonts w:ascii="Times New Roman" w:hAnsi="Times New Roman" w:cs="Times New Roman" w:eastAsia="Times New Roman"/>
          <w:sz w:val="39"/>
          <w:szCs w:val="39"/>
          <w:color w:val="858585"/>
          <w:spacing w:val="-1"/>
          <w:w w:val="100"/>
          <w:u w:val="thick" w:color="B8B8B8"/>
        </w:rPr>
      </w:r>
      <w:r>
        <w:rPr>
          <w:rFonts w:ascii="Times New Roman" w:hAnsi="Times New Roman" w:cs="Times New Roman" w:eastAsia="Times New Roman"/>
          <w:sz w:val="39"/>
          <w:szCs w:val="39"/>
          <w:color w:val="858585"/>
          <w:spacing w:val="0"/>
          <w:w w:val="72"/>
          <w:u w:val="thick" w:color="B8B8B8"/>
        </w:rPr>
        <w:t>1</w:t>
      </w:r>
      <w:r>
        <w:rPr>
          <w:rFonts w:ascii="Times New Roman" w:hAnsi="Times New Roman" w:cs="Times New Roman" w:eastAsia="Times New Roman"/>
          <w:sz w:val="39"/>
          <w:szCs w:val="39"/>
          <w:color w:val="858585"/>
          <w:spacing w:val="0"/>
          <w:w w:val="72"/>
          <w:u w:val="thick" w:color="B8B8B8"/>
        </w:rPr>
      </w:r>
      <w:r>
        <w:rPr>
          <w:rFonts w:ascii="Times New Roman" w:hAnsi="Times New Roman" w:cs="Times New Roman" w:eastAsia="Times New Roman"/>
          <w:sz w:val="39"/>
          <w:szCs w:val="39"/>
          <w:color w:val="858585"/>
          <w:spacing w:val="-22"/>
          <w:w w:val="100"/>
          <w:u w:val="thick" w:color="B8B8B8"/>
        </w:rPr>
        <w:t> </w:t>
      </w:r>
      <w:r>
        <w:rPr>
          <w:rFonts w:ascii="Times New Roman" w:hAnsi="Times New Roman" w:cs="Times New Roman" w:eastAsia="Times New Roman"/>
          <w:sz w:val="39"/>
          <w:szCs w:val="39"/>
          <w:color w:val="858585"/>
          <w:spacing w:val="-22"/>
          <w:w w:val="100"/>
          <w:u w:val="thick" w:color="B8B8B8"/>
        </w:rPr>
      </w:r>
      <w:r>
        <w:rPr>
          <w:rFonts w:ascii="Times New Roman" w:hAnsi="Times New Roman" w:cs="Times New Roman" w:eastAsia="Times New Roman"/>
          <w:sz w:val="39"/>
          <w:szCs w:val="39"/>
          <w:color w:val="858585"/>
          <w:spacing w:val="0"/>
          <w:w w:val="105"/>
          <w:u w:val="thick" w:color="B8B8B8"/>
        </w:rPr>
        <w:t>/2"</w:t>
      </w:r>
      <w:r>
        <w:rPr>
          <w:rFonts w:ascii="Times New Roman" w:hAnsi="Times New Roman" w:cs="Times New Roman" w:eastAsia="Times New Roman"/>
          <w:sz w:val="39"/>
          <w:szCs w:val="39"/>
          <w:color w:val="858585"/>
          <w:spacing w:val="0"/>
          <w:w w:val="105"/>
          <w:u w:val="thick" w:color="B8B8B8"/>
        </w:rPr>
      </w:r>
      <w:r>
        <w:rPr>
          <w:rFonts w:ascii="Times New Roman" w:hAnsi="Times New Roman" w:cs="Times New Roman" w:eastAsia="Times New Roman"/>
          <w:sz w:val="39"/>
          <w:szCs w:val="39"/>
          <w:color w:val="858585"/>
          <w:spacing w:val="0"/>
          <w:w w:val="100"/>
          <w:u w:val="thick" w:color="B8B8B8"/>
        </w:rPr>
        <w:t> </w:t>
      </w:r>
      <w:r>
        <w:rPr>
          <w:rFonts w:ascii="Times New Roman" w:hAnsi="Times New Roman" w:cs="Times New Roman" w:eastAsia="Times New Roman"/>
          <w:sz w:val="39"/>
          <w:szCs w:val="39"/>
          <w:color w:val="858585"/>
          <w:spacing w:val="0"/>
          <w:w w:val="100"/>
          <w:u w:val="thick" w:color="B8B8B8"/>
        </w:rPr>
        <w:tab/>
      </w:r>
      <w:r>
        <w:rPr>
          <w:rFonts w:ascii="Times New Roman" w:hAnsi="Times New Roman" w:cs="Times New Roman" w:eastAsia="Times New Roman"/>
          <w:sz w:val="39"/>
          <w:szCs w:val="39"/>
          <w:color w:val="858585"/>
          <w:spacing w:val="0"/>
          <w:w w:val="100"/>
          <w:u w:val="thick" w:color="B8B8B8"/>
        </w:rPr>
      </w:r>
      <w:r>
        <w:rPr>
          <w:rFonts w:ascii="Times New Roman" w:hAnsi="Times New Roman" w:cs="Times New Roman" w:eastAsia="Times New Roman"/>
          <w:sz w:val="39"/>
          <w:szCs w:val="39"/>
          <w:color w:val="858585"/>
          <w:spacing w:val="0"/>
          <w:w w:val="100"/>
        </w:rPr>
      </w:r>
      <w:r>
        <w:rPr>
          <w:rFonts w:ascii="Times New Roman" w:hAnsi="Times New Roman" w:cs="Times New Roman" w:eastAsia="Times New Roman"/>
          <w:sz w:val="39"/>
          <w:szCs w:val="39"/>
          <w:color w:val="000000"/>
          <w:spacing w:val="0"/>
          <w:w w:val="100"/>
        </w:rPr>
      </w:r>
    </w:p>
    <w:p>
      <w:pPr>
        <w:spacing w:before="5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415" w:lineRule="exact"/>
        <w:ind w:left="4103" w:right="-20"/>
        <w:jc w:val="left"/>
        <w:tabs>
          <w:tab w:pos="9820" w:val="left"/>
        </w:tabs>
        <w:rPr>
          <w:rFonts w:ascii="Arial" w:hAnsi="Arial" w:cs="Arial" w:eastAsia="Arial"/>
          <w:sz w:val="35"/>
          <w:szCs w:val="35"/>
        </w:rPr>
      </w:pPr>
      <w:rPr/>
      <w:r>
        <w:rPr>
          <w:rFonts w:ascii="Arial" w:hAnsi="Arial" w:cs="Arial" w:eastAsia="Arial"/>
          <w:sz w:val="19"/>
          <w:szCs w:val="19"/>
          <w:color w:val="A0A0A0"/>
          <w:spacing w:val="0"/>
          <w:w w:val="448"/>
          <w:position w:val="15"/>
        </w:rPr>
        <w:t>:</w:t>
      </w:r>
      <w:r>
        <w:rPr>
          <w:rFonts w:ascii="Arial" w:hAnsi="Arial" w:cs="Arial" w:eastAsia="Arial"/>
          <w:sz w:val="19"/>
          <w:szCs w:val="19"/>
          <w:color w:val="A0A0A0"/>
          <w:spacing w:val="0"/>
          <w:w w:val="100"/>
          <w:position w:val="15"/>
        </w:rPr>
        <w:tab/>
      </w:r>
      <w:r>
        <w:rPr>
          <w:rFonts w:ascii="Arial" w:hAnsi="Arial" w:cs="Arial" w:eastAsia="Arial"/>
          <w:sz w:val="19"/>
          <w:szCs w:val="19"/>
          <w:color w:val="A0A0A0"/>
          <w:spacing w:val="0"/>
          <w:w w:val="100"/>
          <w:position w:val="15"/>
        </w:rPr>
      </w:r>
      <w:r>
        <w:rPr>
          <w:rFonts w:ascii="Arial" w:hAnsi="Arial" w:cs="Arial" w:eastAsia="Arial"/>
          <w:sz w:val="35"/>
          <w:szCs w:val="35"/>
          <w:color w:val="858585"/>
          <w:spacing w:val="0"/>
          <w:w w:val="100"/>
          <w:position w:val="-2"/>
        </w:rPr>
        <w:t>1"</w:t>
      </w:r>
      <w:r>
        <w:rPr>
          <w:rFonts w:ascii="Arial" w:hAnsi="Arial" w:cs="Arial" w:eastAsia="Arial"/>
          <w:sz w:val="35"/>
          <w:szCs w:val="35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7" w:after="0" w:line="270" w:lineRule="exact"/>
        <w:ind w:right="2120"/>
        <w:jc w:val="right"/>
        <w:rPr>
          <w:rFonts w:ascii="Arial" w:hAnsi="Arial" w:cs="Arial" w:eastAsia="Arial"/>
          <w:sz w:val="26"/>
          <w:szCs w:val="26"/>
        </w:rPr>
      </w:pPr>
      <w:rPr/>
      <w:r>
        <w:rPr>
          <w:rFonts w:ascii="Arial" w:hAnsi="Arial" w:cs="Arial" w:eastAsia="Arial"/>
          <w:sz w:val="26"/>
          <w:szCs w:val="26"/>
          <w:color w:val="858585"/>
          <w:spacing w:val="0"/>
          <w:w w:val="121"/>
          <w:position w:val="-3"/>
        </w:rPr>
        <w:t>-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  <w:position w:val="0"/>
        </w:rPr>
      </w:r>
    </w:p>
    <w:p>
      <w:pPr>
        <w:spacing w:before="0" w:after="0" w:line="201" w:lineRule="exact"/>
        <w:ind w:right="1915"/>
        <w:jc w:val="righ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color w:val="858585"/>
          <w:spacing w:val="0"/>
          <w:w w:val="111"/>
        </w:rPr>
        <w:t>..--</w:t>
      </w:r>
      <w:r>
        <w:rPr>
          <w:rFonts w:ascii="Times New Roman" w:hAnsi="Times New Roman" w:cs="Times New Roman" w:eastAsia="Times New Roman"/>
          <w:sz w:val="23"/>
          <w:szCs w:val="23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34" w:after="0" w:line="240" w:lineRule="auto"/>
        <w:ind w:right="97"/>
        <w:jc w:val="righ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3"/>
        </w:rPr>
        <w:t>6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jc w:val="right"/>
        <w:spacing w:after="0"/>
        <w:sectPr>
          <w:pgSz w:w="16840" w:h="11900" w:orient="landscape"/>
          <w:pgMar w:top="620" w:bottom="280" w:left="2020" w:right="1980"/>
        </w:sectPr>
      </w:pPr>
      <w:rPr/>
    </w:p>
    <w:p>
      <w:pPr>
        <w:spacing w:before="63" w:after="0" w:line="263" w:lineRule="exact"/>
        <w:ind w:left="117" w:right="-20"/>
        <w:jc w:val="left"/>
        <w:tabs>
          <w:tab w:pos="7380" w:val="left"/>
        </w:tabs>
        <w:rPr>
          <w:rFonts w:ascii="Cambria" w:hAnsi="Cambria" w:cs="Cambria" w:eastAsia="Cambria"/>
          <w:sz w:val="23"/>
          <w:szCs w:val="23"/>
        </w:rPr>
      </w:pPr>
      <w:rPr/>
      <w:r>
        <w:rPr/>
        <w:pict>
          <v:group style="position:absolute;margin-left:89.742271pt;margin-top:34.674984pt;width:506.656477pt;height:560.325017pt;mso-position-horizontal-relative:page;mso-position-vertical-relative:page;z-index:-2346" coordorigin="1795,693" coordsize="10133,11207">
            <v:group style="position:absolute;left:2009;top:701;width:2;height:11198" coordorigin="2009,701" coordsize="2,11198">
              <v:shape style="position:absolute;left:2009;top:701;width:2;height:11198" coordorigin="2009,701" coordsize="0,11198" path="m2009,11899l2009,701e" filled="f" stroked="t" strokeweight=".730032pt" strokecolor="#000000">
                <v:path arrowok="t"/>
              </v:shape>
            </v:group>
            <v:group style="position:absolute;left:1807;top:1080;width:10109;height:2" coordorigin="1807,1080" coordsize="10109,2">
              <v:shape style="position:absolute;left:1807;top:1080;width:10109;height:2" coordorigin="1807,1080" coordsize="10109,0" path="m11916,1080l1807,1080e" filled="f" stroked="t" strokeweight="1.216728pt" strokecolor="#000000">
                <v:path arrowok="t"/>
              </v:shape>
            </v:group>
            <w10:wrap type="none"/>
          </v:group>
        </w:pic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S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M</w:t>
      </w:r>
      <w:r>
        <w:rPr>
          <w:rFonts w:ascii="Cambria" w:hAnsi="Cambria" w:cs="Cambria" w:eastAsia="Cambria"/>
          <w:sz w:val="23"/>
          <w:szCs w:val="23"/>
          <w:color w:val="4E81BD"/>
          <w:spacing w:val="5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c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d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m</w:t>
      </w:r>
      <w:r>
        <w:rPr>
          <w:rFonts w:ascii="Cambria" w:hAnsi="Cambria" w:cs="Cambria" w:eastAsia="Cambria"/>
          <w:sz w:val="23"/>
          <w:szCs w:val="23"/>
          <w:color w:val="4E81BD"/>
          <w:spacing w:val="-3"/>
          <w:w w:val="100"/>
          <w:position w:val="-1"/>
        </w:rPr>
        <w:t>y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:</w:t>
      </w:r>
      <w:r>
        <w:rPr>
          <w:rFonts w:ascii="Cambria" w:hAnsi="Cambria" w:cs="Cambria" w:eastAsia="Cambria"/>
          <w:sz w:val="23"/>
          <w:szCs w:val="23"/>
          <w:color w:val="4E81BD"/>
          <w:spacing w:val="13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G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n</w:t>
      </w:r>
      <w:r>
        <w:rPr>
          <w:rFonts w:ascii="Cambria" w:hAnsi="Cambria" w:cs="Cambria" w:eastAsia="Cambria"/>
          <w:sz w:val="23"/>
          <w:szCs w:val="23"/>
          <w:color w:val="4E81BD"/>
          <w:spacing w:val="-4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r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l</w:t>
      </w:r>
      <w:r>
        <w:rPr>
          <w:rFonts w:ascii="Cambria" w:hAnsi="Cambria" w:cs="Cambria" w:eastAsia="Cambria"/>
          <w:sz w:val="23"/>
          <w:szCs w:val="23"/>
          <w:color w:val="4E81BD"/>
          <w:spacing w:val="9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F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b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r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i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c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i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o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n</w:t>
      </w:r>
      <w:r>
        <w:rPr>
          <w:rFonts w:ascii="Cambria" w:hAnsi="Cambria" w:cs="Cambria" w:eastAsia="Cambria"/>
          <w:sz w:val="23"/>
          <w:szCs w:val="23"/>
          <w:color w:val="4E81BD"/>
          <w:spacing w:val="12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M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h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o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d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s</w:t>
      </w:r>
      <w:r>
        <w:rPr>
          <w:rFonts w:ascii="Cambria" w:hAnsi="Cambria" w:cs="Cambria" w:eastAsia="Cambria"/>
          <w:sz w:val="23"/>
          <w:szCs w:val="23"/>
          <w:color w:val="4E81BD"/>
          <w:spacing w:val="-42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ab/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P</w:t>
      </w:r>
      <w:r>
        <w:rPr>
          <w:rFonts w:ascii="Cambria" w:hAnsi="Cambria" w:cs="Cambria" w:eastAsia="Cambria"/>
          <w:sz w:val="23"/>
          <w:szCs w:val="23"/>
          <w:color w:val="4E81BD"/>
          <w:spacing w:val="-4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n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ci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l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/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P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n</w:t>
      </w:r>
      <w:r>
        <w:rPr>
          <w:rFonts w:ascii="Cambria" w:hAnsi="Cambria" w:cs="Cambria" w:eastAsia="Cambria"/>
          <w:sz w:val="23"/>
          <w:szCs w:val="23"/>
          <w:color w:val="4E81BD"/>
          <w:spacing w:val="10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3"/>
          <w:w w:val="101"/>
          <w:position w:val="-1"/>
        </w:rPr>
        <w:t>H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1"/>
          <w:position w:val="-1"/>
        </w:rPr>
        <w:t>o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1"/>
          <w:position w:val="-1"/>
        </w:rPr>
        <w:t>l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1"/>
          <w:position w:val="-1"/>
        </w:rPr>
        <w:t>d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1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1"/>
          <w:position w:val="-1"/>
        </w:rPr>
        <w:t>r</w:t>
      </w:r>
      <w:r>
        <w:rPr>
          <w:rFonts w:ascii="Cambria" w:hAnsi="Cambria" w:cs="Cambria" w:eastAsia="Cambria"/>
          <w:sz w:val="23"/>
          <w:szCs w:val="23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8" w:after="0" w:line="240" w:lineRule="auto"/>
        <w:ind w:left="117" w:right="-20"/>
        <w:jc w:val="left"/>
        <w:rPr>
          <w:rFonts w:ascii="Times New Roman" w:hAnsi="Times New Roman" w:cs="Times New Roman" w:eastAsia="Times New Roman"/>
          <w:sz w:val="27"/>
          <w:szCs w:val="27"/>
        </w:rPr>
      </w:pPr>
      <w:rPr/>
      <w:r>
        <w:rPr>
          <w:rFonts w:ascii="Times New Roman" w:hAnsi="Times New Roman" w:cs="Times New Roman" w:eastAsia="Times New Roman"/>
          <w:sz w:val="27"/>
          <w:szCs w:val="27"/>
          <w:spacing w:val="-1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7"/>
          <w:szCs w:val="27"/>
          <w:spacing w:val="-1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7"/>
          <w:szCs w:val="27"/>
          <w:spacing w:val="-1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7"/>
          <w:szCs w:val="27"/>
          <w:spacing w:val="-1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7"/>
          <w:szCs w:val="27"/>
          <w:spacing w:val="2"/>
          <w:w w:val="100"/>
          <w:b/>
          <w:bCs/>
        </w:rPr>
        <w:t>u</w:t>
      </w:r>
      <w:r>
        <w:rPr>
          <w:rFonts w:ascii="Times New Roman" w:hAnsi="Times New Roman" w:cs="Times New Roman" w:eastAsia="Times New Roman"/>
          <w:sz w:val="27"/>
          <w:szCs w:val="27"/>
          <w:spacing w:val="-1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7"/>
          <w:szCs w:val="27"/>
          <w:spacing w:val="2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7"/>
          <w:szCs w:val="27"/>
          <w:spacing w:val="-1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</w:rPr>
        <w:t>’s</w:t>
      </w:r>
      <w:r>
        <w:rPr>
          <w:rFonts w:ascii="Times New Roman" w:hAnsi="Times New Roman" w:cs="Times New Roman" w:eastAsia="Times New Roman"/>
          <w:sz w:val="27"/>
          <w:szCs w:val="27"/>
          <w:spacing w:val="1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2"/>
          <w:w w:val="101"/>
          <w:b/>
          <w:bCs/>
        </w:rPr>
        <w:t>n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1"/>
          <w:b/>
          <w:bCs/>
        </w:rPr>
        <w:t>o</w:t>
      </w:r>
      <w:r>
        <w:rPr>
          <w:rFonts w:ascii="Times New Roman" w:hAnsi="Times New Roman" w:cs="Times New Roman" w:eastAsia="Times New Roman"/>
          <w:sz w:val="27"/>
          <w:szCs w:val="27"/>
          <w:spacing w:val="-2"/>
          <w:w w:val="101"/>
          <w:b/>
          <w:bCs/>
        </w:rPr>
        <w:t>t</w:t>
      </w:r>
      <w:r>
        <w:rPr>
          <w:rFonts w:ascii="Times New Roman" w:hAnsi="Times New Roman" w:cs="Times New Roman" w:eastAsia="Times New Roman"/>
          <w:sz w:val="27"/>
          <w:szCs w:val="27"/>
          <w:spacing w:val="1"/>
          <w:w w:val="101"/>
          <w:b/>
          <w:bCs/>
        </w:rPr>
        <w:t>e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1"/>
          <w:b/>
          <w:bCs/>
        </w:rPr>
        <w:t>: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</w:r>
    </w:p>
    <w:p>
      <w:pPr>
        <w:spacing w:before="5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68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ir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b/>
          <w:bCs/>
        </w:rPr>
        <w:t>3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0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”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b/>
          <w:bCs/>
        </w:rPr>
        <w:t>x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3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6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”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sh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b/>
          <w:bCs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in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1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b/>
          <w:bCs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  <w:b/>
          <w:bCs/>
        </w:rPr>
        <w:t>3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  <w:b/>
          <w:bCs/>
        </w:rPr>
        <w:t>0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  <w:b/>
          <w:bCs/>
        </w:rPr>
        <w:t>”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  <w:b/>
          <w:bCs/>
        </w:rPr>
        <w:t>x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  <w:b/>
          <w:bCs/>
        </w:rPr>
        <w:t>9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  <w:b/>
          <w:bCs/>
        </w:rPr>
        <w:t>”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  <w:b/>
          <w:bCs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0" w:after="0" w:line="264" w:lineRule="exact"/>
        <w:ind w:left="1168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li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v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1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1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81" w:lineRule="auto"/>
        <w:ind w:left="2219" w:right="187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/>
        <w:pict>
          <v:group style="position:absolute;margin-left:178.182037pt;margin-top:9.168023pt;width:27.496727pt;height:27.496727pt;mso-position-horizontal-relative:page;mso-position-vertical-relative:paragraph;z-index:-2345" coordorigin="3564,183" coordsize="550,550">
            <v:shape style="position:absolute;left:3624;top:248;width:430;height:413" type="#_x0000_t75">
              <v:imagedata r:id="rId13" o:title=""/>
            </v:shape>
            <v:group style="position:absolute;left:3576;top:196;width:526;height:526" coordorigin="3576,196" coordsize="526,526">
              <v:shape style="position:absolute;left:3576;top:196;width:526;height:526" coordorigin="3576,196" coordsize="526,526" path="m4101,721l4101,196,3576,196,3576,721,3600,721,3600,222,4077,222,4077,721,4101,721e" filled="t" fillcolor="#000000" stroked="f">
                <v:path arrowok="t"/>
                <v:fill/>
              </v:shape>
            </v:group>
            <v:group style="position:absolute;left:3600;top:709;width:478;height:2" coordorigin="3600,709" coordsize="478,2">
              <v:shape style="position:absolute;left:3600;top:709;width:478;height:2" coordorigin="3600,709" coordsize="478,0" path="m4077,709l3600,709e" filled="f" stroked="t" strokeweight="1.3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23"/>
          <w:szCs w:val="23"/>
          <w:w w:val="101"/>
        </w:rPr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u w:val="single" w:color="0000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u w:val="single" w:color="0000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u w:val="single" w:color="0000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>: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v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-6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ic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6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-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1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lso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ils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ile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ts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-6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1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sti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tt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ti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sti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ld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lt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1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lt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isp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-6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1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sti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1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60" w:lineRule="exact"/>
        <w:ind w:left="1168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  <w:position w:val="-1"/>
        </w:rPr>
        <w:t>B.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3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position w:val="-1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position w:val="-1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position w:val="-1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position w:val="-1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position w:val="-1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position w:val="-1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position w:val="-1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position w:val="-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11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position w:val="-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to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se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position w:val="-1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position w:val="-1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position w:val="-1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position w:val="-1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position w:val="-1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position w:val="-1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  <w:position w:val="-1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  <w:position w:val="-1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position w:val="-1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position w:val="-1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spacing w:val="11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position w:val="-1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position w:val="-1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  <w:position w:val="-1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position w:val="-1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  <w:position w:val="-1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1"/>
          <w:position w:val="-1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  <w:position w:val="-1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  <w:position w:val="-1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1"/>
          <w:position w:val="-1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1"/>
          <w:position w:val="-1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  <w:position w:val="-1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0"/>
        </w:rPr>
      </w:r>
    </w:p>
    <w:p>
      <w:pPr>
        <w:spacing w:before="6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1" w:after="0" w:line="240" w:lineRule="auto"/>
        <w:ind w:right="90"/>
        <w:jc w:val="right"/>
        <w:rPr>
          <w:rFonts w:ascii="Calibri" w:hAnsi="Calibri" w:cs="Calibri" w:eastAsia="Calibri"/>
          <w:sz w:val="21"/>
          <w:szCs w:val="21"/>
        </w:rPr>
      </w:pPr>
      <w:rPr/>
      <w:r>
        <w:rPr>
          <w:rFonts w:ascii="Calibri" w:hAnsi="Calibri" w:cs="Calibri" w:eastAsia="Calibri"/>
          <w:sz w:val="21"/>
          <w:szCs w:val="21"/>
          <w:spacing w:val="0"/>
          <w:w w:val="102"/>
        </w:rPr>
        <w:t>7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</w:r>
    </w:p>
    <w:p>
      <w:pPr>
        <w:jc w:val="right"/>
        <w:spacing w:after="0"/>
        <w:sectPr>
          <w:pgSz w:w="16840" w:h="11900" w:orient="landscape"/>
          <w:pgMar w:top="640" w:bottom="280" w:left="2000" w:right="2000"/>
        </w:sectPr>
      </w:pPr>
      <w:rPr/>
    </w:p>
    <w:p>
      <w:pPr>
        <w:spacing w:before="78" w:after="0" w:line="263" w:lineRule="exact"/>
        <w:ind w:left="102" w:right="-20"/>
        <w:jc w:val="left"/>
        <w:tabs>
          <w:tab w:pos="7360" w:val="left"/>
        </w:tabs>
        <w:rPr>
          <w:rFonts w:ascii="Cambria" w:hAnsi="Cambria" w:cs="Cambria" w:eastAsia="Cambria"/>
          <w:sz w:val="23"/>
          <w:szCs w:val="23"/>
        </w:rPr>
      </w:pPr>
      <w:rPr/>
      <w:r>
        <w:rPr/>
        <w:pict>
          <v:group style="position:absolute;margin-left:53.991634pt;margin-top:70.434601pt;width:506.656717pt;height:701.170256pt;mso-position-horizontal-relative:page;mso-position-vertical-relative:page;z-index:-2344" coordorigin="1080,1409" coordsize="10133,14023">
            <v:group style="position:absolute;left:1294;top:1416;width:2;height:14009" coordorigin="1294,1416" coordsize="2,14009">
              <v:shape style="position:absolute;left:1294;top:1416;width:2;height:14009" coordorigin="1294,1416" coordsize="0,14009" path="m1294,15425l1294,1416e" filled="f" stroked="t" strokeweight=".730032pt" strokecolor="#000000">
                <v:path arrowok="t"/>
              </v:shape>
            </v:group>
            <v:group style="position:absolute;left:1092;top:1795;width:10109;height:2" coordorigin="1092,1795" coordsize="10109,2">
              <v:shape style="position:absolute;left:1092;top:1795;width:10109;height:2" coordorigin="1092,1795" coordsize="10109,0" path="m11201,1795l1092,1795e" filled="f" stroked="t" strokeweight="1.216728pt" strokecolor="#000000">
                <v:path arrowok="t"/>
              </v:shape>
            </v:group>
            <w10:wrap type="none"/>
          </v:group>
        </w:pic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S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M</w:t>
      </w:r>
      <w:r>
        <w:rPr>
          <w:rFonts w:ascii="Cambria" w:hAnsi="Cambria" w:cs="Cambria" w:eastAsia="Cambria"/>
          <w:sz w:val="23"/>
          <w:szCs w:val="23"/>
          <w:color w:val="4E81BD"/>
          <w:spacing w:val="5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c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d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m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y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:</w:t>
      </w:r>
      <w:r>
        <w:rPr>
          <w:rFonts w:ascii="Cambria" w:hAnsi="Cambria" w:cs="Cambria" w:eastAsia="Cambria"/>
          <w:sz w:val="23"/>
          <w:szCs w:val="23"/>
          <w:color w:val="4E81BD"/>
          <w:spacing w:val="13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G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n</w:t>
      </w:r>
      <w:r>
        <w:rPr>
          <w:rFonts w:ascii="Cambria" w:hAnsi="Cambria" w:cs="Cambria" w:eastAsia="Cambria"/>
          <w:sz w:val="23"/>
          <w:szCs w:val="23"/>
          <w:color w:val="4E81BD"/>
          <w:spacing w:val="-3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r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l</w:t>
      </w:r>
      <w:r>
        <w:rPr>
          <w:rFonts w:ascii="Cambria" w:hAnsi="Cambria" w:cs="Cambria" w:eastAsia="Cambria"/>
          <w:sz w:val="23"/>
          <w:szCs w:val="23"/>
          <w:color w:val="4E81BD"/>
          <w:spacing w:val="9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F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b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r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i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c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i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o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n</w:t>
      </w:r>
      <w:r>
        <w:rPr>
          <w:rFonts w:ascii="Cambria" w:hAnsi="Cambria" w:cs="Cambria" w:eastAsia="Cambria"/>
          <w:sz w:val="23"/>
          <w:szCs w:val="23"/>
          <w:color w:val="4E81BD"/>
          <w:spacing w:val="12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M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h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o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d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s</w:t>
      </w:r>
      <w:r>
        <w:rPr>
          <w:rFonts w:ascii="Cambria" w:hAnsi="Cambria" w:cs="Cambria" w:eastAsia="Cambria"/>
          <w:sz w:val="23"/>
          <w:szCs w:val="23"/>
          <w:color w:val="4E81BD"/>
          <w:spacing w:val="-42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ab/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P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n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ci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l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/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P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n</w:t>
      </w:r>
      <w:r>
        <w:rPr>
          <w:rFonts w:ascii="Cambria" w:hAnsi="Cambria" w:cs="Cambria" w:eastAsia="Cambria"/>
          <w:sz w:val="23"/>
          <w:szCs w:val="23"/>
          <w:color w:val="4E81BD"/>
          <w:spacing w:val="10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3"/>
          <w:w w:val="101"/>
          <w:position w:val="-1"/>
        </w:rPr>
        <w:t>H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1"/>
          <w:position w:val="-1"/>
        </w:rPr>
        <w:t>o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1"/>
          <w:position w:val="-1"/>
        </w:rPr>
        <w:t>l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1"/>
          <w:position w:val="-1"/>
        </w:rPr>
        <w:t>d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1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1"/>
          <w:position w:val="-1"/>
        </w:rPr>
        <w:t>r</w:t>
      </w:r>
      <w:r>
        <w:rPr>
          <w:rFonts w:ascii="Cambria" w:hAnsi="Cambria" w:cs="Cambria" w:eastAsia="Cambria"/>
          <w:sz w:val="23"/>
          <w:szCs w:val="23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62" w:after="0" w:line="272" w:lineRule="exact"/>
        <w:ind w:left="1153" w:right="469" w:firstLine="-1051"/>
        <w:jc w:val="left"/>
        <w:tabs>
          <w:tab w:pos="1140" w:val="left"/>
        </w:tabs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7"/>
          <w:szCs w:val="27"/>
          <w:w w:val="101"/>
          <w:b/>
          <w:bCs/>
        </w:rPr>
      </w:r>
      <w:r>
        <w:rPr>
          <w:rFonts w:ascii="Times New Roman" w:hAnsi="Times New Roman" w:cs="Times New Roman" w:eastAsia="Times New Roman"/>
          <w:sz w:val="27"/>
          <w:szCs w:val="27"/>
          <w:spacing w:val="-1"/>
          <w:w w:val="100"/>
          <w:b/>
          <w:bCs/>
          <w:u w:val="thick" w:color="000000"/>
        </w:rPr>
        <w:t>S</w:t>
      </w:r>
      <w:r>
        <w:rPr>
          <w:rFonts w:ascii="Times New Roman" w:hAnsi="Times New Roman" w:cs="Times New Roman" w:eastAsia="Times New Roman"/>
          <w:sz w:val="27"/>
          <w:szCs w:val="27"/>
          <w:spacing w:val="-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</w:rPr>
        <w:t>t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1"/>
          <w:w w:val="100"/>
          <w:b/>
          <w:bCs/>
          <w:u w:val="thick" w:color="000000"/>
        </w:rPr>
        <w:t>e</w:t>
      </w:r>
      <w:r>
        <w:rPr>
          <w:rFonts w:ascii="Times New Roman" w:hAnsi="Times New Roman" w:cs="Times New Roman" w:eastAsia="Times New Roman"/>
          <w:sz w:val="27"/>
          <w:szCs w:val="27"/>
          <w:spacing w:val="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</w:rPr>
        <w:t>p</w:t>
      </w:r>
      <w:r>
        <w:rPr>
          <w:rFonts w:ascii="Times New Roman" w:hAnsi="Times New Roman" w:cs="Times New Roman" w:eastAsia="Times New Roman"/>
          <w:sz w:val="27"/>
          <w:szCs w:val="27"/>
          <w:spacing w:val="4"/>
          <w:w w:val="100"/>
          <w:b/>
          <w:bCs/>
          <w:u w:val="thick" w:color="0000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3"/>
          <w:w w:val="100"/>
          <w:b/>
          <w:bCs/>
          <w:u w:val="thick" w:color="000000"/>
        </w:rPr>
        <w:t>1</w:t>
      </w:r>
      <w:r>
        <w:rPr>
          <w:rFonts w:ascii="Times New Roman" w:hAnsi="Times New Roman" w:cs="Times New Roman" w:eastAsia="Times New Roman"/>
          <w:sz w:val="27"/>
          <w:szCs w:val="27"/>
          <w:spacing w:val="3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3"/>
          <w:w w:val="100"/>
          <w:b/>
          <w:bCs/>
        </w:rPr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</w:rPr>
        <w:t>:</w:t>
      </w:r>
      <w:r>
        <w:rPr>
          <w:rFonts w:ascii="Times New Roman" w:hAnsi="Times New Roman" w:cs="Times New Roman" w:eastAsia="Times New Roman"/>
          <w:sz w:val="27"/>
          <w:szCs w:val="27"/>
          <w:spacing w:val="-6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</w:rPr>
        <w:tab/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</w:rPr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ay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6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”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x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9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”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ces,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ace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b/>
          <w:bCs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1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pe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ac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en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-5"/>
          <w:w w:val="100"/>
          <w:b/>
          <w:bCs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1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1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b/>
          <w:bCs/>
        </w:rPr>
        <w:t>q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ure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See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2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11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80" w:lineRule="auto"/>
        <w:ind w:left="2204" w:right="367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/>
        <w:pict>
          <v:group style="position:absolute;margin-left:140.031631pt;margin-top:1.127335pt;width:27.496727pt;height:27.496727pt;mso-position-horizontal-relative:page;mso-position-vertical-relative:paragraph;z-index:-2341" coordorigin="2801,23" coordsize="550,550">
            <v:shape style="position:absolute;left:2861;top:85;width:430;height:415" type="#_x0000_t75">
              <v:imagedata r:id="rId14" o:title=""/>
            </v:shape>
            <v:group style="position:absolute;left:2813;top:35;width:526;height:526" coordorigin="2813,35" coordsize="526,526">
              <v:shape style="position:absolute;left:2813;top:35;width:526;height:526" coordorigin="2813,35" coordsize="526,526" path="m3338,35l2813,35,2813,560,3338,560,3338,536,2837,536,2837,59,3338,59,3338,35e" filled="t" fillcolor="#000000" stroked="f">
                <v:path arrowok="t"/>
                <v:fill/>
              </v:shape>
            </v:group>
            <v:group style="position:absolute;left:3326;top:59;width:2;height:478" coordorigin="3326,59" coordsize="2,478">
              <v:shape style="position:absolute;left:3326;top:59;width:2;height:478" coordorigin="3326,59" coordsize="0,478" path="m3326,59l3326,536e" filled="f" stroked="t" strokeweight="1.3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23"/>
          <w:szCs w:val="23"/>
          <w:w w:val="101"/>
        </w:rPr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u w:val="single" w:color="0000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u w:val="single" w:color="0000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>: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v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-6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ic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-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6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ie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e.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ta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so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ils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ich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act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ica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saw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lastic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ich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la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ti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el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lic.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elti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1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ac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-6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ic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elt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isp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es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0" w:after="0" w:line="260" w:lineRule="exact"/>
        <w:ind w:left="2204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isc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position w:val="-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position w:val="-1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position w:val="-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lastic.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position w:val="-1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position w:val="-1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position w:val="-1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position w:val="-1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position w:val="-1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1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position w:val="-1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position w:val="-1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at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position w:val="-1"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  <w:position w:val="-1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  <w:position w:val="-1"/>
        </w:rPr>
        <w:t>is.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21" w:after="0" w:line="244" w:lineRule="auto"/>
        <w:ind w:left="2991" w:right="3102" w:firstLine="-31"/>
        <w:jc w:val="left"/>
        <w:rPr>
          <w:rFonts w:ascii="Calibri" w:hAnsi="Calibri" w:cs="Calibri" w:eastAsia="Calibri"/>
          <w:sz w:val="21"/>
          <w:szCs w:val="21"/>
        </w:rPr>
      </w:pPr>
      <w:rPr/>
      <w:r>
        <w:rPr/>
        <w:pict>
          <v:group style="position:absolute;margin-left:216.429993pt;margin-top:-186.042984pt;width:183.820009pt;height:185.020009pt;mso-position-horizontal-relative:page;mso-position-vertical-relative:paragraph;z-index:-2343" coordorigin="4329,-3721" coordsize="3676,3700">
            <v:shape style="position:absolute;left:4349;top:-3705;width:3634;height:3670" type="#_x0000_t75">
              <v:imagedata r:id="rId15" o:title=""/>
            </v:shape>
            <v:group style="position:absolute;left:4337;top:-3713;width:3660;height:2" coordorigin="4337,-3713" coordsize="3660,2">
              <v:shape style="position:absolute;left:4337;top:-3713;width:3660;height:2" coordorigin="4337,-3713" coordsize="3660,0" path="m4337,-3713l7997,-3713e" filled="f" stroked="t" strokeweight=".820013pt" strokecolor="#000000">
                <v:path arrowok="t"/>
              </v:shape>
            </v:group>
            <v:group style="position:absolute;left:4343;top:-3705;width:2;height:3670" coordorigin="4343,-3705" coordsize="2,3670">
              <v:shape style="position:absolute;left:4343;top:-3705;width:2;height:3670" coordorigin="4343,-3705" coordsize="0,3670" path="m4343,-3705l4343,-36e" filled="f" stroked="t" strokeweight=".7pt" strokecolor="#000000">
                <v:path arrowok="t"/>
              </v:shape>
            </v:group>
            <v:group style="position:absolute;left:7990;top:-3705;width:2;height:3670" coordorigin="7990,-3705" coordsize="2,3670">
              <v:shape style="position:absolute;left:7990;top:-3705;width:2;height:3670" coordorigin="7990,-3705" coordsize="0,3670" path="m7990,-3705l7990,-36e" filled="f" stroked="t" strokeweight=".82pt" strokecolor="#000000">
                <v:path arrowok="t"/>
              </v:shape>
            </v:group>
            <v:group style="position:absolute;left:4337;top:-29;width:3660;height:2" coordorigin="4337,-29" coordsize="3660,2">
              <v:shape style="position:absolute;left:4337;top:-29;width:3660;height:2" coordorigin="4337,-29" coordsize="3660,0" path="m4337,-29l7997,-29e" filled="f" stroked="t" strokeweight=".820009pt" strokecolor="#000000">
                <v:path arrowok="t"/>
              </v:shape>
            </v:group>
            <v:group style="position:absolute;left:6190;top:-2491;width:300;height:1176" coordorigin="6190,-2491" coordsize="300,1176">
              <v:shape style="position:absolute;left:6190;top:-2491;width:300;height:1176" coordorigin="6190,-2491" coordsize="300,1176" path="m6252,-2378l6239,-2375,6475,-1320,6480,-1315,6487,-1315,6490,-1320,6490,-1325,6252,-2378e" filled="t" fillcolor="#000000" stroked="f">
                <v:path arrowok="t"/>
                <v:fill/>
              </v:shape>
              <v:shape style="position:absolute;left:6190;top:-2491;width:300;height:1176" coordorigin="6190,-2491" coordsize="300,1176" path="m6221,-2491l6190,-2364,6239,-2375,6235,-2393,6233,-2397,6235,-2402,6293,-2402,6221,-2491e" filled="t" fillcolor="#000000" stroked="f">
                <v:path arrowok="t"/>
                <v:fill/>
              </v:shape>
              <v:shape style="position:absolute;left:6190;top:-2491;width:300;height:1176" coordorigin="6190,-2491" coordsize="300,1176" path="m6245,-2402l6235,-2402,6233,-2397,6235,-2393,6239,-2375,6252,-2378,6247,-2397,6247,-2400,6245,-2402e" filled="t" fillcolor="#000000" stroked="f">
                <v:path arrowok="t"/>
                <v:fill/>
              </v:shape>
              <v:shape style="position:absolute;left:6190;top:-2491;width:300;height:1176" coordorigin="6190,-2491" coordsize="300,1176" path="m6293,-2402l6245,-2402,6247,-2400,6247,-2397,6252,-2378,6302,-2390,6293,-2402e" filled="t" fillcolor="#000000" stroked="f">
                <v:path arrowok="t"/>
                <v:fill/>
              </v:shape>
            </v:group>
            <w10:wrap type="none"/>
          </v:group>
        </w:pic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F</w:t>
      </w:r>
      <w:r>
        <w:rPr>
          <w:rFonts w:ascii="Calibri" w:hAnsi="Calibri" w:cs="Calibri" w:eastAsia="Calibri"/>
          <w:sz w:val="21"/>
          <w:szCs w:val="21"/>
          <w:color w:val="538DD4"/>
          <w:spacing w:val="3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538DD4"/>
          <w:spacing w:val="-1"/>
          <w:w w:val="100"/>
        </w:rPr>
        <w:t>g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ur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538DD4"/>
          <w:spacing w:val="19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538DD4"/>
          <w:spacing w:val="-3"/>
          <w:w w:val="100"/>
        </w:rPr>
        <w:t>1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:</w:t>
      </w:r>
      <w:r>
        <w:rPr>
          <w:rFonts w:ascii="Calibri" w:hAnsi="Calibri" w:cs="Calibri" w:eastAsia="Calibri"/>
          <w:sz w:val="21"/>
          <w:szCs w:val="21"/>
          <w:color w:val="538DD4"/>
          <w:spacing w:val="6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A</w:t>
      </w:r>
      <w:r>
        <w:rPr>
          <w:rFonts w:ascii="Calibri" w:hAnsi="Calibri" w:cs="Calibri" w:eastAsia="Calibri"/>
          <w:sz w:val="21"/>
          <w:szCs w:val="21"/>
          <w:color w:val="000000"/>
          <w:spacing w:val="10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k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r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f</w:t>
      </w:r>
      <w:r>
        <w:rPr>
          <w:rFonts w:ascii="Calibri" w:hAnsi="Calibri" w:cs="Calibri" w:eastAsia="Calibri"/>
          <w:sz w:val="21"/>
          <w:szCs w:val="21"/>
          <w:color w:val="000000"/>
          <w:spacing w:val="14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3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s</w:t>
      </w:r>
      <w:r>
        <w:rPr>
          <w:rFonts w:ascii="Calibri" w:hAnsi="Calibri" w:cs="Calibri" w:eastAsia="Calibri"/>
          <w:sz w:val="21"/>
          <w:szCs w:val="21"/>
          <w:color w:val="000000"/>
          <w:spacing w:val="9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h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9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g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a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p</w:t>
      </w:r>
      <w:r>
        <w:rPr>
          <w:rFonts w:ascii="Calibri" w:hAnsi="Calibri" w:cs="Calibri" w:eastAsia="Calibri"/>
          <w:sz w:val="21"/>
          <w:szCs w:val="21"/>
          <w:color w:val="000000"/>
          <w:spacing w:val="12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n</w:t>
      </w:r>
      <w:r>
        <w:rPr>
          <w:rFonts w:ascii="Calibri" w:hAnsi="Calibri" w:cs="Calibri" w:eastAsia="Calibri"/>
          <w:sz w:val="21"/>
          <w:szCs w:val="21"/>
          <w:color w:val="000000"/>
          <w:spacing w:val="10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m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a</w:t>
      </w:r>
      <w:r>
        <w:rPr>
          <w:rFonts w:ascii="Calibri" w:hAnsi="Calibri" w:cs="Calibri" w:eastAsia="Calibri"/>
          <w:sz w:val="21"/>
          <w:szCs w:val="21"/>
          <w:color w:val="000000"/>
          <w:spacing w:val="2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3"/>
          <w:w w:val="100"/>
        </w:rPr>
        <w:t>r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a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36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9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3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6"/>
        </w:rPr>
        <w:t>f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5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5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b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y</w:t>
      </w:r>
      <w:r>
        <w:rPr>
          <w:rFonts w:ascii="Calibri" w:hAnsi="Calibri" w:cs="Calibri" w:eastAsia="Calibri"/>
          <w:sz w:val="21"/>
          <w:szCs w:val="21"/>
          <w:color w:val="000000"/>
          <w:spacing w:val="10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h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12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b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a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d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21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f</w:t>
      </w:r>
      <w:r>
        <w:rPr>
          <w:rFonts w:ascii="Calibri" w:hAnsi="Calibri" w:cs="Calibri" w:eastAsia="Calibri"/>
          <w:sz w:val="21"/>
          <w:szCs w:val="21"/>
          <w:color w:val="000000"/>
          <w:spacing w:val="8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a</w:t>
      </w:r>
      <w:r>
        <w:rPr>
          <w:rFonts w:ascii="Calibri" w:hAnsi="Calibri" w:cs="Calibri" w:eastAsia="Calibri"/>
          <w:sz w:val="21"/>
          <w:szCs w:val="21"/>
          <w:color w:val="000000"/>
          <w:spacing w:val="8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4"/>
        </w:rPr>
        <w:t>s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5"/>
        </w:rPr>
        <w:t>a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6"/>
        </w:rPr>
        <w:t>w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8"/>
        </w:rPr>
        <w:t>.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</w:r>
    </w:p>
    <w:p>
      <w:pPr>
        <w:spacing w:before="2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33" w:after="0" w:line="243" w:lineRule="auto"/>
        <w:ind w:left="1503" w:right="161" w:firstLine="-35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eas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6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”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-6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ip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1"/>
          <w:b/>
          <w:bCs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  <w:b/>
          <w:bCs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  <w:b/>
          <w:bCs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  <w:b/>
          <w:bCs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1"/>
          <w:b/>
          <w:bCs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1"/>
          <w:b/>
          <w:bCs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1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1"/>
          <w:b/>
          <w:bCs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  <w:b/>
          <w:bCs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  <w:b/>
          <w:bCs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  <w:b/>
          <w:bCs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Squ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ace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ip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b/>
          <w:bCs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lar</w:t>
      </w:r>
      <w:r>
        <w:rPr>
          <w:rFonts w:ascii="Times New Roman" w:hAnsi="Times New Roman" w:cs="Times New Roman" w:eastAsia="Times New Roman"/>
          <w:sz w:val="23"/>
          <w:szCs w:val="23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ss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eet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ac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lic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at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t.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Ce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iece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ta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6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”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cat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1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2" w:after="0" w:line="240" w:lineRule="auto"/>
        <w:ind w:left="1153" w:right="-20"/>
        <w:jc w:val="left"/>
        <w:tabs>
          <w:tab w:pos="1940" w:val="left"/>
        </w:tabs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B.</w:t>
      </w:r>
      <w:r>
        <w:rPr>
          <w:rFonts w:ascii="Times New Roman" w:hAnsi="Times New Roman" w:cs="Times New Roman" w:eastAsia="Times New Roman"/>
          <w:sz w:val="23"/>
          <w:szCs w:val="23"/>
          <w:spacing w:val="-5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ab/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eas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6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”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si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ler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1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45" w:after="0" w:line="240" w:lineRule="auto"/>
        <w:ind w:left="1503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b/>
          <w:bCs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1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b/>
          <w:bCs/>
        </w:rPr>
        <w:t>q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1"/>
          <w:b/>
          <w:bCs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1"/>
          <w:b/>
          <w:bCs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1"/>
          <w:b/>
          <w:bCs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1"/>
          <w:b/>
          <w:bCs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  <w:b/>
          <w:bCs/>
        </w:rPr>
        <w:t>r.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45" w:after="0" w:line="240" w:lineRule="auto"/>
        <w:ind w:left="1153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aw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ss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ce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ta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si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42" w:after="0" w:line="240" w:lineRule="auto"/>
        <w:ind w:left="1503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b/>
          <w:bCs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1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b/>
          <w:bCs/>
        </w:rPr>
        <w:t>q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1"/>
          <w:b/>
          <w:bCs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1"/>
          <w:b/>
          <w:bCs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1"/>
          <w:b/>
          <w:bCs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1"/>
          <w:b/>
          <w:bCs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  <w:b/>
          <w:bCs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9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10" w:lineRule="atLeast"/>
        <w:ind w:left="2204" w:right="321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/>
        <w:pict>
          <v:group style="position:absolute;margin-left:140.031631pt;margin-top:3.403601pt;width:27.496727pt;height:27.496727pt;mso-position-horizontal-relative:page;mso-position-vertical-relative:paragraph;z-index:-2342" coordorigin="2801,68" coordsize="550,550">
            <v:shape style="position:absolute;left:2861;top:133;width:430;height:413" type="#_x0000_t75">
              <v:imagedata r:id="rId16" o:title=""/>
            </v:shape>
            <v:group style="position:absolute;left:2813;top:80;width:526;height:526" coordorigin="2813,80" coordsize="526,526">
              <v:shape style="position:absolute;left:2813;top:80;width:526;height:526" coordorigin="2813,80" coordsize="526,526" path="m3338,80l2813,80,2813,606,3338,606,3338,582,2837,582,2837,104,3338,104,3338,80e" filled="t" fillcolor="#000000" stroked="f">
                <v:path arrowok="t"/>
                <v:fill/>
              </v:shape>
            </v:group>
            <v:group style="position:absolute;left:3326;top:104;width:2;height:478" coordorigin="3326,104" coordsize="2,478">
              <v:shape style="position:absolute;left:3326;top:104;width:2;height:478" coordorigin="3326,104" coordsize="0,478" path="m3326,104l3326,582e" filled="f" stroked="t" strokeweight="1.3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23"/>
          <w:szCs w:val="23"/>
          <w:w w:val="101"/>
        </w:rPr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u w:val="single" w:color="0000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u w:val="single" w:color="0000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si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5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1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b/>
          <w:bCs/>
        </w:rPr>
        <w:t>q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re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es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lti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1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v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es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1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10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1" w:after="0" w:line="240" w:lineRule="auto"/>
        <w:ind w:right="90"/>
        <w:jc w:val="right"/>
        <w:rPr>
          <w:rFonts w:ascii="Calibri" w:hAnsi="Calibri" w:cs="Calibri" w:eastAsia="Calibri"/>
          <w:sz w:val="21"/>
          <w:szCs w:val="21"/>
        </w:rPr>
      </w:pPr>
      <w:rPr/>
      <w:r>
        <w:rPr>
          <w:rFonts w:ascii="Calibri" w:hAnsi="Calibri" w:cs="Calibri" w:eastAsia="Calibri"/>
          <w:sz w:val="21"/>
          <w:szCs w:val="21"/>
          <w:spacing w:val="0"/>
          <w:w w:val="102"/>
        </w:rPr>
        <w:t>8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</w:r>
    </w:p>
    <w:p>
      <w:pPr>
        <w:jc w:val="right"/>
        <w:spacing w:after="0"/>
        <w:sectPr>
          <w:pgSz w:w="11900" w:h="16840"/>
          <w:pgMar w:top="1340" w:bottom="280" w:left="1300" w:right="860"/>
        </w:sectPr>
      </w:pPr>
      <w:rPr/>
    </w:p>
    <w:p>
      <w:pPr>
        <w:spacing w:before="78" w:after="0" w:line="263" w:lineRule="exact"/>
        <w:ind w:left="102" w:right="-20"/>
        <w:jc w:val="left"/>
        <w:tabs>
          <w:tab w:pos="7360" w:val="left"/>
        </w:tabs>
        <w:rPr>
          <w:rFonts w:ascii="Cambria" w:hAnsi="Cambria" w:cs="Cambria" w:eastAsia="Cambria"/>
          <w:sz w:val="23"/>
          <w:szCs w:val="23"/>
        </w:rPr>
      </w:pPr>
      <w:rPr/>
      <w:r>
        <w:rPr/>
        <w:pict>
          <v:group style="position:absolute;margin-left:53.991634pt;margin-top:70.434601pt;width:506.656717pt;height:701.170256pt;mso-position-horizontal-relative:page;mso-position-vertical-relative:page;z-index:-2340" coordorigin="1080,1409" coordsize="10133,14023">
            <v:group style="position:absolute;left:1294;top:1416;width:2;height:14009" coordorigin="1294,1416" coordsize="2,14009">
              <v:shape style="position:absolute;left:1294;top:1416;width:2;height:14009" coordorigin="1294,1416" coordsize="0,14009" path="m1294,15425l1294,1416e" filled="f" stroked="t" strokeweight=".730032pt" strokecolor="#000000">
                <v:path arrowok="t"/>
              </v:shape>
            </v:group>
            <v:group style="position:absolute;left:1092;top:1795;width:10109;height:2" coordorigin="1092,1795" coordsize="10109,2">
              <v:shape style="position:absolute;left:1092;top:1795;width:10109;height:2" coordorigin="1092,1795" coordsize="10109,0" path="m11201,1795l1092,1795e" filled="f" stroked="t" strokeweight="1.216728pt" strokecolor="#000000">
                <v:path arrowok="t"/>
              </v:shape>
            </v:group>
            <w10:wrap type="none"/>
          </v:group>
        </w:pic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S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M</w:t>
      </w:r>
      <w:r>
        <w:rPr>
          <w:rFonts w:ascii="Cambria" w:hAnsi="Cambria" w:cs="Cambria" w:eastAsia="Cambria"/>
          <w:sz w:val="23"/>
          <w:szCs w:val="23"/>
          <w:color w:val="4E81BD"/>
          <w:spacing w:val="5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c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d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m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y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:</w:t>
      </w:r>
      <w:r>
        <w:rPr>
          <w:rFonts w:ascii="Cambria" w:hAnsi="Cambria" w:cs="Cambria" w:eastAsia="Cambria"/>
          <w:sz w:val="23"/>
          <w:szCs w:val="23"/>
          <w:color w:val="4E81BD"/>
          <w:spacing w:val="13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G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n</w:t>
      </w:r>
      <w:r>
        <w:rPr>
          <w:rFonts w:ascii="Cambria" w:hAnsi="Cambria" w:cs="Cambria" w:eastAsia="Cambria"/>
          <w:sz w:val="23"/>
          <w:szCs w:val="23"/>
          <w:color w:val="4E81BD"/>
          <w:spacing w:val="-3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r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l</w:t>
      </w:r>
      <w:r>
        <w:rPr>
          <w:rFonts w:ascii="Cambria" w:hAnsi="Cambria" w:cs="Cambria" w:eastAsia="Cambria"/>
          <w:sz w:val="23"/>
          <w:szCs w:val="23"/>
          <w:color w:val="4E81BD"/>
          <w:spacing w:val="9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F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b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r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i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c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i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o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n</w:t>
      </w:r>
      <w:r>
        <w:rPr>
          <w:rFonts w:ascii="Cambria" w:hAnsi="Cambria" w:cs="Cambria" w:eastAsia="Cambria"/>
          <w:sz w:val="23"/>
          <w:szCs w:val="23"/>
          <w:color w:val="4E81BD"/>
          <w:spacing w:val="12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M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h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o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d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s</w:t>
      </w:r>
      <w:r>
        <w:rPr>
          <w:rFonts w:ascii="Cambria" w:hAnsi="Cambria" w:cs="Cambria" w:eastAsia="Cambria"/>
          <w:sz w:val="23"/>
          <w:szCs w:val="23"/>
          <w:color w:val="4E81BD"/>
          <w:spacing w:val="-42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ab/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P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n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ci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l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/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P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n</w:t>
      </w:r>
      <w:r>
        <w:rPr>
          <w:rFonts w:ascii="Cambria" w:hAnsi="Cambria" w:cs="Cambria" w:eastAsia="Cambria"/>
          <w:sz w:val="23"/>
          <w:szCs w:val="23"/>
          <w:color w:val="4E81BD"/>
          <w:spacing w:val="10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3"/>
          <w:w w:val="101"/>
          <w:position w:val="-1"/>
        </w:rPr>
        <w:t>H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1"/>
          <w:position w:val="-1"/>
        </w:rPr>
        <w:t>o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1"/>
          <w:position w:val="-1"/>
        </w:rPr>
        <w:t>l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1"/>
          <w:position w:val="-1"/>
        </w:rPr>
        <w:t>d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1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1"/>
          <w:position w:val="-1"/>
        </w:rPr>
        <w:t>r</w:t>
      </w:r>
      <w:r>
        <w:rPr>
          <w:rFonts w:ascii="Cambria" w:hAnsi="Cambria" w:cs="Cambria" w:eastAsia="Cambria"/>
          <w:sz w:val="23"/>
          <w:szCs w:val="23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8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21" w:after="0" w:line="245" w:lineRule="auto"/>
        <w:ind w:left="891" w:right="771"/>
        <w:jc w:val="left"/>
        <w:rPr>
          <w:rFonts w:ascii="Calibri" w:hAnsi="Calibri" w:cs="Calibri" w:eastAsia="Calibri"/>
          <w:sz w:val="21"/>
          <w:szCs w:val="21"/>
        </w:rPr>
      </w:pPr>
      <w:rPr/>
      <w:r>
        <w:rPr/>
        <w:pict>
          <v:group style="position:absolute;margin-left:107.82pt;margin-top:-91.553108pt;width:400.86pt;height:89.28pt;mso-position-horizontal-relative:page;mso-position-vertical-relative:paragraph;z-index:-2339" coordorigin="2156,-1831" coordsize="8017,1786">
            <v:group style="position:absolute;left:2160;top:-1820;width:7;height:2" coordorigin="2160,-1820" coordsize="7,2">
              <v:shape style="position:absolute;left:2160;top:-1820;width:7;height:2" coordorigin="2160,-1820" coordsize="7,0" path="m2160,-1820l2167,-1820e" filled="f" stroked="t" strokeweight=".36pt" strokecolor="#595959">
                <v:path arrowok="t"/>
              </v:shape>
            </v:group>
            <v:group style="position:absolute;left:2160;top:-1813;width:7;height:2" coordorigin="2160,-1813" coordsize="7,2">
              <v:shape style="position:absolute;left:2160;top:-1813;width:7;height:2" coordorigin="2160,-1813" coordsize="7,0" path="m2160,-1813l2167,-1813e" filled="f" stroked="t" strokeweight=".36pt" strokecolor="#595959">
                <v:path arrowok="t"/>
              </v:shape>
            </v:group>
            <v:group style="position:absolute;left:2160;top:-1806;width:7;height:2" coordorigin="2160,-1806" coordsize="7,2">
              <v:shape style="position:absolute;left:2160;top:-1806;width:7;height:2" coordorigin="2160,-1806" coordsize="7,0" path="m2160,-1806l2167,-1806e" filled="f" stroked="t" strokeweight=".36pt" strokecolor="#595959">
                <v:path arrowok="t"/>
              </v:shape>
            </v:group>
            <v:group style="position:absolute;left:2160;top:-1799;width:7;height:2" coordorigin="2160,-1799" coordsize="7,2">
              <v:shape style="position:absolute;left:2160;top:-1799;width:7;height:2" coordorigin="2160,-1799" coordsize="7,0" path="m2160,-1799l2167,-1799e" filled="f" stroked="t" strokeweight=".36pt" strokecolor="#595959">
                <v:path arrowok="t"/>
              </v:shape>
            </v:group>
            <v:group style="position:absolute;left:2160;top:-1791;width:7;height:2" coordorigin="2160,-1791" coordsize="7,2">
              <v:shape style="position:absolute;left:2160;top:-1791;width:7;height:2" coordorigin="2160,-1791" coordsize="7,0" path="m2160,-1791l2167,-1791e" filled="f" stroked="t" strokeweight=".36pt" strokecolor="#595959">
                <v:path arrowok="t"/>
              </v:shape>
            </v:group>
            <v:group style="position:absolute;left:2160;top:-1784;width:7;height:2" coordorigin="2160,-1784" coordsize="7,2">
              <v:shape style="position:absolute;left:2160;top:-1784;width:7;height:2" coordorigin="2160,-1784" coordsize="7,0" path="m2160,-1784l2167,-1784e" filled="f" stroked="t" strokeweight=".36pt" strokecolor="#595959">
                <v:path arrowok="t"/>
              </v:shape>
            </v:group>
            <v:group style="position:absolute;left:2160;top:-1777;width:7;height:2" coordorigin="2160,-1777" coordsize="7,2">
              <v:shape style="position:absolute;left:2160;top:-1777;width:7;height:2" coordorigin="2160,-1777" coordsize="7,0" path="m2160,-1777l2167,-1777e" filled="f" stroked="t" strokeweight=".36pt" strokecolor="#595959">
                <v:path arrowok="t"/>
              </v:shape>
            </v:group>
            <v:group style="position:absolute;left:2160;top:-1770;width:7;height:2" coordorigin="2160,-1770" coordsize="7,2">
              <v:shape style="position:absolute;left:2160;top:-1770;width:7;height:2" coordorigin="2160,-1770" coordsize="7,0" path="m2160,-1770l2167,-1770e" filled="f" stroked="t" strokeweight=".36pt" strokecolor="#595959">
                <v:path arrowok="t"/>
              </v:shape>
            </v:group>
            <v:group style="position:absolute;left:2160;top:-1763;width:7;height:2" coordorigin="2160,-1763" coordsize="7,2">
              <v:shape style="position:absolute;left:2160;top:-1763;width:7;height:2" coordorigin="2160,-1763" coordsize="7,0" path="m2160,-1763l2167,-1763e" filled="f" stroked="t" strokeweight=".36pt" strokecolor="#595959">
                <v:path arrowok="t"/>
              </v:shape>
            </v:group>
            <v:group style="position:absolute;left:2160;top:-1755;width:7;height:2" coordorigin="2160,-1755" coordsize="7,2">
              <v:shape style="position:absolute;left:2160;top:-1755;width:7;height:2" coordorigin="2160,-1755" coordsize="7,0" path="m2160,-1755l2167,-1755e" filled="f" stroked="t" strokeweight=".36pt" strokecolor="#595959">
                <v:path arrowok="t"/>
              </v:shape>
            </v:group>
            <v:group style="position:absolute;left:2160;top:-1748;width:7;height:2" coordorigin="2160,-1748" coordsize="7,2">
              <v:shape style="position:absolute;left:2160;top:-1748;width:7;height:2" coordorigin="2160,-1748" coordsize="7,0" path="m2160,-1748l2167,-1748e" filled="f" stroked="t" strokeweight=".36pt" strokecolor="#595959">
                <v:path arrowok="t"/>
              </v:shape>
            </v:group>
            <v:group style="position:absolute;left:2160;top:-1741;width:7;height:2" coordorigin="2160,-1741" coordsize="7,2">
              <v:shape style="position:absolute;left:2160;top:-1741;width:7;height:2" coordorigin="2160,-1741" coordsize="7,0" path="m2160,-1741l2167,-1741e" filled="f" stroked="t" strokeweight=".36pt" strokecolor="#595959">
                <v:path arrowok="t"/>
              </v:shape>
            </v:group>
            <v:group style="position:absolute;left:2160;top:-1734;width:7;height:2" coordorigin="2160,-1734" coordsize="7,2">
              <v:shape style="position:absolute;left:2160;top:-1734;width:7;height:2" coordorigin="2160,-1734" coordsize="7,0" path="m2160,-1734l2167,-1734e" filled="f" stroked="t" strokeweight=".36pt" strokecolor="#595959">
                <v:path arrowok="t"/>
              </v:shape>
            </v:group>
            <v:group style="position:absolute;left:2160;top:-1727;width:7;height:2" coordorigin="2160,-1727" coordsize="7,2">
              <v:shape style="position:absolute;left:2160;top:-1727;width:7;height:2" coordorigin="2160,-1727" coordsize="7,0" path="m2160,-1727l2167,-1727e" filled="f" stroked="t" strokeweight=".36pt" strokecolor="#595959">
                <v:path arrowok="t"/>
              </v:shape>
            </v:group>
            <v:group style="position:absolute;left:2160;top:-1719;width:7;height:2" coordorigin="2160,-1719" coordsize="7,2">
              <v:shape style="position:absolute;left:2160;top:-1719;width:7;height:2" coordorigin="2160,-1719" coordsize="7,0" path="m2160,-1719l2167,-1719e" filled="f" stroked="t" strokeweight=".36pt" strokecolor="#595959">
                <v:path arrowok="t"/>
              </v:shape>
            </v:group>
            <v:group style="position:absolute;left:2160;top:-1712;width:7;height:2" coordorigin="2160,-1712" coordsize="7,2">
              <v:shape style="position:absolute;left:2160;top:-1712;width:7;height:2" coordorigin="2160,-1712" coordsize="7,0" path="m2160,-1712l2167,-1712e" filled="f" stroked="t" strokeweight=".36pt" strokecolor="#595959">
                <v:path arrowok="t"/>
              </v:shape>
            </v:group>
            <v:group style="position:absolute;left:2160;top:-1705;width:7;height:2" coordorigin="2160,-1705" coordsize="7,2">
              <v:shape style="position:absolute;left:2160;top:-1705;width:7;height:2" coordorigin="2160,-1705" coordsize="7,0" path="m2160,-1705l2167,-1705e" filled="f" stroked="t" strokeweight=".36pt" strokecolor="#595959">
                <v:path arrowok="t"/>
              </v:shape>
            </v:group>
            <v:group style="position:absolute;left:2160;top:-1698;width:7;height:2" coordorigin="2160,-1698" coordsize="7,2">
              <v:shape style="position:absolute;left:2160;top:-1698;width:7;height:2" coordorigin="2160,-1698" coordsize="7,0" path="m2160,-1698l2167,-1698e" filled="f" stroked="t" strokeweight=".36pt" strokecolor="#595959">
                <v:path arrowok="t"/>
              </v:shape>
            </v:group>
            <v:group style="position:absolute;left:2160;top:-1691;width:7;height:2" coordorigin="2160,-1691" coordsize="7,2">
              <v:shape style="position:absolute;left:2160;top:-1691;width:7;height:2" coordorigin="2160,-1691" coordsize="7,0" path="m2160,-1691l2167,-1691e" filled="f" stroked="t" strokeweight=".36pt" strokecolor="#595959">
                <v:path arrowok="t"/>
              </v:shape>
            </v:group>
            <v:group style="position:absolute;left:2160;top:-1683;width:7;height:2" coordorigin="2160,-1683" coordsize="7,2">
              <v:shape style="position:absolute;left:2160;top:-1683;width:7;height:2" coordorigin="2160,-1683" coordsize="7,0" path="m2160,-1683l2167,-1683e" filled="f" stroked="t" strokeweight=".36pt" strokecolor="#595959">
                <v:path arrowok="t"/>
              </v:shape>
            </v:group>
            <v:group style="position:absolute;left:2160;top:-1676;width:7;height:2" coordorigin="2160,-1676" coordsize="7,2">
              <v:shape style="position:absolute;left:2160;top:-1676;width:7;height:2" coordorigin="2160,-1676" coordsize="7,0" path="m2160,-1676l2167,-1676e" filled="f" stroked="t" strokeweight=".36pt" strokecolor="#595959">
                <v:path arrowok="t"/>
              </v:shape>
            </v:group>
            <v:group style="position:absolute;left:2160;top:-1669;width:7;height:2" coordorigin="2160,-1669" coordsize="7,2">
              <v:shape style="position:absolute;left:2160;top:-1669;width:7;height:2" coordorigin="2160,-1669" coordsize="7,0" path="m2160,-1669l2167,-1669e" filled="f" stroked="t" strokeweight=".36pt" strokecolor="#595959">
                <v:path arrowok="t"/>
              </v:shape>
            </v:group>
            <v:group style="position:absolute;left:2160;top:-1662;width:7;height:2" coordorigin="2160,-1662" coordsize="7,2">
              <v:shape style="position:absolute;left:2160;top:-1662;width:7;height:2" coordorigin="2160,-1662" coordsize="7,0" path="m2160,-1662l2167,-1662e" filled="f" stroked="t" strokeweight=".36pt" strokecolor="#595959">
                <v:path arrowok="t"/>
              </v:shape>
            </v:group>
            <v:group style="position:absolute;left:2160;top:-1655;width:7;height:2" coordorigin="2160,-1655" coordsize="7,2">
              <v:shape style="position:absolute;left:2160;top:-1655;width:7;height:2" coordorigin="2160,-1655" coordsize="7,0" path="m2160,-1655l2167,-1655e" filled="f" stroked="t" strokeweight=".36pt" strokecolor="#595959">
                <v:path arrowok="t"/>
              </v:shape>
            </v:group>
            <v:group style="position:absolute;left:2160;top:-1647;width:7;height:2" coordorigin="2160,-1647" coordsize="7,2">
              <v:shape style="position:absolute;left:2160;top:-1647;width:7;height:2" coordorigin="2160,-1647" coordsize="7,0" path="m2160,-1647l2167,-1647e" filled="f" stroked="t" strokeweight=".36pt" strokecolor="#595959">
                <v:path arrowok="t"/>
              </v:shape>
            </v:group>
            <v:group style="position:absolute;left:2160;top:-1640;width:7;height:2" coordorigin="2160,-1640" coordsize="7,2">
              <v:shape style="position:absolute;left:2160;top:-1640;width:7;height:2" coordorigin="2160,-1640" coordsize="7,0" path="m2160,-1640l2167,-1640e" filled="f" stroked="t" strokeweight=".36pt" strokecolor="#595959">
                <v:path arrowok="t"/>
              </v:shape>
            </v:group>
            <v:group style="position:absolute;left:2160;top:-1633;width:7;height:2" coordorigin="2160,-1633" coordsize="7,2">
              <v:shape style="position:absolute;left:2160;top:-1633;width:7;height:2" coordorigin="2160,-1633" coordsize="7,0" path="m2160,-1633l2167,-1633e" filled="f" stroked="t" strokeweight=".36pt" strokecolor="#595959">
                <v:path arrowok="t"/>
              </v:shape>
            </v:group>
            <v:group style="position:absolute;left:2160;top:-1626;width:7;height:2" coordorigin="2160,-1626" coordsize="7,2">
              <v:shape style="position:absolute;left:2160;top:-1626;width:7;height:2" coordorigin="2160,-1626" coordsize="7,0" path="m2160,-1626l2167,-1626e" filled="f" stroked="t" strokeweight=".36pt" strokecolor="#595959">
                <v:path arrowok="t"/>
              </v:shape>
            </v:group>
            <v:group style="position:absolute;left:2160;top:-1619;width:7;height:2" coordorigin="2160,-1619" coordsize="7,2">
              <v:shape style="position:absolute;left:2160;top:-1619;width:7;height:2" coordorigin="2160,-1619" coordsize="7,0" path="m2160,-1619l2167,-1619e" filled="f" stroked="t" strokeweight=".36pt" strokecolor="#595959">
                <v:path arrowok="t"/>
              </v:shape>
            </v:group>
            <v:group style="position:absolute;left:2160;top:-1611;width:7;height:2" coordorigin="2160,-1611" coordsize="7,2">
              <v:shape style="position:absolute;left:2160;top:-1611;width:7;height:2" coordorigin="2160,-1611" coordsize="7,0" path="m2160,-1611l2167,-1611e" filled="f" stroked="t" strokeweight=".36pt" strokecolor="#595959">
                <v:path arrowok="t"/>
              </v:shape>
            </v:group>
            <v:group style="position:absolute;left:2160;top:-1604;width:7;height:2" coordorigin="2160,-1604" coordsize="7,2">
              <v:shape style="position:absolute;left:2160;top:-1604;width:7;height:2" coordorigin="2160,-1604" coordsize="7,0" path="m2160,-1604l2167,-1604e" filled="f" stroked="t" strokeweight=".36pt" strokecolor="#595959">
                <v:path arrowok="t"/>
              </v:shape>
            </v:group>
            <v:group style="position:absolute;left:2160;top:-1597;width:7;height:2" coordorigin="2160,-1597" coordsize="7,2">
              <v:shape style="position:absolute;left:2160;top:-1597;width:7;height:2" coordorigin="2160,-1597" coordsize="7,0" path="m2160,-1597l2167,-1597e" filled="f" stroked="t" strokeweight=".36pt" strokecolor="#595959">
                <v:path arrowok="t"/>
              </v:shape>
            </v:group>
            <v:group style="position:absolute;left:2160;top:-1590;width:7;height:2" coordorigin="2160,-1590" coordsize="7,2">
              <v:shape style="position:absolute;left:2160;top:-1590;width:7;height:2" coordorigin="2160,-1590" coordsize="7,0" path="m2160,-1590l2167,-1590e" filled="f" stroked="t" strokeweight=".36pt" strokecolor="#595959">
                <v:path arrowok="t"/>
              </v:shape>
            </v:group>
            <v:group style="position:absolute;left:2160;top:-1583;width:7;height:2" coordorigin="2160,-1583" coordsize="7,2">
              <v:shape style="position:absolute;left:2160;top:-1583;width:7;height:2" coordorigin="2160,-1583" coordsize="7,0" path="m2160,-1583l2167,-1583e" filled="f" stroked="t" strokeweight=".36pt" strokecolor="#595959">
                <v:path arrowok="t"/>
              </v:shape>
            </v:group>
            <v:group style="position:absolute;left:2160;top:-1575;width:7;height:2" coordorigin="2160,-1575" coordsize="7,2">
              <v:shape style="position:absolute;left:2160;top:-1575;width:7;height:2" coordorigin="2160,-1575" coordsize="7,0" path="m2160,-1575l2167,-1575e" filled="f" stroked="t" strokeweight=".36pt" strokecolor="#595959">
                <v:path arrowok="t"/>
              </v:shape>
            </v:group>
            <v:group style="position:absolute;left:2160;top:-1568;width:7;height:2" coordorigin="2160,-1568" coordsize="7,2">
              <v:shape style="position:absolute;left:2160;top:-1568;width:7;height:2" coordorigin="2160,-1568" coordsize="7,0" path="m2160,-1568l2167,-1568e" filled="f" stroked="t" strokeweight=".36pt" strokecolor="#595959">
                <v:path arrowok="t"/>
              </v:shape>
            </v:group>
            <v:group style="position:absolute;left:2160;top:-1561;width:7;height:2" coordorigin="2160,-1561" coordsize="7,2">
              <v:shape style="position:absolute;left:2160;top:-1561;width:7;height:2" coordorigin="2160,-1561" coordsize="7,0" path="m2160,-1561l2167,-1561e" filled="f" stroked="t" strokeweight=".36pt" strokecolor="#595959">
                <v:path arrowok="t"/>
              </v:shape>
            </v:group>
            <v:group style="position:absolute;left:2160;top:-1554;width:7;height:2" coordorigin="2160,-1554" coordsize="7,2">
              <v:shape style="position:absolute;left:2160;top:-1554;width:7;height:2" coordorigin="2160,-1554" coordsize="7,0" path="m2160,-1554l2167,-1554e" filled="f" stroked="t" strokeweight=".36pt" strokecolor="#595959">
                <v:path arrowok="t"/>
              </v:shape>
            </v:group>
            <v:group style="position:absolute;left:2160;top:-1547;width:7;height:2" coordorigin="2160,-1547" coordsize="7,2">
              <v:shape style="position:absolute;left:2160;top:-1547;width:7;height:2" coordorigin="2160,-1547" coordsize="7,0" path="m2160,-1547l2167,-1547e" filled="f" stroked="t" strokeweight=".36pt" strokecolor="#595959">
                <v:path arrowok="t"/>
              </v:shape>
            </v:group>
            <v:group style="position:absolute;left:2160;top:-1539;width:7;height:2" coordorigin="2160,-1539" coordsize="7,2">
              <v:shape style="position:absolute;left:2160;top:-1539;width:7;height:2" coordorigin="2160,-1539" coordsize="7,0" path="m2160,-1539l2167,-1539e" filled="f" stroked="t" strokeweight=".36pt" strokecolor="#595959">
                <v:path arrowok="t"/>
              </v:shape>
            </v:group>
            <v:group style="position:absolute;left:2160;top:-1532;width:7;height:2" coordorigin="2160,-1532" coordsize="7,2">
              <v:shape style="position:absolute;left:2160;top:-1532;width:7;height:2" coordorigin="2160,-1532" coordsize="7,0" path="m2160,-1532l2167,-1532e" filled="f" stroked="t" strokeweight=".36pt" strokecolor="#595959">
                <v:path arrowok="t"/>
              </v:shape>
            </v:group>
            <v:group style="position:absolute;left:2160;top:-1525;width:7;height:2" coordorigin="2160,-1525" coordsize="7,2">
              <v:shape style="position:absolute;left:2160;top:-1525;width:7;height:2" coordorigin="2160,-1525" coordsize="7,0" path="m2160,-1525l2167,-1525e" filled="f" stroked="t" strokeweight=".36pt" strokecolor="#595959">
                <v:path arrowok="t"/>
              </v:shape>
            </v:group>
            <v:group style="position:absolute;left:2160;top:-1518;width:7;height:2" coordorigin="2160,-1518" coordsize="7,2">
              <v:shape style="position:absolute;left:2160;top:-1518;width:7;height:2" coordorigin="2160,-1518" coordsize="7,0" path="m2160,-1518l2167,-1518e" filled="f" stroked="t" strokeweight=".36pt" strokecolor="#595959">
                <v:path arrowok="t"/>
              </v:shape>
            </v:group>
            <v:group style="position:absolute;left:2160;top:-1511;width:7;height:2" coordorigin="2160,-1511" coordsize="7,2">
              <v:shape style="position:absolute;left:2160;top:-1511;width:7;height:2" coordorigin="2160,-1511" coordsize="7,0" path="m2160,-1511l2167,-1511e" filled="f" stroked="t" strokeweight=".36pt" strokecolor="#595959">
                <v:path arrowok="t"/>
              </v:shape>
            </v:group>
            <v:group style="position:absolute;left:2160;top:-1503;width:7;height:2" coordorigin="2160,-1503" coordsize="7,2">
              <v:shape style="position:absolute;left:2160;top:-1503;width:7;height:2" coordorigin="2160,-1503" coordsize="7,0" path="m2160,-1503l2167,-1503e" filled="f" stroked="t" strokeweight=".36pt" strokecolor="#595959">
                <v:path arrowok="t"/>
              </v:shape>
            </v:group>
            <v:group style="position:absolute;left:2160;top:-1496;width:7;height:2" coordorigin="2160,-1496" coordsize="7,2">
              <v:shape style="position:absolute;left:2160;top:-1496;width:7;height:2" coordorigin="2160,-1496" coordsize="7,0" path="m2160,-1496l2167,-1496e" filled="f" stroked="t" strokeweight=".36pt" strokecolor="#595959">
                <v:path arrowok="t"/>
              </v:shape>
            </v:group>
            <v:group style="position:absolute;left:2160;top:-1489;width:7;height:2" coordorigin="2160,-1489" coordsize="7,2">
              <v:shape style="position:absolute;left:2160;top:-1489;width:7;height:2" coordorigin="2160,-1489" coordsize="7,0" path="m2160,-1489l2167,-1489e" filled="f" stroked="t" strokeweight=".36pt" strokecolor="#595959">
                <v:path arrowok="t"/>
              </v:shape>
            </v:group>
            <v:group style="position:absolute;left:2160;top:-1482;width:7;height:2" coordorigin="2160,-1482" coordsize="7,2">
              <v:shape style="position:absolute;left:2160;top:-1482;width:7;height:2" coordorigin="2160,-1482" coordsize="7,0" path="m2160,-1482l2167,-1482e" filled="f" stroked="t" strokeweight=".36pt" strokecolor="#595959">
                <v:path arrowok="t"/>
              </v:shape>
            </v:group>
            <v:group style="position:absolute;left:2160;top:-1475;width:7;height:2" coordorigin="2160,-1475" coordsize="7,2">
              <v:shape style="position:absolute;left:2160;top:-1475;width:7;height:2" coordorigin="2160,-1475" coordsize="7,0" path="m2160,-1475l2167,-1475e" filled="f" stroked="t" strokeweight=".36pt" strokecolor="#595959">
                <v:path arrowok="t"/>
              </v:shape>
            </v:group>
            <v:group style="position:absolute;left:2160;top:-1467;width:7;height:2" coordorigin="2160,-1467" coordsize="7,2">
              <v:shape style="position:absolute;left:2160;top:-1467;width:7;height:2" coordorigin="2160,-1467" coordsize="7,0" path="m2160,-1467l2167,-1467e" filled="f" stroked="t" strokeweight=".36pt" strokecolor="#595959">
                <v:path arrowok="t"/>
              </v:shape>
            </v:group>
            <v:group style="position:absolute;left:2160;top:-1460;width:7;height:2" coordorigin="2160,-1460" coordsize="7,2">
              <v:shape style="position:absolute;left:2160;top:-1460;width:7;height:2" coordorigin="2160,-1460" coordsize="7,0" path="m2160,-1460l2167,-1460e" filled="f" stroked="t" strokeweight=".36pt" strokecolor="#595959">
                <v:path arrowok="t"/>
              </v:shape>
            </v:group>
            <v:group style="position:absolute;left:2160;top:-1453;width:7;height:2" coordorigin="2160,-1453" coordsize="7,2">
              <v:shape style="position:absolute;left:2160;top:-1453;width:7;height:2" coordorigin="2160,-1453" coordsize="7,0" path="m2160,-1453l2167,-1453e" filled="f" stroked="t" strokeweight=".36pt" strokecolor="#595959">
                <v:path arrowok="t"/>
              </v:shape>
            </v:group>
            <v:group style="position:absolute;left:2160;top:-1446;width:7;height:2" coordorigin="2160,-1446" coordsize="7,2">
              <v:shape style="position:absolute;left:2160;top:-1446;width:7;height:2" coordorigin="2160,-1446" coordsize="7,0" path="m2160,-1446l2167,-1446e" filled="f" stroked="t" strokeweight=".36pt" strokecolor="#595959">
                <v:path arrowok="t"/>
              </v:shape>
            </v:group>
            <v:group style="position:absolute;left:2160;top:-1439;width:7;height:2" coordorigin="2160,-1439" coordsize="7,2">
              <v:shape style="position:absolute;left:2160;top:-1439;width:7;height:2" coordorigin="2160,-1439" coordsize="7,0" path="m2160,-1439l2167,-1439e" filled="f" stroked="t" strokeweight=".36pt" strokecolor="#595959">
                <v:path arrowok="t"/>
              </v:shape>
            </v:group>
            <v:group style="position:absolute;left:2160;top:-1431;width:7;height:2" coordorigin="2160,-1431" coordsize="7,2">
              <v:shape style="position:absolute;left:2160;top:-1431;width:7;height:2" coordorigin="2160,-1431" coordsize="7,0" path="m2160,-1431l2167,-1431e" filled="f" stroked="t" strokeweight=".36pt" strokecolor="#595959">
                <v:path arrowok="t"/>
              </v:shape>
            </v:group>
            <v:group style="position:absolute;left:2160;top:-1424;width:7;height:2" coordorigin="2160,-1424" coordsize="7,2">
              <v:shape style="position:absolute;left:2160;top:-1424;width:7;height:2" coordorigin="2160,-1424" coordsize="7,0" path="m2160,-1424l2167,-1424e" filled="f" stroked="t" strokeweight=".36pt" strokecolor="#595959">
                <v:path arrowok="t"/>
              </v:shape>
            </v:group>
            <v:group style="position:absolute;left:2160;top:-1417;width:7;height:2" coordorigin="2160,-1417" coordsize="7,2">
              <v:shape style="position:absolute;left:2160;top:-1417;width:7;height:2" coordorigin="2160,-1417" coordsize="7,0" path="m2160,-1417l2167,-1417e" filled="f" stroked="t" strokeweight=".36pt" strokecolor="#595959">
                <v:path arrowok="t"/>
              </v:shape>
            </v:group>
            <v:group style="position:absolute;left:2160;top:-1410;width:7;height:2" coordorigin="2160,-1410" coordsize="7,2">
              <v:shape style="position:absolute;left:2160;top:-1410;width:7;height:2" coordorigin="2160,-1410" coordsize="7,0" path="m2160,-1410l2167,-1410e" filled="f" stroked="t" strokeweight=".36pt" strokecolor="#595959">
                <v:path arrowok="t"/>
              </v:shape>
            </v:group>
            <v:group style="position:absolute;left:2160;top:-1403;width:7;height:2" coordorigin="2160,-1403" coordsize="7,2">
              <v:shape style="position:absolute;left:2160;top:-1403;width:7;height:2" coordorigin="2160,-1403" coordsize="7,0" path="m2160,-1403l2167,-1403e" filled="f" stroked="t" strokeweight=".36pt" strokecolor="#595959">
                <v:path arrowok="t"/>
              </v:shape>
            </v:group>
            <v:group style="position:absolute;left:2160;top:-1395;width:7;height:2" coordorigin="2160,-1395" coordsize="7,2">
              <v:shape style="position:absolute;left:2160;top:-1395;width:7;height:2" coordorigin="2160,-1395" coordsize="7,0" path="m2160,-1395l2167,-1395e" filled="f" stroked="t" strokeweight=".36pt" strokecolor="#595959">
                <v:path arrowok="t"/>
              </v:shape>
            </v:group>
            <v:group style="position:absolute;left:2160;top:-1388;width:7;height:2" coordorigin="2160,-1388" coordsize="7,2">
              <v:shape style="position:absolute;left:2160;top:-1388;width:7;height:2" coordorigin="2160,-1388" coordsize="7,0" path="m2160,-1388l2167,-1388e" filled="f" stroked="t" strokeweight=".36pt" strokecolor="#595959">
                <v:path arrowok="t"/>
              </v:shape>
            </v:group>
            <v:group style="position:absolute;left:2160;top:-1381;width:7;height:2" coordorigin="2160,-1381" coordsize="7,2">
              <v:shape style="position:absolute;left:2160;top:-1381;width:7;height:2" coordorigin="2160,-1381" coordsize="7,0" path="m2160,-1381l2167,-1381e" filled="f" stroked="t" strokeweight=".36pt" strokecolor="#595959">
                <v:path arrowok="t"/>
              </v:shape>
            </v:group>
            <v:group style="position:absolute;left:2160;top:-1374;width:7;height:2" coordorigin="2160,-1374" coordsize="7,2">
              <v:shape style="position:absolute;left:2160;top:-1374;width:7;height:2" coordorigin="2160,-1374" coordsize="7,0" path="m2160,-1374l2167,-1374e" filled="f" stroked="t" strokeweight=".36pt" strokecolor="#595959">
                <v:path arrowok="t"/>
              </v:shape>
            </v:group>
            <v:group style="position:absolute;left:2160;top:-1367;width:7;height:2" coordorigin="2160,-1367" coordsize="7,2">
              <v:shape style="position:absolute;left:2160;top:-1367;width:7;height:2" coordorigin="2160,-1367" coordsize="7,0" path="m2160,-1367l2167,-1367e" filled="f" stroked="t" strokeweight=".36pt" strokecolor="#595959">
                <v:path arrowok="t"/>
              </v:shape>
            </v:group>
            <v:group style="position:absolute;left:2160;top:-1359;width:7;height:2" coordorigin="2160,-1359" coordsize="7,2">
              <v:shape style="position:absolute;left:2160;top:-1359;width:7;height:2" coordorigin="2160,-1359" coordsize="7,0" path="m2160,-1359l2167,-1359e" filled="f" stroked="t" strokeweight=".36pt" strokecolor="#595959">
                <v:path arrowok="t"/>
              </v:shape>
            </v:group>
            <v:group style="position:absolute;left:2160;top:-1352;width:7;height:2" coordorigin="2160,-1352" coordsize="7,2">
              <v:shape style="position:absolute;left:2160;top:-1352;width:7;height:2" coordorigin="2160,-1352" coordsize="7,0" path="m2160,-1352l2167,-1352e" filled="f" stroked="t" strokeweight=".36pt" strokecolor="#595959">
                <v:path arrowok="t"/>
              </v:shape>
            </v:group>
            <v:group style="position:absolute;left:2160;top:-1345;width:7;height:2" coordorigin="2160,-1345" coordsize="7,2">
              <v:shape style="position:absolute;left:2160;top:-1345;width:7;height:2" coordorigin="2160,-1345" coordsize="7,0" path="m2160,-1345l2167,-1345e" filled="f" stroked="t" strokeweight=".36pt" strokecolor="#595959">
                <v:path arrowok="t"/>
              </v:shape>
            </v:group>
            <v:group style="position:absolute;left:2160;top:-1338;width:7;height:2" coordorigin="2160,-1338" coordsize="7,2">
              <v:shape style="position:absolute;left:2160;top:-1338;width:7;height:2" coordorigin="2160,-1338" coordsize="7,0" path="m2160,-1338l2167,-1338e" filled="f" stroked="t" strokeweight=".36pt" strokecolor="#595959">
                <v:path arrowok="t"/>
              </v:shape>
            </v:group>
            <v:group style="position:absolute;left:2160;top:-1331;width:7;height:2" coordorigin="2160,-1331" coordsize="7,2">
              <v:shape style="position:absolute;left:2160;top:-1331;width:7;height:2" coordorigin="2160,-1331" coordsize="7,0" path="m2160,-1331l2167,-1331e" filled="f" stroked="t" strokeweight=".36pt" strokecolor="#595959">
                <v:path arrowok="t"/>
              </v:shape>
            </v:group>
            <v:group style="position:absolute;left:2160;top:-1323;width:7;height:2" coordorigin="2160,-1323" coordsize="7,2">
              <v:shape style="position:absolute;left:2160;top:-1323;width:7;height:2" coordorigin="2160,-1323" coordsize="7,0" path="m2160,-1323l2167,-1323e" filled="f" stroked="t" strokeweight=".36pt" strokecolor="#595959">
                <v:path arrowok="t"/>
              </v:shape>
            </v:group>
            <v:group style="position:absolute;left:2160;top:-1316;width:7;height:2" coordorigin="2160,-1316" coordsize="7,2">
              <v:shape style="position:absolute;left:2160;top:-1316;width:7;height:2" coordorigin="2160,-1316" coordsize="7,0" path="m2160,-1316l2167,-1316e" filled="f" stroked="t" strokeweight=".36pt" strokecolor="#595959">
                <v:path arrowok="t"/>
              </v:shape>
            </v:group>
            <v:group style="position:absolute;left:2160;top:-1309;width:7;height:2" coordorigin="2160,-1309" coordsize="7,2">
              <v:shape style="position:absolute;left:2160;top:-1309;width:7;height:2" coordorigin="2160,-1309" coordsize="7,0" path="m2160,-1309l2167,-1309e" filled="f" stroked="t" strokeweight=".36pt" strokecolor="#595959">
                <v:path arrowok="t"/>
              </v:shape>
            </v:group>
            <v:group style="position:absolute;left:2160;top:-1302;width:7;height:2" coordorigin="2160,-1302" coordsize="7,2">
              <v:shape style="position:absolute;left:2160;top:-1302;width:7;height:2" coordorigin="2160,-1302" coordsize="7,0" path="m2160,-1302l2167,-1302e" filled="f" stroked="t" strokeweight=".36pt" strokecolor="#595959">
                <v:path arrowok="t"/>
              </v:shape>
            </v:group>
            <v:group style="position:absolute;left:2160;top:-1295;width:7;height:2" coordorigin="2160,-1295" coordsize="7,2">
              <v:shape style="position:absolute;left:2160;top:-1295;width:7;height:2" coordorigin="2160,-1295" coordsize="7,0" path="m2160,-1295l2167,-1295e" filled="f" stroked="t" strokeweight=".36pt" strokecolor="#595959">
                <v:path arrowok="t"/>
              </v:shape>
            </v:group>
            <v:group style="position:absolute;left:2160;top:-1287;width:7;height:2" coordorigin="2160,-1287" coordsize="7,2">
              <v:shape style="position:absolute;left:2160;top:-1287;width:7;height:2" coordorigin="2160,-1287" coordsize="7,0" path="m2160,-1287l2167,-1287e" filled="f" stroked="t" strokeweight=".36pt" strokecolor="#595959">
                <v:path arrowok="t"/>
              </v:shape>
            </v:group>
            <v:group style="position:absolute;left:2160;top:-1280;width:7;height:2" coordorigin="2160,-1280" coordsize="7,2">
              <v:shape style="position:absolute;left:2160;top:-1280;width:7;height:2" coordorigin="2160,-1280" coordsize="7,0" path="m2160,-1280l2167,-1280e" filled="f" stroked="t" strokeweight=".36pt" strokecolor="#595959">
                <v:path arrowok="t"/>
              </v:shape>
            </v:group>
            <v:group style="position:absolute;left:2160;top:-1273;width:7;height:2" coordorigin="2160,-1273" coordsize="7,2">
              <v:shape style="position:absolute;left:2160;top:-1273;width:7;height:2" coordorigin="2160,-1273" coordsize="7,0" path="m2160,-1273l2167,-1273e" filled="f" stroked="t" strokeweight=".36pt" strokecolor="#595959">
                <v:path arrowok="t"/>
              </v:shape>
            </v:group>
            <v:group style="position:absolute;left:2160;top:-1266;width:7;height:2" coordorigin="2160,-1266" coordsize="7,2">
              <v:shape style="position:absolute;left:2160;top:-1266;width:7;height:2" coordorigin="2160,-1266" coordsize="7,0" path="m2160,-1266l2167,-1266e" filled="f" stroked="t" strokeweight=".36pt" strokecolor="#595959">
                <v:path arrowok="t"/>
              </v:shape>
            </v:group>
            <v:group style="position:absolute;left:2160;top:-1259;width:7;height:2" coordorigin="2160,-1259" coordsize="7,2">
              <v:shape style="position:absolute;left:2160;top:-1259;width:7;height:2" coordorigin="2160,-1259" coordsize="7,0" path="m2160,-1259l2167,-1259e" filled="f" stroked="t" strokeweight=".36pt" strokecolor="#595959">
                <v:path arrowok="t"/>
              </v:shape>
            </v:group>
            <v:group style="position:absolute;left:2160;top:-1251;width:7;height:2" coordorigin="2160,-1251" coordsize="7,2">
              <v:shape style="position:absolute;left:2160;top:-1251;width:7;height:2" coordorigin="2160,-1251" coordsize="7,0" path="m2160,-1251l2167,-1251e" filled="f" stroked="t" strokeweight=".36pt" strokecolor="#595959">
                <v:path arrowok="t"/>
              </v:shape>
            </v:group>
            <v:group style="position:absolute;left:2160;top:-1244;width:7;height:2" coordorigin="2160,-1244" coordsize="7,2">
              <v:shape style="position:absolute;left:2160;top:-1244;width:7;height:2" coordorigin="2160,-1244" coordsize="7,0" path="m2160,-1244l2167,-1244e" filled="f" stroked="t" strokeweight=".36pt" strokecolor="#595959">
                <v:path arrowok="t"/>
              </v:shape>
            </v:group>
            <v:group style="position:absolute;left:2160;top:-1237;width:7;height:2" coordorigin="2160,-1237" coordsize="7,2">
              <v:shape style="position:absolute;left:2160;top:-1237;width:7;height:2" coordorigin="2160,-1237" coordsize="7,0" path="m2160,-1237l2167,-1237e" filled="f" stroked="t" strokeweight=".36pt" strokecolor="#595959">
                <v:path arrowok="t"/>
              </v:shape>
            </v:group>
            <v:group style="position:absolute;left:2160;top:-1230;width:7;height:2" coordorigin="2160,-1230" coordsize="7,2">
              <v:shape style="position:absolute;left:2160;top:-1230;width:7;height:2" coordorigin="2160,-1230" coordsize="7,0" path="m2160,-1230l2167,-1230e" filled="f" stroked="t" strokeweight=".36pt" strokecolor="#595959">
                <v:path arrowok="t"/>
              </v:shape>
            </v:group>
            <v:group style="position:absolute;left:2160;top:-1223;width:7;height:2" coordorigin="2160,-1223" coordsize="7,2">
              <v:shape style="position:absolute;left:2160;top:-1223;width:7;height:2" coordorigin="2160,-1223" coordsize="7,0" path="m2160,-1223l2167,-1223e" filled="f" stroked="t" strokeweight=".36pt" strokecolor="#595959">
                <v:path arrowok="t"/>
              </v:shape>
            </v:group>
            <v:group style="position:absolute;left:2160;top:-1215;width:7;height:2" coordorigin="2160,-1215" coordsize="7,2">
              <v:shape style="position:absolute;left:2160;top:-1215;width:7;height:2" coordorigin="2160,-1215" coordsize="7,0" path="m2160,-1215l2167,-1215e" filled="f" stroked="t" strokeweight=".36pt" strokecolor="#595959">
                <v:path arrowok="t"/>
              </v:shape>
            </v:group>
            <v:group style="position:absolute;left:2160;top:-1208;width:7;height:2" coordorigin="2160,-1208" coordsize="7,2">
              <v:shape style="position:absolute;left:2160;top:-1208;width:7;height:2" coordorigin="2160,-1208" coordsize="7,0" path="m2160,-1208l2167,-1208e" filled="f" stroked="t" strokeweight=".36pt" strokecolor="#595959">
                <v:path arrowok="t"/>
              </v:shape>
            </v:group>
            <v:group style="position:absolute;left:2160;top:-1201;width:7;height:2" coordorigin="2160,-1201" coordsize="7,2">
              <v:shape style="position:absolute;left:2160;top:-1201;width:7;height:2" coordorigin="2160,-1201" coordsize="7,0" path="m2160,-1201l2167,-1201e" filled="f" stroked="t" strokeweight=".36pt" strokecolor="#595959">
                <v:path arrowok="t"/>
              </v:shape>
            </v:group>
            <v:group style="position:absolute;left:2160;top:-1194;width:7;height:2" coordorigin="2160,-1194" coordsize="7,2">
              <v:shape style="position:absolute;left:2160;top:-1194;width:7;height:2" coordorigin="2160,-1194" coordsize="7,0" path="m2160,-1194l2167,-1194e" filled="f" stroked="t" strokeweight=".36pt" strokecolor="#595959">
                <v:path arrowok="t"/>
              </v:shape>
            </v:group>
            <v:group style="position:absolute;left:2160;top:-1187;width:7;height:2" coordorigin="2160,-1187" coordsize="7,2">
              <v:shape style="position:absolute;left:2160;top:-1187;width:7;height:2" coordorigin="2160,-1187" coordsize="7,0" path="m2160,-1187l2167,-1187e" filled="f" stroked="t" strokeweight=".36pt" strokecolor="#595959">
                <v:path arrowok="t"/>
              </v:shape>
            </v:group>
            <v:group style="position:absolute;left:2160;top:-1179;width:7;height:2" coordorigin="2160,-1179" coordsize="7,2">
              <v:shape style="position:absolute;left:2160;top:-1179;width:7;height:2" coordorigin="2160,-1179" coordsize="7,0" path="m2160,-1179l2167,-1179e" filled="f" stroked="t" strokeweight=".36pt" strokecolor="#595959">
                <v:path arrowok="t"/>
              </v:shape>
            </v:group>
            <v:group style="position:absolute;left:2160;top:-1172;width:7;height:2" coordorigin="2160,-1172" coordsize="7,2">
              <v:shape style="position:absolute;left:2160;top:-1172;width:7;height:2" coordorigin="2160,-1172" coordsize="7,0" path="m2160,-1172l2167,-1172e" filled="f" stroked="t" strokeweight=".36pt" strokecolor="#595959">
                <v:path arrowok="t"/>
              </v:shape>
            </v:group>
            <v:group style="position:absolute;left:2160;top:-1165;width:7;height:2" coordorigin="2160,-1165" coordsize="7,2">
              <v:shape style="position:absolute;left:2160;top:-1165;width:7;height:2" coordorigin="2160,-1165" coordsize="7,0" path="m2160,-1165l2167,-1165e" filled="f" stroked="t" strokeweight=".36pt" strokecolor="#595959">
                <v:path arrowok="t"/>
              </v:shape>
            </v:group>
            <v:group style="position:absolute;left:2160;top:-1158;width:7;height:2" coordorigin="2160,-1158" coordsize="7,2">
              <v:shape style="position:absolute;left:2160;top:-1158;width:7;height:2" coordorigin="2160,-1158" coordsize="7,0" path="m2160,-1158l2167,-1158e" filled="f" stroked="t" strokeweight=".36pt" strokecolor="#595959">
                <v:path arrowok="t"/>
              </v:shape>
            </v:group>
            <v:group style="position:absolute;left:2160;top:-1151;width:7;height:2" coordorigin="2160,-1151" coordsize="7,2">
              <v:shape style="position:absolute;left:2160;top:-1151;width:7;height:2" coordorigin="2160,-1151" coordsize="7,0" path="m2160,-1151l2167,-1151e" filled="f" stroked="t" strokeweight=".36pt" strokecolor="#595959">
                <v:path arrowok="t"/>
              </v:shape>
            </v:group>
            <v:group style="position:absolute;left:2160;top:-1143;width:7;height:2" coordorigin="2160,-1143" coordsize="7,2">
              <v:shape style="position:absolute;left:2160;top:-1143;width:7;height:2" coordorigin="2160,-1143" coordsize="7,0" path="m2160,-1143l2167,-1143e" filled="f" stroked="t" strokeweight=".36pt" strokecolor="#595959">
                <v:path arrowok="t"/>
              </v:shape>
            </v:group>
            <v:group style="position:absolute;left:2160;top:-1136;width:7;height:2" coordorigin="2160,-1136" coordsize="7,2">
              <v:shape style="position:absolute;left:2160;top:-1136;width:7;height:2" coordorigin="2160,-1136" coordsize="7,0" path="m2160,-1136l2167,-1136e" filled="f" stroked="t" strokeweight=".36pt" strokecolor="#595959">
                <v:path arrowok="t"/>
              </v:shape>
            </v:group>
            <v:group style="position:absolute;left:2160;top:-1129;width:7;height:2" coordorigin="2160,-1129" coordsize="7,2">
              <v:shape style="position:absolute;left:2160;top:-1129;width:7;height:2" coordorigin="2160,-1129" coordsize="7,0" path="m2160,-1129l2167,-1129e" filled="f" stroked="t" strokeweight=".36pt" strokecolor="#595959">
                <v:path arrowok="t"/>
              </v:shape>
            </v:group>
            <v:group style="position:absolute;left:2160;top:-1122;width:7;height:2" coordorigin="2160,-1122" coordsize="7,2">
              <v:shape style="position:absolute;left:2160;top:-1122;width:7;height:2" coordorigin="2160,-1122" coordsize="7,0" path="m2160,-1122l2167,-1122e" filled="f" stroked="t" strokeweight=".36pt" strokecolor="#595959">
                <v:path arrowok="t"/>
              </v:shape>
            </v:group>
            <v:group style="position:absolute;left:2160;top:-1115;width:7;height:2" coordorigin="2160,-1115" coordsize="7,2">
              <v:shape style="position:absolute;left:2160;top:-1115;width:7;height:2" coordorigin="2160,-1115" coordsize="7,0" path="m2160,-1115l2167,-1115e" filled="f" stroked="t" strokeweight=".36pt" strokecolor="#595959">
                <v:path arrowok="t"/>
              </v:shape>
            </v:group>
            <v:group style="position:absolute;left:2160;top:-1107;width:7;height:2" coordorigin="2160,-1107" coordsize="7,2">
              <v:shape style="position:absolute;left:2160;top:-1107;width:7;height:2" coordorigin="2160,-1107" coordsize="7,0" path="m2160,-1107l2167,-1107e" filled="f" stroked="t" strokeweight=".36pt" strokecolor="#595959">
                <v:path arrowok="t"/>
              </v:shape>
            </v:group>
            <v:group style="position:absolute;left:2160;top:-1100;width:7;height:2" coordorigin="2160,-1100" coordsize="7,2">
              <v:shape style="position:absolute;left:2160;top:-1100;width:7;height:2" coordorigin="2160,-1100" coordsize="7,0" path="m2160,-1100l2167,-1100e" filled="f" stroked="t" strokeweight=".36pt" strokecolor="#595959">
                <v:path arrowok="t"/>
              </v:shape>
            </v:group>
            <v:group style="position:absolute;left:2160;top:-1093;width:7;height:2" coordorigin="2160,-1093" coordsize="7,2">
              <v:shape style="position:absolute;left:2160;top:-1093;width:7;height:2" coordorigin="2160,-1093" coordsize="7,0" path="m2160,-1093l2167,-1093e" filled="f" stroked="t" strokeweight=".36pt" strokecolor="#595959">
                <v:path arrowok="t"/>
              </v:shape>
            </v:group>
            <v:group style="position:absolute;left:2160;top:-1086;width:7;height:2" coordorigin="2160,-1086" coordsize="7,2">
              <v:shape style="position:absolute;left:2160;top:-1086;width:7;height:2" coordorigin="2160,-1086" coordsize="7,0" path="m2160,-1086l2167,-1086e" filled="f" stroked="t" strokeweight=".36pt" strokecolor="#595959">
                <v:path arrowok="t"/>
              </v:shape>
            </v:group>
            <v:group style="position:absolute;left:2160;top:-1079;width:7;height:2" coordorigin="2160,-1079" coordsize="7,2">
              <v:shape style="position:absolute;left:2160;top:-1079;width:7;height:2" coordorigin="2160,-1079" coordsize="7,0" path="m2160,-1079l2167,-1079e" filled="f" stroked="t" strokeweight=".36pt" strokecolor="#595959">
                <v:path arrowok="t"/>
              </v:shape>
            </v:group>
            <v:group style="position:absolute;left:2160;top:-1071;width:7;height:2" coordorigin="2160,-1071" coordsize="7,2">
              <v:shape style="position:absolute;left:2160;top:-1071;width:7;height:2" coordorigin="2160,-1071" coordsize="7,0" path="m2160,-1071l2167,-1071e" filled="f" stroked="t" strokeweight=".36pt" strokecolor="#595959">
                <v:path arrowok="t"/>
              </v:shape>
            </v:group>
            <v:group style="position:absolute;left:2160;top:-1064;width:7;height:2" coordorigin="2160,-1064" coordsize="7,2">
              <v:shape style="position:absolute;left:2160;top:-1064;width:7;height:2" coordorigin="2160,-1064" coordsize="7,0" path="m2160,-1064l2167,-1064e" filled="f" stroked="t" strokeweight=".36pt" strokecolor="#595959">
                <v:path arrowok="t"/>
              </v:shape>
            </v:group>
            <v:group style="position:absolute;left:2160;top:-1057;width:7;height:2" coordorigin="2160,-1057" coordsize="7,2">
              <v:shape style="position:absolute;left:2160;top:-1057;width:7;height:2" coordorigin="2160,-1057" coordsize="7,0" path="m2160,-1057l2167,-1057e" filled="f" stroked="t" strokeweight=".36pt" strokecolor="#595959">
                <v:path arrowok="t"/>
              </v:shape>
            </v:group>
            <v:group style="position:absolute;left:2160;top:-1050;width:7;height:2" coordorigin="2160,-1050" coordsize="7,2">
              <v:shape style="position:absolute;left:2160;top:-1050;width:7;height:2" coordorigin="2160,-1050" coordsize="7,0" path="m2160,-1050l2167,-1050e" filled="f" stroked="t" strokeweight=".36pt" strokecolor="#595959">
                <v:path arrowok="t"/>
              </v:shape>
            </v:group>
            <v:group style="position:absolute;left:2160;top:-1043;width:7;height:2" coordorigin="2160,-1043" coordsize="7,2">
              <v:shape style="position:absolute;left:2160;top:-1043;width:7;height:2" coordorigin="2160,-1043" coordsize="7,0" path="m2160,-1043l2167,-1043e" filled="f" stroked="t" strokeweight=".36pt" strokecolor="#595959">
                <v:path arrowok="t"/>
              </v:shape>
            </v:group>
            <v:group style="position:absolute;left:2160;top:-1035;width:7;height:2" coordorigin="2160,-1035" coordsize="7,2">
              <v:shape style="position:absolute;left:2160;top:-1035;width:7;height:2" coordorigin="2160,-1035" coordsize="7,0" path="m2160,-1035l2167,-1035e" filled="f" stroked="t" strokeweight=".36pt" strokecolor="#595959">
                <v:path arrowok="t"/>
              </v:shape>
            </v:group>
            <v:group style="position:absolute;left:2160;top:-1028;width:7;height:2" coordorigin="2160,-1028" coordsize="7,2">
              <v:shape style="position:absolute;left:2160;top:-1028;width:7;height:2" coordorigin="2160,-1028" coordsize="7,0" path="m2160,-1028l2167,-1028e" filled="f" stroked="t" strokeweight=".36pt" strokecolor="#595959">
                <v:path arrowok="t"/>
              </v:shape>
            </v:group>
            <v:group style="position:absolute;left:2160;top:-1021;width:7;height:2" coordorigin="2160,-1021" coordsize="7,2">
              <v:shape style="position:absolute;left:2160;top:-1021;width:7;height:2" coordorigin="2160,-1021" coordsize="7,0" path="m2160,-1021l2167,-1021e" filled="f" stroked="t" strokeweight=".36pt" strokecolor="#595959">
                <v:path arrowok="t"/>
              </v:shape>
            </v:group>
            <v:group style="position:absolute;left:2160;top:-1014;width:7;height:2" coordorigin="2160,-1014" coordsize="7,2">
              <v:shape style="position:absolute;left:2160;top:-1014;width:7;height:2" coordorigin="2160,-1014" coordsize="7,0" path="m2160,-1014l2167,-1014e" filled="f" stroked="t" strokeweight=".36pt" strokecolor="#595959">
                <v:path arrowok="t"/>
              </v:shape>
            </v:group>
            <v:group style="position:absolute;left:2160;top:-1007;width:7;height:2" coordorigin="2160,-1007" coordsize="7,2">
              <v:shape style="position:absolute;left:2160;top:-1007;width:7;height:2" coordorigin="2160,-1007" coordsize="7,0" path="m2160,-1007l2167,-1007e" filled="f" stroked="t" strokeweight=".36pt" strokecolor="#595959">
                <v:path arrowok="t"/>
              </v:shape>
            </v:group>
            <v:group style="position:absolute;left:2160;top:-999;width:7;height:2" coordorigin="2160,-999" coordsize="7,2">
              <v:shape style="position:absolute;left:2160;top:-999;width:7;height:2" coordorigin="2160,-999" coordsize="7,0" path="m2160,-999l2167,-999e" filled="f" stroked="t" strokeweight=".36pt" strokecolor="#595959">
                <v:path arrowok="t"/>
              </v:shape>
            </v:group>
            <v:group style="position:absolute;left:2160;top:-992;width:7;height:2" coordorigin="2160,-992" coordsize="7,2">
              <v:shape style="position:absolute;left:2160;top:-992;width:7;height:2" coordorigin="2160,-992" coordsize="7,0" path="m2160,-992l2167,-992e" filled="f" stroked="t" strokeweight=".36pt" strokecolor="#595959">
                <v:path arrowok="t"/>
              </v:shape>
            </v:group>
            <v:group style="position:absolute;left:2160;top:-985;width:7;height:2" coordorigin="2160,-985" coordsize="7,2">
              <v:shape style="position:absolute;left:2160;top:-985;width:7;height:2" coordorigin="2160,-985" coordsize="7,0" path="m2160,-985l2167,-985e" filled="f" stroked="t" strokeweight=".36pt" strokecolor="#595959">
                <v:path arrowok="t"/>
              </v:shape>
            </v:group>
            <v:group style="position:absolute;left:2160;top:-978;width:7;height:2" coordorigin="2160,-978" coordsize="7,2">
              <v:shape style="position:absolute;left:2160;top:-978;width:7;height:2" coordorigin="2160,-978" coordsize="7,0" path="m2160,-978l2167,-978e" filled="f" stroked="t" strokeweight=".36pt" strokecolor="#595959">
                <v:path arrowok="t"/>
              </v:shape>
            </v:group>
            <v:group style="position:absolute;left:2160;top:-971;width:7;height:2" coordorigin="2160,-971" coordsize="7,2">
              <v:shape style="position:absolute;left:2160;top:-971;width:7;height:2" coordorigin="2160,-971" coordsize="7,0" path="m2160,-971l2167,-971e" filled="f" stroked="t" strokeweight=".36pt" strokecolor="#595959">
                <v:path arrowok="t"/>
              </v:shape>
            </v:group>
            <v:group style="position:absolute;left:2160;top:-963;width:7;height:2" coordorigin="2160,-963" coordsize="7,2">
              <v:shape style="position:absolute;left:2160;top:-963;width:7;height:2" coordorigin="2160,-963" coordsize="7,0" path="m2160,-963l2167,-963e" filled="f" stroked="t" strokeweight=".36pt" strokecolor="#595959">
                <v:path arrowok="t"/>
              </v:shape>
            </v:group>
            <v:group style="position:absolute;left:2160;top:-956;width:7;height:2" coordorigin="2160,-956" coordsize="7,2">
              <v:shape style="position:absolute;left:2160;top:-956;width:7;height:2" coordorigin="2160,-956" coordsize="7,0" path="m2160,-956l2167,-956e" filled="f" stroked="t" strokeweight=".36pt" strokecolor="#595959">
                <v:path arrowok="t"/>
              </v:shape>
            </v:group>
            <v:group style="position:absolute;left:2160;top:-949;width:7;height:2" coordorigin="2160,-949" coordsize="7,2">
              <v:shape style="position:absolute;left:2160;top:-949;width:7;height:2" coordorigin="2160,-949" coordsize="7,0" path="m2160,-949l2167,-949e" filled="f" stroked="t" strokeweight=".36pt" strokecolor="#595959">
                <v:path arrowok="t"/>
              </v:shape>
            </v:group>
            <v:group style="position:absolute;left:2160;top:-942;width:7;height:2" coordorigin="2160,-942" coordsize="7,2">
              <v:shape style="position:absolute;left:2160;top:-942;width:7;height:2" coordorigin="2160,-942" coordsize="7,0" path="m2160,-942l2167,-942e" filled="f" stroked="t" strokeweight=".36pt" strokecolor="#595959">
                <v:path arrowok="t"/>
              </v:shape>
            </v:group>
            <v:group style="position:absolute;left:2160;top:-935;width:7;height:2" coordorigin="2160,-935" coordsize="7,2">
              <v:shape style="position:absolute;left:2160;top:-935;width:7;height:2" coordorigin="2160,-935" coordsize="7,0" path="m2160,-935l2167,-935e" filled="f" stroked="t" strokeweight=".36pt" strokecolor="#595959">
                <v:path arrowok="t"/>
              </v:shape>
            </v:group>
            <v:group style="position:absolute;left:2160;top:-927;width:7;height:2" coordorigin="2160,-927" coordsize="7,2">
              <v:shape style="position:absolute;left:2160;top:-927;width:7;height:2" coordorigin="2160,-927" coordsize="7,0" path="m2160,-927l2167,-927e" filled="f" stroked="t" strokeweight=".36pt" strokecolor="#595959">
                <v:path arrowok="t"/>
              </v:shape>
            </v:group>
            <v:group style="position:absolute;left:2160;top:-920;width:7;height:2" coordorigin="2160,-920" coordsize="7,2">
              <v:shape style="position:absolute;left:2160;top:-920;width:7;height:2" coordorigin="2160,-920" coordsize="7,0" path="m2160,-920l2167,-920e" filled="f" stroked="t" strokeweight=".36pt" strokecolor="#595959">
                <v:path arrowok="t"/>
              </v:shape>
            </v:group>
            <v:group style="position:absolute;left:2160;top:-913;width:7;height:2" coordorigin="2160,-913" coordsize="7,2">
              <v:shape style="position:absolute;left:2160;top:-913;width:7;height:2" coordorigin="2160,-913" coordsize="7,0" path="m2160,-913l2167,-913e" filled="f" stroked="t" strokeweight=".36pt" strokecolor="#595959">
                <v:path arrowok="t"/>
              </v:shape>
            </v:group>
            <v:group style="position:absolute;left:2160;top:-906;width:7;height:2" coordorigin="2160,-906" coordsize="7,2">
              <v:shape style="position:absolute;left:2160;top:-906;width:7;height:2" coordorigin="2160,-906" coordsize="7,0" path="m2160,-906l2167,-906e" filled="f" stroked="t" strokeweight=".36pt" strokecolor="#595959">
                <v:path arrowok="t"/>
              </v:shape>
            </v:group>
            <v:group style="position:absolute;left:2160;top:-899;width:7;height:2" coordorigin="2160,-899" coordsize="7,2">
              <v:shape style="position:absolute;left:2160;top:-899;width:7;height:2" coordorigin="2160,-899" coordsize="7,0" path="m2160,-899l2167,-899e" filled="f" stroked="t" strokeweight=".36pt" strokecolor="#595959">
                <v:path arrowok="t"/>
              </v:shape>
            </v:group>
            <v:group style="position:absolute;left:2160;top:-891;width:7;height:2" coordorigin="2160,-891" coordsize="7,2">
              <v:shape style="position:absolute;left:2160;top:-891;width:7;height:2" coordorigin="2160,-891" coordsize="7,0" path="m2160,-891l2167,-891e" filled="f" stroked="t" strokeweight=".36pt" strokecolor="#595959">
                <v:path arrowok="t"/>
              </v:shape>
            </v:group>
            <v:group style="position:absolute;left:2160;top:-884;width:7;height:2" coordorigin="2160,-884" coordsize="7,2">
              <v:shape style="position:absolute;left:2160;top:-884;width:7;height:2" coordorigin="2160,-884" coordsize="7,0" path="m2160,-884l2167,-884e" filled="f" stroked="t" strokeweight=".36pt" strokecolor="#595959">
                <v:path arrowok="t"/>
              </v:shape>
            </v:group>
            <v:group style="position:absolute;left:2160;top:-877;width:7;height:2" coordorigin="2160,-877" coordsize="7,2">
              <v:shape style="position:absolute;left:2160;top:-877;width:7;height:2" coordorigin="2160,-877" coordsize="7,0" path="m2160,-877l2167,-877e" filled="f" stroked="t" strokeweight=".36pt" strokecolor="#595959">
                <v:path arrowok="t"/>
              </v:shape>
            </v:group>
            <v:group style="position:absolute;left:2160;top:-870;width:7;height:2" coordorigin="2160,-870" coordsize="7,2">
              <v:shape style="position:absolute;left:2160;top:-870;width:7;height:2" coordorigin="2160,-870" coordsize="7,0" path="m2160,-870l2167,-870e" filled="f" stroked="t" strokeweight=".36pt" strokecolor="#595959">
                <v:path arrowok="t"/>
              </v:shape>
            </v:group>
            <v:group style="position:absolute;left:2160;top:-863;width:7;height:2" coordorigin="2160,-863" coordsize="7,2">
              <v:shape style="position:absolute;left:2160;top:-863;width:7;height:2" coordorigin="2160,-863" coordsize="7,0" path="m2160,-863l2167,-863e" filled="f" stroked="t" strokeweight=".36pt" strokecolor="#595959">
                <v:path arrowok="t"/>
              </v:shape>
            </v:group>
            <v:group style="position:absolute;left:2160;top:-855;width:7;height:2" coordorigin="2160,-855" coordsize="7,2">
              <v:shape style="position:absolute;left:2160;top:-855;width:7;height:2" coordorigin="2160,-855" coordsize="7,0" path="m2160,-855l2167,-855e" filled="f" stroked="t" strokeweight=".36pt" strokecolor="#595959">
                <v:path arrowok="t"/>
              </v:shape>
            </v:group>
            <v:group style="position:absolute;left:2160;top:-848;width:7;height:2" coordorigin="2160,-848" coordsize="7,2">
              <v:shape style="position:absolute;left:2160;top:-848;width:7;height:2" coordorigin="2160,-848" coordsize="7,0" path="m2160,-848l2167,-848e" filled="f" stroked="t" strokeweight=".36pt" strokecolor="#595959">
                <v:path arrowok="t"/>
              </v:shape>
            </v:group>
            <v:group style="position:absolute;left:2160;top:-841;width:7;height:2" coordorigin="2160,-841" coordsize="7,2">
              <v:shape style="position:absolute;left:2160;top:-841;width:7;height:2" coordorigin="2160,-841" coordsize="7,0" path="m2160,-841l2167,-841e" filled="f" stroked="t" strokeweight=".36pt" strokecolor="#595959">
                <v:path arrowok="t"/>
              </v:shape>
            </v:group>
            <v:group style="position:absolute;left:2160;top:-834;width:7;height:2" coordorigin="2160,-834" coordsize="7,2">
              <v:shape style="position:absolute;left:2160;top:-834;width:7;height:2" coordorigin="2160,-834" coordsize="7,0" path="m2160,-834l2167,-834e" filled="f" stroked="t" strokeweight=".36pt" strokecolor="#595959">
                <v:path arrowok="t"/>
              </v:shape>
            </v:group>
            <v:group style="position:absolute;left:2160;top:-827;width:7;height:2" coordorigin="2160,-827" coordsize="7,2">
              <v:shape style="position:absolute;left:2160;top:-827;width:7;height:2" coordorigin="2160,-827" coordsize="7,0" path="m2160,-827l2167,-827e" filled="f" stroked="t" strokeweight=".36pt" strokecolor="#595959">
                <v:path arrowok="t"/>
              </v:shape>
            </v:group>
            <v:group style="position:absolute;left:2160;top:-819;width:7;height:2" coordorigin="2160,-819" coordsize="7,2">
              <v:shape style="position:absolute;left:2160;top:-819;width:7;height:2" coordorigin="2160,-819" coordsize="7,0" path="m2160,-819l2167,-819e" filled="f" stroked="t" strokeweight=".36pt" strokecolor="#595959">
                <v:path arrowok="t"/>
              </v:shape>
            </v:group>
            <v:group style="position:absolute;left:2160;top:-812;width:7;height:2" coordorigin="2160,-812" coordsize="7,2">
              <v:shape style="position:absolute;left:2160;top:-812;width:7;height:2" coordorigin="2160,-812" coordsize="7,0" path="m2160,-812l2167,-812e" filled="f" stroked="t" strokeweight=".36pt" strokecolor="#595959">
                <v:path arrowok="t"/>
              </v:shape>
            </v:group>
            <v:group style="position:absolute;left:2160;top:-805;width:7;height:2" coordorigin="2160,-805" coordsize="7,2">
              <v:shape style="position:absolute;left:2160;top:-805;width:7;height:2" coordorigin="2160,-805" coordsize="7,0" path="m2160,-805l2167,-805e" filled="f" stroked="t" strokeweight=".36pt" strokecolor="#595959">
                <v:path arrowok="t"/>
              </v:shape>
            </v:group>
            <v:group style="position:absolute;left:2160;top:-798;width:7;height:2" coordorigin="2160,-798" coordsize="7,2">
              <v:shape style="position:absolute;left:2160;top:-798;width:7;height:2" coordorigin="2160,-798" coordsize="7,0" path="m2160,-798l2167,-798e" filled="f" stroked="t" strokeweight=".36pt" strokecolor="#595959">
                <v:path arrowok="t"/>
              </v:shape>
            </v:group>
            <v:group style="position:absolute;left:2160;top:-791;width:7;height:2" coordorigin="2160,-791" coordsize="7,2">
              <v:shape style="position:absolute;left:2160;top:-791;width:7;height:2" coordorigin="2160,-791" coordsize="7,0" path="m2160,-791l2167,-791e" filled="f" stroked="t" strokeweight=".36pt" strokecolor="#595959">
                <v:path arrowok="t"/>
              </v:shape>
            </v:group>
            <v:group style="position:absolute;left:2160;top:-783;width:7;height:2" coordorigin="2160,-783" coordsize="7,2">
              <v:shape style="position:absolute;left:2160;top:-783;width:7;height:2" coordorigin="2160,-783" coordsize="7,0" path="m2160,-783l2167,-783e" filled="f" stroked="t" strokeweight=".36pt" strokecolor="#595959">
                <v:path arrowok="t"/>
              </v:shape>
            </v:group>
            <v:group style="position:absolute;left:2160;top:-776;width:7;height:2" coordorigin="2160,-776" coordsize="7,2">
              <v:shape style="position:absolute;left:2160;top:-776;width:7;height:2" coordorigin="2160,-776" coordsize="7,0" path="m2160,-776l2167,-776e" filled="f" stroked="t" strokeweight=".36pt" strokecolor="#595959">
                <v:path arrowok="t"/>
              </v:shape>
            </v:group>
            <v:group style="position:absolute;left:2160;top:-769;width:7;height:2" coordorigin="2160,-769" coordsize="7,2">
              <v:shape style="position:absolute;left:2160;top:-769;width:7;height:2" coordorigin="2160,-769" coordsize="7,0" path="m2160,-769l2167,-769e" filled="f" stroked="t" strokeweight=".36pt" strokecolor="#595959">
                <v:path arrowok="t"/>
              </v:shape>
            </v:group>
            <v:group style="position:absolute;left:2160;top:-762;width:7;height:2" coordorigin="2160,-762" coordsize="7,2">
              <v:shape style="position:absolute;left:2160;top:-762;width:7;height:2" coordorigin="2160,-762" coordsize="7,0" path="m2160,-762l2167,-762e" filled="f" stroked="t" strokeweight=".36pt" strokecolor="#595959">
                <v:path arrowok="t"/>
              </v:shape>
            </v:group>
            <v:group style="position:absolute;left:2160;top:-755;width:7;height:2" coordorigin="2160,-755" coordsize="7,2">
              <v:shape style="position:absolute;left:2160;top:-755;width:7;height:2" coordorigin="2160,-755" coordsize="7,0" path="m2160,-755l2167,-755e" filled="f" stroked="t" strokeweight=".36pt" strokecolor="#595959">
                <v:path arrowok="t"/>
              </v:shape>
            </v:group>
            <v:group style="position:absolute;left:2160;top:-747;width:7;height:2" coordorigin="2160,-747" coordsize="7,2">
              <v:shape style="position:absolute;left:2160;top:-747;width:7;height:2" coordorigin="2160,-747" coordsize="7,0" path="m2160,-747l2167,-747e" filled="f" stroked="t" strokeweight=".36pt" strokecolor="#595959">
                <v:path arrowok="t"/>
              </v:shape>
            </v:group>
            <v:group style="position:absolute;left:2160;top:-740;width:7;height:2" coordorigin="2160,-740" coordsize="7,2">
              <v:shape style="position:absolute;left:2160;top:-740;width:7;height:2" coordorigin="2160,-740" coordsize="7,0" path="m2160,-740l2167,-740e" filled="f" stroked="t" strokeweight=".36pt" strokecolor="#595959">
                <v:path arrowok="t"/>
              </v:shape>
            </v:group>
            <v:group style="position:absolute;left:2160;top:-733;width:7;height:2" coordorigin="2160,-733" coordsize="7,2">
              <v:shape style="position:absolute;left:2160;top:-733;width:7;height:2" coordorigin="2160,-733" coordsize="7,0" path="m2160,-733l2167,-733e" filled="f" stroked="t" strokeweight=".36pt" strokecolor="#595959">
                <v:path arrowok="t"/>
              </v:shape>
            </v:group>
            <v:group style="position:absolute;left:2160;top:-726;width:7;height:2" coordorigin="2160,-726" coordsize="7,2">
              <v:shape style="position:absolute;left:2160;top:-726;width:7;height:2" coordorigin="2160,-726" coordsize="7,0" path="m2160,-726l2167,-726e" filled="f" stroked="t" strokeweight=".36pt" strokecolor="#595959">
                <v:path arrowok="t"/>
              </v:shape>
            </v:group>
            <v:group style="position:absolute;left:2160;top:-719;width:7;height:2" coordorigin="2160,-719" coordsize="7,2">
              <v:shape style="position:absolute;left:2160;top:-719;width:7;height:2" coordorigin="2160,-719" coordsize="7,0" path="m2160,-719l2167,-719e" filled="f" stroked="t" strokeweight=".36pt" strokecolor="#595959">
                <v:path arrowok="t"/>
              </v:shape>
            </v:group>
            <v:group style="position:absolute;left:2160;top:-711;width:7;height:2" coordorigin="2160,-711" coordsize="7,2">
              <v:shape style="position:absolute;left:2160;top:-711;width:7;height:2" coordorigin="2160,-711" coordsize="7,0" path="m2160,-711l2167,-711e" filled="f" stroked="t" strokeweight=".36pt" strokecolor="#595959">
                <v:path arrowok="t"/>
              </v:shape>
            </v:group>
            <v:group style="position:absolute;left:2160;top:-704;width:7;height:2" coordorigin="2160,-704" coordsize="7,2">
              <v:shape style="position:absolute;left:2160;top:-704;width:7;height:2" coordorigin="2160,-704" coordsize="7,0" path="m2160,-704l2167,-704e" filled="f" stroked="t" strokeweight=".36pt" strokecolor="#595959">
                <v:path arrowok="t"/>
              </v:shape>
            </v:group>
            <v:group style="position:absolute;left:2160;top:-697;width:7;height:2" coordorigin="2160,-697" coordsize="7,2">
              <v:shape style="position:absolute;left:2160;top:-697;width:7;height:2" coordorigin="2160,-697" coordsize="7,0" path="m2160,-697l2167,-697e" filled="f" stroked="t" strokeweight=".36pt" strokecolor="#595959">
                <v:path arrowok="t"/>
              </v:shape>
            </v:group>
            <v:group style="position:absolute;left:2160;top:-690;width:7;height:2" coordorigin="2160,-690" coordsize="7,2">
              <v:shape style="position:absolute;left:2160;top:-690;width:7;height:2" coordorigin="2160,-690" coordsize="7,0" path="m2160,-690l2167,-690e" filled="f" stroked="t" strokeweight=".36pt" strokecolor="#595959">
                <v:path arrowok="t"/>
              </v:shape>
            </v:group>
            <v:group style="position:absolute;left:2160;top:-683;width:7;height:2" coordorigin="2160,-683" coordsize="7,2">
              <v:shape style="position:absolute;left:2160;top:-683;width:7;height:2" coordorigin="2160,-683" coordsize="7,0" path="m2160,-683l2167,-683e" filled="f" stroked="t" strokeweight=".36pt" strokecolor="#595959">
                <v:path arrowok="t"/>
              </v:shape>
            </v:group>
            <v:group style="position:absolute;left:2160;top:-675;width:7;height:2" coordorigin="2160,-675" coordsize="7,2">
              <v:shape style="position:absolute;left:2160;top:-675;width:7;height:2" coordorigin="2160,-675" coordsize="7,0" path="m2160,-675l2167,-675e" filled="f" stroked="t" strokeweight=".36pt" strokecolor="#595959">
                <v:path arrowok="t"/>
              </v:shape>
            </v:group>
            <v:group style="position:absolute;left:2160;top:-668;width:7;height:2" coordorigin="2160,-668" coordsize="7,2">
              <v:shape style="position:absolute;left:2160;top:-668;width:7;height:2" coordorigin="2160,-668" coordsize="7,0" path="m2160,-668l2167,-668e" filled="f" stroked="t" strokeweight=".36pt" strokecolor="#595959">
                <v:path arrowok="t"/>
              </v:shape>
            </v:group>
            <v:group style="position:absolute;left:2160;top:-661;width:7;height:2" coordorigin="2160,-661" coordsize="7,2">
              <v:shape style="position:absolute;left:2160;top:-661;width:7;height:2" coordorigin="2160,-661" coordsize="7,0" path="m2160,-661l2167,-661e" filled="f" stroked="t" strokeweight=".36pt" strokecolor="#595959">
                <v:path arrowok="t"/>
              </v:shape>
            </v:group>
            <v:group style="position:absolute;left:2160;top:-654;width:7;height:2" coordorigin="2160,-654" coordsize="7,2">
              <v:shape style="position:absolute;left:2160;top:-654;width:7;height:2" coordorigin="2160,-654" coordsize="7,0" path="m2160,-654l2167,-654e" filled="f" stroked="t" strokeweight=".36pt" strokecolor="#595959">
                <v:path arrowok="t"/>
              </v:shape>
            </v:group>
            <v:group style="position:absolute;left:2160;top:-647;width:7;height:2" coordorigin="2160,-647" coordsize="7,2">
              <v:shape style="position:absolute;left:2160;top:-647;width:7;height:2" coordorigin="2160,-647" coordsize="7,0" path="m2160,-647l2167,-647e" filled="f" stroked="t" strokeweight=".36pt" strokecolor="#595959">
                <v:path arrowok="t"/>
              </v:shape>
            </v:group>
            <v:group style="position:absolute;left:2160;top:-639;width:7;height:2" coordorigin="2160,-639" coordsize="7,2">
              <v:shape style="position:absolute;left:2160;top:-639;width:7;height:2" coordorigin="2160,-639" coordsize="7,0" path="m2160,-639l2167,-639e" filled="f" stroked="t" strokeweight=".36pt" strokecolor="#595959">
                <v:path arrowok="t"/>
              </v:shape>
            </v:group>
            <v:group style="position:absolute;left:2160;top:-632;width:7;height:2" coordorigin="2160,-632" coordsize="7,2">
              <v:shape style="position:absolute;left:2160;top:-632;width:7;height:2" coordorigin="2160,-632" coordsize="7,0" path="m2160,-632l2167,-632e" filled="f" stroked="t" strokeweight=".36pt" strokecolor="#595959">
                <v:path arrowok="t"/>
              </v:shape>
            </v:group>
            <v:group style="position:absolute;left:2160;top:-625;width:7;height:2" coordorigin="2160,-625" coordsize="7,2">
              <v:shape style="position:absolute;left:2160;top:-625;width:7;height:2" coordorigin="2160,-625" coordsize="7,0" path="m2160,-625l2167,-625e" filled="f" stroked="t" strokeweight=".36pt" strokecolor="#595959">
                <v:path arrowok="t"/>
              </v:shape>
            </v:group>
            <v:group style="position:absolute;left:2160;top:-618;width:7;height:2" coordorigin="2160,-618" coordsize="7,2">
              <v:shape style="position:absolute;left:2160;top:-618;width:7;height:2" coordorigin="2160,-618" coordsize="7,0" path="m2160,-618l2167,-618e" filled="f" stroked="t" strokeweight=".36pt" strokecolor="#595959">
                <v:path arrowok="t"/>
              </v:shape>
            </v:group>
            <v:group style="position:absolute;left:2160;top:-611;width:7;height:2" coordorigin="2160,-611" coordsize="7,2">
              <v:shape style="position:absolute;left:2160;top:-611;width:7;height:2" coordorigin="2160,-611" coordsize="7,0" path="m2160,-611l2167,-611e" filled="f" stroked="t" strokeweight=".36pt" strokecolor="#595959">
                <v:path arrowok="t"/>
              </v:shape>
            </v:group>
            <v:group style="position:absolute;left:2160;top:-603;width:7;height:2" coordorigin="2160,-603" coordsize="7,2">
              <v:shape style="position:absolute;left:2160;top:-603;width:7;height:2" coordorigin="2160,-603" coordsize="7,0" path="m2160,-603l2167,-603e" filled="f" stroked="t" strokeweight=".36pt" strokecolor="#595959">
                <v:path arrowok="t"/>
              </v:shape>
            </v:group>
            <v:group style="position:absolute;left:2160;top:-596;width:7;height:2" coordorigin="2160,-596" coordsize="7,2">
              <v:shape style="position:absolute;left:2160;top:-596;width:7;height:2" coordorigin="2160,-596" coordsize="7,0" path="m2160,-596l2167,-596e" filled="f" stroked="t" strokeweight=".36pt" strokecolor="#595959">
                <v:path arrowok="t"/>
              </v:shape>
            </v:group>
            <v:group style="position:absolute;left:2160;top:-589;width:7;height:2" coordorigin="2160,-589" coordsize="7,2">
              <v:shape style="position:absolute;left:2160;top:-589;width:7;height:2" coordorigin="2160,-589" coordsize="7,0" path="m2160,-589l2167,-589e" filled="f" stroked="t" strokeweight=".36pt" strokecolor="#595959">
                <v:path arrowok="t"/>
              </v:shape>
            </v:group>
            <v:group style="position:absolute;left:2160;top:-582;width:7;height:2" coordorigin="2160,-582" coordsize="7,2">
              <v:shape style="position:absolute;left:2160;top:-582;width:7;height:2" coordorigin="2160,-582" coordsize="7,0" path="m2160,-582l2167,-582e" filled="f" stroked="t" strokeweight=".36pt" strokecolor="#595959">
                <v:path arrowok="t"/>
              </v:shape>
            </v:group>
            <v:group style="position:absolute;left:2160;top:-575;width:7;height:2" coordorigin="2160,-575" coordsize="7,2">
              <v:shape style="position:absolute;left:2160;top:-575;width:7;height:2" coordorigin="2160,-575" coordsize="7,0" path="m2160,-575l2167,-575e" filled="f" stroked="t" strokeweight=".36pt" strokecolor="#595959">
                <v:path arrowok="t"/>
              </v:shape>
            </v:group>
            <v:group style="position:absolute;left:2160;top:-567;width:7;height:2" coordorigin="2160,-567" coordsize="7,2">
              <v:shape style="position:absolute;left:2160;top:-567;width:7;height:2" coordorigin="2160,-567" coordsize="7,0" path="m2160,-567l2167,-567e" filled="f" stroked="t" strokeweight=".36pt" strokecolor="#595959">
                <v:path arrowok="t"/>
              </v:shape>
            </v:group>
            <v:group style="position:absolute;left:2160;top:-560;width:7;height:2" coordorigin="2160,-560" coordsize="7,2">
              <v:shape style="position:absolute;left:2160;top:-560;width:7;height:2" coordorigin="2160,-560" coordsize="7,0" path="m2160,-560l2167,-560e" filled="f" stroked="t" strokeweight=".36pt" strokecolor="#595959">
                <v:path arrowok="t"/>
              </v:shape>
            </v:group>
            <v:group style="position:absolute;left:2160;top:-553;width:7;height:2" coordorigin="2160,-553" coordsize="7,2">
              <v:shape style="position:absolute;left:2160;top:-553;width:7;height:2" coordorigin="2160,-553" coordsize="7,0" path="m2160,-553l2167,-553e" filled="f" stroked="t" strokeweight=".36pt" strokecolor="#595959">
                <v:path arrowok="t"/>
              </v:shape>
            </v:group>
            <v:group style="position:absolute;left:2160;top:-546;width:7;height:2" coordorigin="2160,-546" coordsize="7,2">
              <v:shape style="position:absolute;left:2160;top:-546;width:7;height:2" coordorigin="2160,-546" coordsize="7,0" path="m2160,-546l2167,-546e" filled="f" stroked="t" strokeweight=".36pt" strokecolor="#595959">
                <v:path arrowok="t"/>
              </v:shape>
            </v:group>
            <v:group style="position:absolute;left:2160;top:-539;width:7;height:2" coordorigin="2160,-539" coordsize="7,2">
              <v:shape style="position:absolute;left:2160;top:-539;width:7;height:2" coordorigin="2160,-539" coordsize="7,0" path="m2160,-539l2167,-539e" filled="f" stroked="t" strokeweight=".36pt" strokecolor="#595959">
                <v:path arrowok="t"/>
              </v:shape>
            </v:group>
            <v:group style="position:absolute;left:2160;top:-531;width:7;height:2" coordorigin="2160,-531" coordsize="7,2">
              <v:shape style="position:absolute;left:2160;top:-531;width:7;height:2" coordorigin="2160,-531" coordsize="7,0" path="m2160,-531l2167,-531e" filled="f" stroked="t" strokeweight=".36pt" strokecolor="#595959">
                <v:path arrowok="t"/>
              </v:shape>
            </v:group>
            <v:group style="position:absolute;left:2160;top:-524;width:7;height:2" coordorigin="2160,-524" coordsize="7,2">
              <v:shape style="position:absolute;left:2160;top:-524;width:7;height:2" coordorigin="2160,-524" coordsize="7,0" path="m2160,-524l2167,-524e" filled="f" stroked="t" strokeweight=".36pt" strokecolor="#595959">
                <v:path arrowok="t"/>
              </v:shape>
            </v:group>
            <v:group style="position:absolute;left:2160;top:-517;width:7;height:2" coordorigin="2160,-517" coordsize="7,2">
              <v:shape style="position:absolute;left:2160;top:-517;width:7;height:2" coordorigin="2160,-517" coordsize="7,0" path="m2160,-517l2167,-517e" filled="f" stroked="t" strokeweight=".36pt" strokecolor="#595959">
                <v:path arrowok="t"/>
              </v:shape>
            </v:group>
            <v:group style="position:absolute;left:2160;top:-510;width:7;height:2" coordorigin="2160,-510" coordsize="7,2">
              <v:shape style="position:absolute;left:2160;top:-510;width:7;height:2" coordorigin="2160,-510" coordsize="7,0" path="m2160,-510l2167,-510e" filled="f" stroked="t" strokeweight=".36pt" strokecolor="#595959">
                <v:path arrowok="t"/>
              </v:shape>
            </v:group>
            <v:group style="position:absolute;left:2160;top:-503;width:7;height:2" coordorigin="2160,-503" coordsize="7,2">
              <v:shape style="position:absolute;left:2160;top:-503;width:7;height:2" coordorigin="2160,-503" coordsize="7,0" path="m2160,-503l2167,-503e" filled="f" stroked="t" strokeweight=".36pt" strokecolor="#595959">
                <v:path arrowok="t"/>
              </v:shape>
            </v:group>
            <v:group style="position:absolute;left:2160;top:-495;width:7;height:2" coordorigin="2160,-495" coordsize="7,2">
              <v:shape style="position:absolute;left:2160;top:-495;width:7;height:2" coordorigin="2160,-495" coordsize="7,0" path="m2160,-495l2167,-495e" filled="f" stroked="t" strokeweight=".36pt" strokecolor="#595959">
                <v:path arrowok="t"/>
              </v:shape>
            </v:group>
            <v:group style="position:absolute;left:2160;top:-488;width:7;height:2" coordorigin="2160,-488" coordsize="7,2">
              <v:shape style="position:absolute;left:2160;top:-488;width:7;height:2" coordorigin="2160,-488" coordsize="7,0" path="m2160,-488l2167,-488e" filled="f" stroked="t" strokeweight=".36pt" strokecolor="#595959">
                <v:path arrowok="t"/>
              </v:shape>
            </v:group>
            <v:group style="position:absolute;left:2160;top:-481;width:7;height:2" coordorigin="2160,-481" coordsize="7,2">
              <v:shape style="position:absolute;left:2160;top:-481;width:7;height:2" coordorigin="2160,-481" coordsize="7,0" path="m2160,-481l2167,-481e" filled="f" stroked="t" strokeweight=".36pt" strokecolor="#595959">
                <v:path arrowok="t"/>
              </v:shape>
            </v:group>
            <v:group style="position:absolute;left:2160;top:-474;width:7;height:2" coordorigin="2160,-474" coordsize="7,2">
              <v:shape style="position:absolute;left:2160;top:-474;width:7;height:2" coordorigin="2160,-474" coordsize="7,0" path="m2160,-474l2167,-474e" filled="f" stroked="t" strokeweight=".36pt" strokecolor="#595959">
                <v:path arrowok="t"/>
              </v:shape>
            </v:group>
            <v:group style="position:absolute;left:2160;top:-467;width:7;height:2" coordorigin="2160,-467" coordsize="7,2">
              <v:shape style="position:absolute;left:2160;top:-467;width:7;height:2" coordorigin="2160,-467" coordsize="7,0" path="m2160,-467l2167,-467e" filled="f" stroked="t" strokeweight=".36pt" strokecolor="#595959">
                <v:path arrowok="t"/>
              </v:shape>
            </v:group>
            <v:group style="position:absolute;left:2160;top:-459;width:7;height:2" coordorigin="2160,-459" coordsize="7,2">
              <v:shape style="position:absolute;left:2160;top:-459;width:7;height:2" coordorigin="2160,-459" coordsize="7,0" path="m2160,-459l2167,-459e" filled="f" stroked="t" strokeweight=".36pt" strokecolor="#595959">
                <v:path arrowok="t"/>
              </v:shape>
            </v:group>
            <v:group style="position:absolute;left:2160;top:-452;width:7;height:2" coordorigin="2160,-452" coordsize="7,2">
              <v:shape style="position:absolute;left:2160;top:-452;width:7;height:2" coordorigin="2160,-452" coordsize="7,0" path="m2160,-452l2167,-452e" filled="f" stroked="t" strokeweight=".36pt" strokecolor="#595959">
                <v:path arrowok="t"/>
              </v:shape>
            </v:group>
            <v:group style="position:absolute;left:2160;top:-445;width:7;height:2" coordorigin="2160,-445" coordsize="7,2">
              <v:shape style="position:absolute;left:2160;top:-445;width:7;height:2" coordorigin="2160,-445" coordsize="7,0" path="m2160,-445l2167,-445e" filled="f" stroked="t" strokeweight=".36pt" strokecolor="#595959">
                <v:path arrowok="t"/>
              </v:shape>
            </v:group>
            <v:group style="position:absolute;left:2160;top:-438;width:7;height:2" coordorigin="2160,-438" coordsize="7,2">
              <v:shape style="position:absolute;left:2160;top:-438;width:7;height:2" coordorigin="2160,-438" coordsize="7,0" path="m2160,-438l2167,-438e" filled="f" stroked="t" strokeweight=".36pt" strokecolor="#595959">
                <v:path arrowok="t"/>
              </v:shape>
            </v:group>
            <v:group style="position:absolute;left:2160;top:-431;width:7;height:2" coordorigin="2160,-431" coordsize="7,2">
              <v:shape style="position:absolute;left:2160;top:-431;width:7;height:2" coordorigin="2160,-431" coordsize="7,0" path="m2160,-431l2167,-431e" filled="f" stroked="t" strokeweight=".36pt" strokecolor="#595959">
                <v:path arrowok="t"/>
              </v:shape>
            </v:group>
            <v:group style="position:absolute;left:2160;top:-423;width:7;height:2" coordorigin="2160,-423" coordsize="7,2">
              <v:shape style="position:absolute;left:2160;top:-423;width:7;height:2" coordorigin="2160,-423" coordsize="7,0" path="m2160,-423l2167,-423e" filled="f" stroked="t" strokeweight=".36pt" strokecolor="#595959">
                <v:path arrowok="t"/>
              </v:shape>
            </v:group>
            <v:group style="position:absolute;left:2160;top:-416;width:7;height:2" coordorigin="2160,-416" coordsize="7,2">
              <v:shape style="position:absolute;left:2160;top:-416;width:7;height:2" coordorigin="2160,-416" coordsize="7,0" path="m2160,-416l2167,-416e" filled="f" stroked="t" strokeweight=".36pt" strokecolor="#595959">
                <v:path arrowok="t"/>
              </v:shape>
            </v:group>
            <v:group style="position:absolute;left:2160;top:-409;width:7;height:2" coordorigin="2160,-409" coordsize="7,2">
              <v:shape style="position:absolute;left:2160;top:-409;width:7;height:2" coordorigin="2160,-409" coordsize="7,0" path="m2160,-409l2167,-409e" filled="f" stroked="t" strokeweight=".36pt" strokecolor="#595959">
                <v:path arrowok="t"/>
              </v:shape>
            </v:group>
            <v:group style="position:absolute;left:2160;top:-402;width:7;height:2" coordorigin="2160,-402" coordsize="7,2">
              <v:shape style="position:absolute;left:2160;top:-402;width:7;height:2" coordorigin="2160,-402" coordsize="7,0" path="m2160,-402l2167,-402e" filled="f" stroked="t" strokeweight=".36pt" strokecolor="#595959">
                <v:path arrowok="t"/>
              </v:shape>
            </v:group>
            <v:group style="position:absolute;left:2160;top:-395;width:7;height:2" coordorigin="2160,-395" coordsize="7,2">
              <v:shape style="position:absolute;left:2160;top:-395;width:7;height:2" coordorigin="2160,-395" coordsize="7,0" path="m2160,-395l2167,-395e" filled="f" stroked="t" strokeweight=".36pt" strokecolor="#595959">
                <v:path arrowok="t"/>
              </v:shape>
            </v:group>
            <v:group style="position:absolute;left:2160;top:-387;width:7;height:2" coordorigin="2160,-387" coordsize="7,2">
              <v:shape style="position:absolute;left:2160;top:-387;width:7;height:2" coordorigin="2160,-387" coordsize="7,0" path="m2160,-387l2167,-387e" filled="f" stroked="t" strokeweight=".36pt" strokecolor="#595959">
                <v:path arrowok="t"/>
              </v:shape>
            </v:group>
            <v:group style="position:absolute;left:2160;top:-380;width:7;height:2" coordorigin="2160,-380" coordsize="7,2">
              <v:shape style="position:absolute;left:2160;top:-380;width:7;height:2" coordorigin="2160,-380" coordsize="7,0" path="m2160,-380l2167,-380e" filled="f" stroked="t" strokeweight=".36pt" strokecolor="#595959">
                <v:path arrowok="t"/>
              </v:shape>
            </v:group>
            <v:group style="position:absolute;left:2160;top:-373;width:7;height:2" coordorigin="2160,-373" coordsize="7,2">
              <v:shape style="position:absolute;left:2160;top:-373;width:7;height:2" coordorigin="2160,-373" coordsize="7,0" path="m2160,-373l2167,-373e" filled="f" stroked="t" strokeweight=".36pt" strokecolor="#595959">
                <v:path arrowok="t"/>
              </v:shape>
            </v:group>
            <v:group style="position:absolute;left:2160;top:-366;width:7;height:2" coordorigin="2160,-366" coordsize="7,2">
              <v:shape style="position:absolute;left:2160;top:-366;width:7;height:2" coordorigin="2160,-366" coordsize="7,0" path="m2160,-366l2167,-366e" filled="f" stroked="t" strokeweight=".36pt" strokecolor="#595959">
                <v:path arrowok="t"/>
              </v:shape>
            </v:group>
            <v:group style="position:absolute;left:2160;top:-359;width:7;height:2" coordorigin="2160,-359" coordsize="7,2">
              <v:shape style="position:absolute;left:2160;top:-359;width:7;height:2" coordorigin="2160,-359" coordsize="7,0" path="m2160,-359l2167,-359e" filled="f" stroked="t" strokeweight=".36pt" strokecolor="#595959">
                <v:path arrowok="t"/>
              </v:shape>
            </v:group>
            <v:group style="position:absolute;left:2160;top:-351;width:7;height:2" coordorigin="2160,-351" coordsize="7,2">
              <v:shape style="position:absolute;left:2160;top:-351;width:7;height:2" coordorigin="2160,-351" coordsize="7,0" path="m2160,-351l2167,-351e" filled="f" stroked="t" strokeweight=".36pt" strokecolor="#595959">
                <v:path arrowok="t"/>
              </v:shape>
            </v:group>
            <v:group style="position:absolute;left:2160;top:-344;width:7;height:2" coordorigin="2160,-344" coordsize="7,2">
              <v:shape style="position:absolute;left:2160;top:-344;width:7;height:2" coordorigin="2160,-344" coordsize="7,0" path="m2160,-344l2167,-344e" filled="f" stroked="t" strokeweight=".36pt" strokecolor="#595959">
                <v:path arrowok="t"/>
              </v:shape>
            </v:group>
            <v:group style="position:absolute;left:2160;top:-337;width:7;height:2" coordorigin="2160,-337" coordsize="7,2">
              <v:shape style="position:absolute;left:2160;top:-337;width:7;height:2" coordorigin="2160,-337" coordsize="7,0" path="m2160,-337l2167,-337e" filled="f" stroked="t" strokeweight=".36pt" strokecolor="#595959">
                <v:path arrowok="t"/>
              </v:shape>
            </v:group>
            <v:group style="position:absolute;left:2160;top:-330;width:7;height:2" coordorigin="2160,-330" coordsize="7,2">
              <v:shape style="position:absolute;left:2160;top:-330;width:7;height:2" coordorigin="2160,-330" coordsize="7,0" path="m2160,-330l2167,-330e" filled="f" stroked="t" strokeweight=".36pt" strokecolor="#595959">
                <v:path arrowok="t"/>
              </v:shape>
            </v:group>
            <v:group style="position:absolute;left:2160;top:-323;width:7;height:2" coordorigin="2160,-323" coordsize="7,2">
              <v:shape style="position:absolute;left:2160;top:-323;width:7;height:2" coordorigin="2160,-323" coordsize="7,0" path="m2160,-323l2167,-323e" filled="f" stroked="t" strokeweight=".36pt" strokecolor="#595959">
                <v:path arrowok="t"/>
              </v:shape>
            </v:group>
            <v:group style="position:absolute;left:2160;top:-315;width:7;height:2" coordorigin="2160,-315" coordsize="7,2">
              <v:shape style="position:absolute;left:2160;top:-315;width:7;height:2" coordorigin="2160,-315" coordsize="7,0" path="m2160,-315l2167,-315e" filled="f" stroked="t" strokeweight=".36pt" strokecolor="#595959">
                <v:path arrowok="t"/>
              </v:shape>
            </v:group>
            <v:group style="position:absolute;left:2160;top:-308;width:7;height:2" coordorigin="2160,-308" coordsize="7,2">
              <v:shape style="position:absolute;left:2160;top:-308;width:7;height:2" coordorigin="2160,-308" coordsize="7,0" path="m2160,-308l2167,-308e" filled="f" stroked="t" strokeweight=".36pt" strokecolor="#595959">
                <v:path arrowok="t"/>
              </v:shape>
            </v:group>
            <v:group style="position:absolute;left:2160;top:-301;width:7;height:2" coordorigin="2160,-301" coordsize="7,2">
              <v:shape style="position:absolute;left:2160;top:-301;width:7;height:2" coordorigin="2160,-301" coordsize="7,0" path="m2160,-301l2167,-301e" filled="f" stroked="t" strokeweight=".36pt" strokecolor="#595959">
                <v:path arrowok="t"/>
              </v:shape>
            </v:group>
            <v:group style="position:absolute;left:2160;top:-294;width:7;height:2" coordorigin="2160,-294" coordsize="7,2">
              <v:shape style="position:absolute;left:2160;top:-294;width:7;height:2" coordorigin="2160,-294" coordsize="7,0" path="m2160,-294l2167,-294e" filled="f" stroked="t" strokeweight=".36pt" strokecolor="#595959">
                <v:path arrowok="t"/>
              </v:shape>
            </v:group>
            <v:group style="position:absolute;left:2160;top:-287;width:7;height:2" coordorigin="2160,-287" coordsize="7,2">
              <v:shape style="position:absolute;left:2160;top:-287;width:7;height:2" coordorigin="2160,-287" coordsize="7,0" path="m2160,-287l2167,-287e" filled="f" stroked="t" strokeweight=".36pt" strokecolor="#595959">
                <v:path arrowok="t"/>
              </v:shape>
            </v:group>
            <v:group style="position:absolute;left:2160;top:-279;width:7;height:2" coordorigin="2160,-279" coordsize="7,2">
              <v:shape style="position:absolute;left:2160;top:-279;width:7;height:2" coordorigin="2160,-279" coordsize="7,0" path="m2160,-279l2167,-279e" filled="f" stroked="t" strokeweight=".36pt" strokecolor="#595959">
                <v:path arrowok="t"/>
              </v:shape>
            </v:group>
            <v:group style="position:absolute;left:2160;top:-272;width:7;height:2" coordorigin="2160,-272" coordsize="7,2">
              <v:shape style="position:absolute;left:2160;top:-272;width:7;height:2" coordorigin="2160,-272" coordsize="7,0" path="m2160,-272l2167,-272e" filled="f" stroked="t" strokeweight=".36pt" strokecolor="#595959">
                <v:path arrowok="t"/>
              </v:shape>
            </v:group>
            <v:group style="position:absolute;left:2160;top:-265;width:7;height:2" coordorigin="2160,-265" coordsize="7,2">
              <v:shape style="position:absolute;left:2160;top:-265;width:7;height:2" coordorigin="2160,-265" coordsize="7,0" path="m2160,-265l2167,-265e" filled="f" stroked="t" strokeweight=".36pt" strokecolor="#595959">
                <v:path arrowok="t"/>
              </v:shape>
            </v:group>
            <v:group style="position:absolute;left:2160;top:-258;width:7;height:2" coordorigin="2160,-258" coordsize="7,2">
              <v:shape style="position:absolute;left:2160;top:-258;width:7;height:2" coordorigin="2160,-258" coordsize="7,0" path="m2160,-258l2167,-258e" filled="f" stroked="t" strokeweight=".36pt" strokecolor="#595959">
                <v:path arrowok="t"/>
              </v:shape>
            </v:group>
            <v:group style="position:absolute;left:2160;top:-251;width:7;height:2" coordorigin="2160,-251" coordsize="7,2">
              <v:shape style="position:absolute;left:2160;top:-251;width:7;height:2" coordorigin="2160,-251" coordsize="7,0" path="m2160,-251l2167,-251e" filled="f" stroked="t" strokeweight=".36pt" strokecolor="#595959">
                <v:path arrowok="t"/>
              </v:shape>
            </v:group>
            <v:group style="position:absolute;left:2160;top:-243;width:7;height:2" coordorigin="2160,-243" coordsize="7,2">
              <v:shape style="position:absolute;left:2160;top:-243;width:7;height:2" coordorigin="2160,-243" coordsize="7,0" path="m2160,-243l2167,-243e" filled="f" stroked="t" strokeweight=".36pt" strokecolor="#595959">
                <v:path arrowok="t"/>
              </v:shape>
            </v:group>
            <v:group style="position:absolute;left:2160;top:-236;width:7;height:2" coordorigin="2160,-236" coordsize="7,2">
              <v:shape style="position:absolute;left:2160;top:-236;width:7;height:2" coordorigin="2160,-236" coordsize="7,0" path="m2160,-236l2167,-236e" filled="f" stroked="t" strokeweight=".36pt" strokecolor="#595959">
                <v:path arrowok="t"/>
              </v:shape>
            </v:group>
            <v:group style="position:absolute;left:2160;top:-229;width:7;height:2" coordorigin="2160,-229" coordsize="7,2">
              <v:shape style="position:absolute;left:2160;top:-229;width:7;height:2" coordorigin="2160,-229" coordsize="7,0" path="m2160,-229l2167,-229e" filled="f" stroked="t" strokeweight=".36pt" strokecolor="#595959">
                <v:path arrowok="t"/>
              </v:shape>
            </v:group>
            <v:group style="position:absolute;left:2160;top:-222;width:7;height:2" coordorigin="2160,-222" coordsize="7,2">
              <v:shape style="position:absolute;left:2160;top:-222;width:7;height:2" coordorigin="2160,-222" coordsize="7,0" path="m2160,-222l2167,-222e" filled="f" stroked="t" strokeweight=".36pt" strokecolor="#595959">
                <v:path arrowok="t"/>
              </v:shape>
            </v:group>
            <v:group style="position:absolute;left:2160;top:-215;width:7;height:2" coordorigin="2160,-215" coordsize="7,2">
              <v:shape style="position:absolute;left:2160;top:-215;width:7;height:2" coordorigin="2160,-215" coordsize="7,0" path="m2160,-215l2167,-215e" filled="f" stroked="t" strokeweight=".36pt" strokecolor="#595959">
                <v:path arrowok="t"/>
              </v:shape>
            </v:group>
            <v:group style="position:absolute;left:2160;top:-207;width:7;height:2" coordorigin="2160,-207" coordsize="7,2">
              <v:shape style="position:absolute;left:2160;top:-207;width:7;height:2" coordorigin="2160,-207" coordsize="7,0" path="m2160,-207l2167,-207e" filled="f" stroked="t" strokeweight=".36pt" strokecolor="#595959">
                <v:path arrowok="t"/>
              </v:shape>
            </v:group>
            <v:group style="position:absolute;left:2160;top:-200;width:7;height:2" coordorigin="2160,-200" coordsize="7,2">
              <v:shape style="position:absolute;left:2160;top:-200;width:7;height:2" coordorigin="2160,-200" coordsize="7,0" path="m2160,-200l2167,-200e" filled="f" stroked="t" strokeweight=".36pt" strokecolor="#595959">
                <v:path arrowok="t"/>
              </v:shape>
            </v:group>
            <v:group style="position:absolute;left:2160;top:-193;width:7;height:2" coordorigin="2160,-193" coordsize="7,2">
              <v:shape style="position:absolute;left:2160;top:-193;width:7;height:2" coordorigin="2160,-193" coordsize="7,0" path="m2160,-193l2167,-193e" filled="f" stroked="t" strokeweight=".36pt" strokecolor="#595959">
                <v:path arrowok="t"/>
              </v:shape>
            </v:group>
            <v:group style="position:absolute;left:2160;top:-186;width:7;height:2" coordorigin="2160,-186" coordsize="7,2">
              <v:shape style="position:absolute;left:2160;top:-186;width:7;height:2" coordorigin="2160,-186" coordsize="7,0" path="m2160,-186l2167,-186e" filled="f" stroked="t" strokeweight=".36pt" strokecolor="#595959">
                <v:path arrowok="t"/>
              </v:shape>
            </v:group>
            <v:group style="position:absolute;left:2160;top:-179;width:7;height:2" coordorigin="2160,-179" coordsize="7,2">
              <v:shape style="position:absolute;left:2160;top:-179;width:7;height:2" coordorigin="2160,-179" coordsize="7,0" path="m2160,-179l2167,-179e" filled="f" stroked="t" strokeweight=".36pt" strokecolor="#595959">
                <v:path arrowok="t"/>
              </v:shape>
            </v:group>
            <v:group style="position:absolute;left:2160;top:-171;width:7;height:2" coordorigin="2160,-171" coordsize="7,2">
              <v:shape style="position:absolute;left:2160;top:-171;width:7;height:2" coordorigin="2160,-171" coordsize="7,0" path="m2160,-171l2167,-171e" filled="f" stroked="t" strokeweight=".36pt" strokecolor="#595959">
                <v:path arrowok="t"/>
              </v:shape>
            </v:group>
            <v:group style="position:absolute;left:2160;top:-164;width:7;height:2" coordorigin="2160,-164" coordsize="7,2">
              <v:shape style="position:absolute;left:2160;top:-164;width:7;height:2" coordorigin="2160,-164" coordsize="7,0" path="m2160,-164l2167,-164e" filled="f" stroked="t" strokeweight=".36pt" strokecolor="#595959">
                <v:path arrowok="t"/>
              </v:shape>
            </v:group>
            <v:group style="position:absolute;left:2160;top:-157;width:7;height:2" coordorigin="2160,-157" coordsize="7,2">
              <v:shape style="position:absolute;left:2160;top:-157;width:7;height:2" coordorigin="2160,-157" coordsize="7,0" path="m2160,-157l2167,-157e" filled="f" stroked="t" strokeweight=".36pt" strokecolor="#595959">
                <v:path arrowok="t"/>
              </v:shape>
            </v:group>
            <v:group style="position:absolute;left:2160;top:-150;width:7;height:2" coordorigin="2160,-150" coordsize="7,2">
              <v:shape style="position:absolute;left:2160;top:-150;width:7;height:2" coordorigin="2160,-150" coordsize="7,0" path="m2160,-150l2167,-150e" filled="f" stroked="t" strokeweight=".36pt" strokecolor="#595959">
                <v:path arrowok="t"/>
              </v:shape>
            </v:group>
            <v:group style="position:absolute;left:2160;top:-143;width:7;height:2" coordorigin="2160,-143" coordsize="7,2">
              <v:shape style="position:absolute;left:2160;top:-143;width:7;height:2" coordorigin="2160,-143" coordsize="7,0" path="m2160,-143l2167,-143e" filled="f" stroked="t" strokeweight=".36pt" strokecolor="#595959">
                <v:path arrowok="t"/>
              </v:shape>
            </v:group>
            <v:group style="position:absolute;left:2160;top:-135;width:7;height:2" coordorigin="2160,-135" coordsize="7,2">
              <v:shape style="position:absolute;left:2160;top:-135;width:7;height:2" coordorigin="2160,-135" coordsize="7,0" path="m2160,-135l2167,-135e" filled="f" stroked="t" strokeweight=".36pt" strokecolor="#595959">
                <v:path arrowok="t"/>
              </v:shape>
            </v:group>
            <v:group style="position:absolute;left:2160;top:-128;width:7;height:2" coordorigin="2160,-128" coordsize="7,2">
              <v:shape style="position:absolute;left:2160;top:-128;width:7;height:2" coordorigin="2160,-128" coordsize="7,0" path="m2160,-128l2167,-128e" filled="f" stroked="t" strokeweight=".36pt" strokecolor="#595959">
                <v:path arrowok="t"/>
              </v:shape>
            </v:group>
            <v:group style="position:absolute;left:2160;top:-121;width:7;height:2" coordorigin="2160,-121" coordsize="7,2">
              <v:shape style="position:absolute;left:2160;top:-121;width:7;height:2" coordorigin="2160,-121" coordsize="7,0" path="m2160,-121l2167,-121e" filled="f" stroked="t" strokeweight=".36pt" strokecolor="#595959">
                <v:path arrowok="t"/>
              </v:shape>
            </v:group>
            <v:group style="position:absolute;left:2160;top:-114;width:7;height:2" coordorigin="2160,-114" coordsize="7,2">
              <v:shape style="position:absolute;left:2160;top:-114;width:7;height:2" coordorigin="2160,-114" coordsize="7,0" path="m2160,-114l2167,-114e" filled="f" stroked="t" strokeweight=".36pt" strokecolor="#595959">
                <v:path arrowok="t"/>
              </v:shape>
            </v:group>
            <v:group style="position:absolute;left:2160;top:-107;width:7;height:2" coordorigin="2160,-107" coordsize="7,2">
              <v:shape style="position:absolute;left:2160;top:-107;width:7;height:2" coordorigin="2160,-107" coordsize="7,0" path="m2160,-107l2167,-107e" filled="f" stroked="t" strokeweight=".36pt" strokecolor="#595959">
                <v:path arrowok="t"/>
              </v:shape>
            </v:group>
            <v:group style="position:absolute;left:2160;top:-99;width:7;height:2" coordorigin="2160,-99" coordsize="7,2">
              <v:shape style="position:absolute;left:2160;top:-99;width:7;height:2" coordorigin="2160,-99" coordsize="7,0" path="m2160,-99l2167,-99e" filled="f" stroked="t" strokeweight=".36pt" strokecolor="#595959">
                <v:path arrowok="t"/>
              </v:shape>
            </v:group>
            <v:group style="position:absolute;left:2160;top:-92;width:7;height:2" coordorigin="2160,-92" coordsize="7,2">
              <v:shape style="position:absolute;left:2160;top:-92;width:7;height:2" coordorigin="2160,-92" coordsize="7,0" path="m2160,-92l2167,-92e" filled="f" stroked="t" strokeweight=".36pt" strokecolor="#595959">
                <v:path arrowok="t"/>
              </v:shape>
            </v:group>
            <v:group style="position:absolute;left:2160;top:-85;width:7;height:2" coordorigin="2160,-85" coordsize="7,2">
              <v:shape style="position:absolute;left:2160;top:-85;width:7;height:2" coordorigin="2160,-85" coordsize="7,0" path="m2160,-85l2167,-85e" filled="f" stroked="t" strokeweight=".36pt" strokecolor="#595959">
                <v:path arrowok="t"/>
              </v:shape>
            </v:group>
            <v:group style="position:absolute;left:2160;top:-78;width:7;height:2" coordorigin="2160,-78" coordsize="7,2">
              <v:shape style="position:absolute;left:2160;top:-78;width:7;height:2" coordorigin="2160,-78" coordsize="7,0" path="m2160,-78l2167,-78e" filled="f" stroked="t" strokeweight=".36pt" strokecolor="#595959">
                <v:path arrowok="t"/>
              </v:shape>
            </v:group>
            <v:group style="position:absolute;left:2160;top:-71;width:7;height:2" coordorigin="2160,-71" coordsize="7,2">
              <v:shape style="position:absolute;left:2160;top:-71;width:7;height:2" coordorigin="2160,-71" coordsize="7,0" path="m2160,-71l2167,-71e" filled="f" stroked="t" strokeweight=".36pt" strokecolor="#595959">
                <v:path arrowok="t"/>
              </v:shape>
            </v:group>
            <v:group style="position:absolute;left:2160;top:-63;width:7;height:2" coordorigin="2160,-63" coordsize="7,2">
              <v:shape style="position:absolute;left:2160;top:-63;width:7;height:2" coordorigin="2160,-63" coordsize="7,0" path="m2160,-63l2167,-63e" filled="f" stroked="t" strokeweight=".36pt" strokecolor="#595959">
                <v:path arrowok="t"/>
              </v:shape>
              <v:shape style="position:absolute;left:2160;top:-1831;width:8014;height:1786" type="#_x0000_t75">
                <v:imagedata r:id="rId17" o:title=""/>
              </v:shape>
            </v:group>
            <w10:wrap type="none"/>
          </v:group>
        </w:pic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F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538DD4"/>
          <w:spacing w:val="1"/>
          <w:w w:val="100"/>
        </w:rPr>
        <w:t>g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ur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538DD4"/>
          <w:spacing w:val="17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538DD4"/>
          <w:spacing w:val="-1"/>
          <w:w w:val="100"/>
        </w:rPr>
        <w:t>2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:</w:t>
      </w:r>
      <w:r>
        <w:rPr>
          <w:rFonts w:ascii="Calibri" w:hAnsi="Calibri" w:cs="Calibri" w:eastAsia="Calibri"/>
          <w:sz w:val="21"/>
          <w:szCs w:val="21"/>
          <w:color w:val="538DD4"/>
          <w:spacing w:val="9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a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y</w:t>
      </w:r>
      <w:r>
        <w:rPr>
          <w:rFonts w:ascii="Calibri" w:hAnsi="Calibri" w:cs="Calibri" w:eastAsia="Calibri"/>
          <w:sz w:val="21"/>
          <w:szCs w:val="21"/>
          <w:color w:val="000000"/>
          <w:spacing w:val="3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n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g</w:t>
      </w:r>
      <w:r>
        <w:rPr>
          <w:rFonts w:ascii="Calibri" w:hAnsi="Calibri" w:cs="Calibri" w:eastAsia="Calibri"/>
          <w:sz w:val="21"/>
          <w:szCs w:val="21"/>
          <w:color w:val="000000"/>
          <w:spacing w:val="27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u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13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h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14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p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c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-</w:t>
      </w:r>
      <w:r>
        <w:rPr>
          <w:rFonts w:ascii="Calibri" w:hAnsi="Calibri" w:cs="Calibri" w:eastAsia="Calibri"/>
          <w:sz w:val="21"/>
          <w:szCs w:val="21"/>
          <w:color w:val="000000"/>
          <w:spacing w:val="19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(</w:t>
      </w:r>
      <w:r>
        <w:rPr>
          <w:rFonts w:ascii="Calibri" w:hAnsi="Calibri" w:cs="Calibri" w:eastAsia="Calibri"/>
          <w:sz w:val="21"/>
          <w:szCs w:val="21"/>
          <w:color w:val="000000"/>
          <w:spacing w:val="2"/>
          <w:w w:val="100"/>
        </w:rPr>
        <w:t>1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)</w:t>
      </w:r>
      <w:r>
        <w:rPr>
          <w:rFonts w:ascii="Calibri" w:hAnsi="Calibri" w:cs="Calibri" w:eastAsia="Calibri"/>
          <w:sz w:val="21"/>
          <w:szCs w:val="21"/>
          <w:color w:val="000000"/>
          <w:spacing w:val="5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ca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15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5"/>
          <w:w w:val="100"/>
        </w:rPr>
        <w:t>p</w:t>
      </w:r>
      <w:r>
        <w:rPr>
          <w:rFonts w:ascii="Calibri" w:hAnsi="Calibri" w:cs="Calibri" w:eastAsia="Calibri"/>
          <w:sz w:val="21"/>
          <w:szCs w:val="21"/>
          <w:color w:val="000000"/>
          <w:spacing w:val="3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ce</w:t>
      </w:r>
      <w:r>
        <w:rPr>
          <w:rFonts w:ascii="Calibri" w:hAnsi="Calibri" w:cs="Calibri" w:eastAsia="Calibri"/>
          <w:sz w:val="21"/>
          <w:szCs w:val="21"/>
          <w:color w:val="000000"/>
          <w:spacing w:val="11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f</w:t>
      </w:r>
      <w:r>
        <w:rPr>
          <w:rFonts w:ascii="Calibri" w:hAnsi="Calibri" w:cs="Calibri" w:eastAsia="Calibri"/>
          <w:sz w:val="21"/>
          <w:szCs w:val="21"/>
          <w:color w:val="000000"/>
          <w:spacing w:val="5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a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c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r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y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c</w:t>
      </w:r>
      <w:r>
        <w:rPr>
          <w:rFonts w:ascii="Calibri" w:hAnsi="Calibri" w:cs="Calibri" w:eastAsia="Calibri"/>
          <w:sz w:val="21"/>
          <w:szCs w:val="21"/>
          <w:color w:val="000000"/>
          <w:spacing w:val="12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and</w:t>
      </w:r>
      <w:r>
        <w:rPr>
          <w:rFonts w:ascii="Calibri" w:hAnsi="Calibri" w:cs="Calibri" w:eastAsia="Calibri"/>
          <w:sz w:val="21"/>
          <w:szCs w:val="21"/>
          <w:color w:val="000000"/>
          <w:spacing w:val="6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C</w:t>
      </w:r>
      <w:r>
        <w:rPr>
          <w:rFonts w:ascii="Calibri" w:hAnsi="Calibri" w:cs="Calibri" w:eastAsia="Calibri"/>
          <w:sz w:val="21"/>
          <w:szCs w:val="21"/>
          <w:color w:val="000000"/>
          <w:spacing w:val="-5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m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b</w:t>
      </w:r>
      <w:r>
        <w:rPr>
          <w:rFonts w:ascii="Calibri" w:hAnsi="Calibri" w:cs="Calibri" w:eastAsia="Calibri"/>
          <w:sz w:val="21"/>
          <w:szCs w:val="21"/>
          <w:color w:val="000000"/>
          <w:spacing w:val="3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n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a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3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n</w:t>
      </w:r>
      <w:r>
        <w:rPr>
          <w:rFonts w:ascii="Calibri" w:hAnsi="Calibri" w:cs="Calibri" w:eastAsia="Calibri"/>
          <w:sz w:val="21"/>
          <w:szCs w:val="21"/>
          <w:color w:val="000000"/>
          <w:spacing w:val="22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S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q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ua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r</w:t>
      </w:r>
      <w:r>
        <w:rPr>
          <w:rFonts w:ascii="Calibri" w:hAnsi="Calibri" w:cs="Calibri" w:eastAsia="Calibri"/>
          <w:sz w:val="21"/>
          <w:szCs w:val="21"/>
          <w:color w:val="000000"/>
          <w:spacing w:val="2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.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15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(</w:t>
      </w:r>
      <w:r>
        <w:rPr>
          <w:rFonts w:ascii="Calibri" w:hAnsi="Calibri" w:cs="Calibri" w:eastAsia="Calibri"/>
          <w:sz w:val="21"/>
          <w:szCs w:val="21"/>
          <w:color w:val="000000"/>
          <w:spacing w:val="2"/>
          <w:w w:val="100"/>
        </w:rPr>
        <w:t>2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)</w:t>
      </w:r>
      <w:r>
        <w:rPr>
          <w:rFonts w:ascii="Calibri" w:hAnsi="Calibri" w:cs="Calibri" w:eastAsia="Calibri"/>
          <w:sz w:val="21"/>
          <w:szCs w:val="21"/>
          <w:color w:val="000000"/>
          <w:spacing w:val="5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2"/>
        </w:rPr>
        <w:t>P</w:t>
      </w:r>
      <w:r>
        <w:rPr>
          <w:rFonts w:ascii="Calibri" w:hAnsi="Calibri" w:cs="Calibri" w:eastAsia="Calibri"/>
          <w:sz w:val="21"/>
          <w:szCs w:val="21"/>
          <w:color w:val="000000"/>
          <w:spacing w:val="3"/>
          <w:w w:val="102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2"/>
        </w:rPr>
        <w:t>ace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2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p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c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11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f</w:t>
      </w:r>
      <w:r>
        <w:rPr>
          <w:rFonts w:ascii="Calibri" w:hAnsi="Calibri" w:cs="Calibri" w:eastAsia="Calibri"/>
          <w:sz w:val="21"/>
          <w:szCs w:val="21"/>
          <w:color w:val="000000"/>
          <w:spacing w:val="3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Pac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k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ng</w:t>
      </w:r>
      <w:r>
        <w:rPr>
          <w:rFonts w:ascii="Calibri" w:hAnsi="Calibri" w:cs="Calibri" w:eastAsia="Calibri"/>
          <w:sz w:val="21"/>
          <w:szCs w:val="21"/>
          <w:color w:val="000000"/>
          <w:spacing w:val="11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ape</w:t>
      </w:r>
      <w:r>
        <w:rPr>
          <w:rFonts w:ascii="Calibri" w:hAnsi="Calibri" w:cs="Calibri" w:eastAsia="Calibri"/>
          <w:sz w:val="21"/>
          <w:szCs w:val="21"/>
          <w:color w:val="000000"/>
          <w:spacing w:val="7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2"/>
          <w:w w:val="100"/>
        </w:rPr>
        <w:t>6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”</w:t>
      </w:r>
      <w:r>
        <w:rPr>
          <w:rFonts w:ascii="Calibri" w:hAnsi="Calibri" w:cs="Calibri" w:eastAsia="Calibri"/>
          <w:sz w:val="21"/>
          <w:szCs w:val="21"/>
          <w:color w:val="000000"/>
          <w:spacing w:val="3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f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r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m</w:t>
      </w:r>
      <w:r>
        <w:rPr>
          <w:rFonts w:ascii="Calibri" w:hAnsi="Calibri" w:cs="Calibri" w:eastAsia="Calibri"/>
          <w:sz w:val="21"/>
          <w:szCs w:val="21"/>
          <w:color w:val="000000"/>
          <w:spacing w:val="12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n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d</w:t>
      </w:r>
      <w:r>
        <w:rPr>
          <w:rFonts w:ascii="Calibri" w:hAnsi="Calibri" w:cs="Calibri" w:eastAsia="Calibri"/>
          <w:sz w:val="21"/>
          <w:szCs w:val="21"/>
          <w:color w:val="000000"/>
          <w:spacing w:val="6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f</w:t>
      </w:r>
      <w:r>
        <w:rPr>
          <w:rFonts w:ascii="Calibri" w:hAnsi="Calibri" w:cs="Calibri" w:eastAsia="Calibri"/>
          <w:sz w:val="21"/>
          <w:szCs w:val="21"/>
          <w:color w:val="000000"/>
          <w:spacing w:val="5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A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cr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y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c</w:t>
      </w:r>
      <w:r>
        <w:rPr>
          <w:rFonts w:ascii="Calibri" w:hAnsi="Calibri" w:cs="Calibri" w:eastAsia="Calibri"/>
          <w:sz w:val="21"/>
          <w:szCs w:val="21"/>
          <w:color w:val="000000"/>
          <w:spacing w:val="14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s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h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.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15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(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3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)</w:t>
      </w:r>
      <w:r>
        <w:rPr>
          <w:rFonts w:ascii="Calibri" w:hAnsi="Calibri" w:cs="Calibri" w:eastAsia="Calibri"/>
          <w:sz w:val="21"/>
          <w:szCs w:val="21"/>
          <w:color w:val="000000"/>
          <w:spacing w:val="5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2"/>
          <w:w w:val="100"/>
        </w:rPr>
        <w:t>D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r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a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w</w:t>
      </w:r>
      <w:r>
        <w:rPr>
          <w:rFonts w:ascii="Calibri" w:hAnsi="Calibri" w:cs="Calibri" w:eastAsia="Calibri"/>
          <w:sz w:val="21"/>
          <w:szCs w:val="21"/>
          <w:color w:val="000000"/>
          <w:spacing w:val="10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a</w:t>
      </w:r>
      <w:r>
        <w:rPr>
          <w:rFonts w:ascii="Calibri" w:hAnsi="Calibri" w:cs="Calibri" w:eastAsia="Calibri"/>
          <w:sz w:val="21"/>
          <w:szCs w:val="21"/>
          <w:color w:val="000000"/>
          <w:spacing w:val="3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3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n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8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a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cr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ss</w:t>
      </w:r>
      <w:r>
        <w:rPr>
          <w:rFonts w:ascii="Calibri" w:hAnsi="Calibri" w:cs="Calibri" w:eastAsia="Calibri"/>
          <w:sz w:val="21"/>
          <w:szCs w:val="21"/>
          <w:color w:val="000000"/>
          <w:spacing w:val="11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the</w:t>
      </w:r>
      <w:r>
        <w:rPr>
          <w:rFonts w:ascii="Calibri" w:hAnsi="Calibri" w:cs="Calibri" w:eastAsia="Calibri"/>
          <w:sz w:val="21"/>
          <w:szCs w:val="21"/>
          <w:color w:val="000000"/>
          <w:spacing w:val="8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ac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r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y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c</w:t>
      </w:r>
      <w:r>
        <w:rPr>
          <w:rFonts w:ascii="Calibri" w:hAnsi="Calibri" w:cs="Calibri" w:eastAsia="Calibri"/>
          <w:sz w:val="21"/>
          <w:szCs w:val="21"/>
          <w:color w:val="000000"/>
          <w:spacing w:val="12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2"/>
        </w:rPr>
        <w:t>sh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2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2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2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2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us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ng</w:t>
      </w:r>
      <w:r>
        <w:rPr>
          <w:rFonts w:ascii="Calibri" w:hAnsi="Calibri" w:cs="Calibri" w:eastAsia="Calibri"/>
          <w:sz w:val="21"/>
          <w:szCs w:val="21"/>
          <w:color w:val="000000"/>
          <w:spacing w:val="9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the</w:t>
      </w:r>
      <w:r>
        <w:rPr>
          <w:rFonts w:ascii="Calibri" w:hAnsi="Calibri" w:cs="Calibri" w:eastAsia="Calibri"/>
          <w:sz w:val="21"/>
          <w:szCs w:val="21"/>
          <w:color w:val="000000"/>
          <w:spacing w:val="5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C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m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b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n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a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n</w:t>
      </w:r>
      <w:r>
        <w:rPr>
          <w:rFonts w:ascii="Calibri" w:hAnsi="Calibri" w:cs="Calibri" w:eastAsia="Calibri"/>
          <w:sz w:val="21"/>
          <w:szCs w:val="21"/>
          <w:color w:val="000000"/>
          <w:spacing w:val="22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Sq</w:t>
      </w:r>
      <w:r>
        <w:rPr>
          <w:rFonts w:ascii="Calibri" w:hAnsi="Calibri" w:cs="Calibri" w:eastAsia="Calibri"/>
          <w:sz w:val="21"/>
          <w:szCs w:val="21"/>
          <w:color w:val="000000"/>
          <w:spacing w:val="-5"/>
          <w:w w:val="100"/>
        </w:rPr>
        <w:t>u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ar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.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15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(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4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)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8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W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rk</w:t>
      </w:r>
      <w:r>
        <w:rPr>
          <w:rFonts w:ascii="Calibri" w:hAnsi="Calibri" w:cs="Calibri" w:eastAsia="Calibri"/>
          <w:sz w:val="21"/>
          <w:szCs w:val="21"/>
          <w:color w:val="000000"/>
          <w:spacing w:val="13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5"/>
          <w:w w:val="100"/>
        </w:rPr>
        <w:t>p</w:t>
      </w:r>
      <w:r>
        <w:rPr>
          <w:rFonts w:ascii="Calibri" w:hAnsi="Calibri" w:cs="Calibri" w:eastAsia="Calibri"/>
          <w:sz w:val="21"/>
          <w:szCs w:val="21"/>
          <w:color w:val="000000"/>
          <w:spacing w:val="3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-4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ce</w:t>
      </w:r>
      <w:r>
        <w:rPr>
          <w:rFonts w:ascii="Calibri" w:hAnsi="Calibri" w:cs="Calibri" w:eastAsia="Calibri"/>
          <w:sz w:val="21"/>
          <w:szCs w:val="21"/>
          <w:color w:val="000000"/>
          <w:spacing w:val="13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a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f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r</w:t>
      </w:r>
      <w:r>
        <w:rPr>
          <w:rFonts w:ascii="Calibri" w:hAnsi="Calibri" w:cs="Calibri" w:eastAsia="Calibri"/>
          <w:sz w:val="21"/>
          <w:szCs w:val="21"/>
          <w:color w:val="000000"/>
          <w:spacing w:val="9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f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n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s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h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ng</w:t>
      </w:r>
      <w:r>
        <w:rPr>
          <w:rFonts w:ascii="Calibri" w:hAnsi="Calibri" w:cs="Calibri" w:eastAsia="Calibri"/>
          <w:sz w:val="21"/>
          <w:szCs w:val="21"/>
          <w:color w:val="000000"/>
          <w:spacing w:val="14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St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p</w:t>
      </w:r>
      <w:r>
        <w:rPr>
          <w:rFonts w:ascii="Calibri" w:hAnsi="Calibri" w:cs="Calibri" w:eastAsia="Calibri"/>
          <w:sz w:val="21"/>
          <w:szCs w:val="21"/>
          <w:color w:val="000000"/>
          <w:spacing w:val="6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2"/>
        </w:rPr>
        <w:t>1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2"/>
        </w:rPr>
        <w:t>.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1" w:after="0" w:line="240" w:lineRule="auto"/>
        <w:ind w:right="90"/>
        <w:jc w:val="right"/>
        <w:rPr>
          <w:rFonts w:ascii="Calibri" w:hAnsi="Calibri" w:cs="Calibri" w:eastAsia="Calibri"/>
          <w:sz w:val="21"/>
          <w:szCs w:val="21"/>
        </w:rPr>
      </w:pPr>
      <w:rPr/>
      <w:r>
        <w:rPr>
          <w:rFonts w:ascii="Calibri" w:hAnsi="Calibri" w:cs="Calibri" w:eastAsia="Calibri"/>
          <w:sz w:val="21"/>
          <w:szCs w:val="21"/>
          <w:spacing w:val="0"/>
          <w:w w:val="102"/>
        </w:rPr>
        <w:t>9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</w:r>
    </w:p>
    <w:p>
      <w:pPr>
        <w:jc w:val="right"/>
        <w:spacing w:after="0"/>
        <w:sectPr>
          <w:pgSz w:w="11900" w:h="16840"/>
          <w:pgMar w:top="1340" w:bottom="280" w:left="1300" w:right="860"/>
        </w:sectPr>
      </w:pPr>
      <w:rPr/>
    </w:p>
    <w:p>
      <w:pPr>
        <w:spacing w:before="78" w:after="0" w:line="263" w:lineRule="exact"/>
        <w:ind w:left="102" w:right="-20"/>
        <w:jc w:val="left"/>
        <w:tabs>
          <w:tab w:pos="7360" w:val="left"/>
        </w:tabs>
        <w:rPr>
          <w:rFonts w:ascii="Cambria" w:hAnsi="Cambria" w:cs="Cambria" w:eastAsia="Cambria"/>
          <w:sz w:val="23"/>
          <w:szCs w:val="23"/>
        </w:rPr>
      </w:pPr>
      <w:rPr/>
      <w:r>
        <w:rPr/>
        <w:pict>
          <v:group style="position:absolute;margin-left:53.991634pt;margin-top:70.434601pt;width:506.656717pt;height:701.170256pt;mso-position-horizontal-relative:page;mso-position-vertical-relative:page;z-index:-2338" coordorigin="1080,1409" coordsize="10133,14023">
            <v:group style="position:absolute;left:1294;top:1416;width:2;height:14009" coordorigin="1294,1416" coordsize="2,14009">
              <v:shape style="position:absolute;left:1294;top:1416;width:2;height:14009" coordorigin="1294,1416" coordsize="0,14009" path="m1294,15425l1294,1416e" filled="f" stroked="t" strokeweight=".730032pt" strokecolor="#000000">
                <v:path arrowok="t"/>
              </v:shape>
            </v:group>
            <v:group style="position:absolute;left:1092;top:1795;width:10109;height:2" coordorigin="1092,1795" coordsize="10109,2">
              <v:shape style="position:absolute;left:1092;top:1795;width:10109;height:2" coordorigin="1092,1795" coordsize="10109,0" path="m11201,1795l1092,1795e" filled="f" stroked="t" strokeweight="1.216728pt" strokecolor="#000000">
                <v:path arrowok="t"/>
              </v:shape>
            </v:group>
            <w10:wrap type="none"/>
          </v:group>
        </w:pic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S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M</w:t>
      </w:r>
      <w:r>
        <w:rPr>
          <w:rFonts w:ascii="Cambria" w:hAnsi="Cambria" w:cs="Cambria" w:eastAsia="Cambria"/>
          <w:sz w:val="23"/>
          <w:szCs w:val="23"/>
          <w:color w:val="4E81BD"/>
          <w:spacing w:val="5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c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d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m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y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:</w:t>
      </w:r>
      <w:r>
        <w:rPr>
          <w:rFonts w:ascii="Cambria" w:hAnsi="Cambria" w:cs="Cambria" w:eastAsia="Cambria"/>
          <w:sz w:val="23"/>
          <w:szCs w:val="23"/>
          <w:color w:val="4E81BD"/>
          <w:spacing w:val="13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G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n</w:t>
      </w:r>
      <w:r>
        <w:rPr>
          <w:rFonts w:ascii="Cambria" w:hAnsi="Cambria" w:cs="Cambria" w:eastAsia="Cambria"/>
          <w:sz w:val="23"/>
          <w:szCs w:val="23"/>
          <w:color w:val="4E81BD"/>
          <w:spacing w:val="-3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r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l</w:t>
      </w:r>
      <w:r>
        <w:rPr>
          <w:rFonts w:ascii="Cambria" w:hAnsi="Cambria" w:cs="Cambria" w:eastAsia="Cambria"/>
          <w:sz w:val="23"/>
          <w:szCs w:val="23"/>
          <w:color w:val="4E81BD"/>
          <w:spacing w:val="9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F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b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r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i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c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i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o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n</w:t>
      </w:r>
      <w:r>
        <w:rPr>
          <w:rFonts w:ascii="Cambria" w:hAnsi="Cambria" w:cs="Cambria" w:eastAsia="Cambria"/>
          <w:sz w:val="23"/>
          <w:szCs w:val="23"/>
          <w:color w:val="4E81BD"/>
          <w:spacing w:val="12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M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h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o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d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s</w:t>
      </w:r>
      <w:r>
        <w:rPr>
          <w:rFonts w:ascii="Cambria" w:hAnsi="Cambria" w:cs="Cambria" w:eastAsia="Cambria"/>
          <w:sz w:val="23"/>
          <w:szCs w:val="23"/>
          <w:color w:val="4E81BD"/>
          <w:spacing w:val="-42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ab/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P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n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ci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l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/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P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n</w:t>
      </w:r>
      <w:r>
        <w:rPr>
          <w:rFonts w:ascii="Cambria" w:hAnsi="Cambria" w:cs="Cambria" w:eastAsia="Cambria"/>
          <w:sz w:val="23"/>
          <w:szCs w:val="23"/>
          <w:color w:val="4E81BD"/>
          <w:spacing w:val="10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3"/>
          <w:w w:val="101"/>
          <w:position w:val="-1"/>
        </w:rPr>
        <w:t>H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1"/>
          <w:position w:val="-1"/>
        </w:rPr>
        <w:t>o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1"/>
          <w:position w:val="-1"/>
        </w:rPr>
        <w:t>l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1"/>
          <w:position w:val="-1"/>
        </w:rPr>
        <w:t>d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1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1"/>
          <w:position w:val="-1"/>
        </w:rPr>
        <w:t>r</w:t>
      </w:r>
      <w:r>
        <w:rPr>
          <w:rFonts w:ascii="Cambria" w:hAnsi="Cambria" w:cs="Cambria" w:eastAsia="Cambria"/>
          <w:sz w:val="23"/>
          <w:szCs w:val="23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8" w:after="0" w:line="240" w:lineRule="auto"/>
        <w:ind w:left="102" w:right="-20"/>
        <w:jc w:val="left"/>
        <w:tabs>
          <w:tab w:pos="1140" w:val="left"/>
        </w:tabs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7"/>
          <w:szCs w:val="27"/>
          <w:w w:val="101"/>
          <w:b/>
          <w:bCs/>
        </w:rPr>
      </w:r>
      <w:r>
        <w:rPr>
          <w:rFonts w:ascii="Times New Roman" w:hAnsi="Times New Roman" w:cs="Times New Roman" w:eastAsia="Times New Roman"/>
          <w:sz w:val="27"/>
          <w:szCs w:val="27"/>
          <w:spacing w:val="-1"/>
          <w:w w:val="100"/>
          <w:b/>
          <w:bCs/>
          <w:u w:val="thick" w:color="000000"/>
        </w:rPr>
        <w:t>S</w:t>
      </w:r>
      <w:r>
        <w:rPr>
          <w:rFonts w:ascii="Times New Roman" w:hAnsi="Times New Roman" w:cs="Times New Roman" w:eastAsia="Times New Roman"/>
          <w:sz w:val="27"/>
          <w:szCs w:val="27"/>
          <w:spacing w:val="-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</w:rPr>
        <w:t>t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1"/>
          <w:w w:val="100"/>
          <w:b/>
          <w:bCs/>
          <w:u w:val="thick" w:color="000000"/>
        </w:rPr>
        <w:t>e</w:t>
      </w:r>
      <w:r>
        <w:rPr>
          <w:rFonts w:ascii="Times New Roman" w:hAnsi="Times New Roman" w:cs="Times New Roman" w:eastAsia="Times New Roman"/>
          <w:sz w:val="27"/>
          <w:szCs w:val="27"/>
          <w:spacing w:val="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</w:rPr>
        <w:t>p</w:t>
      </w:r>
      <w:r>
        <w:rPr>
          <w:rFonts w:ascii="Times New Roman" w:hAnsi="Times New Roman" w:cs="Times New Roman" w:eastAsia="Times New Roman"/>
          <w:sz w:val="27"/>
          <w:szCs w:val="27"/>
          <w:spacing w:val="4"/>
          <w:w w:val="100"/>
          <w:b/>
          <w:bCs/>
          <w:u w:val="thick" w:color="0000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3"/>
          <w:w w:val="100"/>
          <w:b/>
          <w:bCs/>
          <w:u w:val="thick" w:color="000000"/>
        </w:rPr>
        <w:t>2</w:t>
      </w:r>
      <w:r>
        <w:rPr>
          <w:rFonts w:ascii="Times New Roman" w:hAnsi="Times New Roman" w:cs="Times New Roman" w:eastAsia="Times New Roman"/>
          <w:sz w:val="27"/>
          <w:szCs w:val="27"/>
          <w:spacing w:val="3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3"/>
          <w:w w:val="100"/>
          <w:b/>
          <w:bCs/>
        </w:rPr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</w:rPr>
        <w:t>:</w:t>
      </w:r>
      <w:r>
        <w:rPr>
          <w:rFonts w:ascii="Times New Roman" w:hAnsi="Times New Roman" w:cs="Times New Roman" w:eastAsia="Times New Roman"/>
          <w:sz w:val="27"/>
          <w:szCs w:val="27"/>
          <w:spacing w:val="-6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</w:rPr>
        <w:tab/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6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”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x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9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”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iece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si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nd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  <w:b/>
          <w:bCs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1"/>
          <w:b/>
          <w:bCs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46" w:after="0" w:line="240" w:lineRule="auto"/>
        <w:ind w:left="1153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v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-6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es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47" w:after="0" w:line="240" w:lineRule="auto"/>
        <w:ind w:left="1153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B.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v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cts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le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Ba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1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1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2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80" w:lineRule="auto"/>
        <w:ind w:left="2139" w:right="206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/>
        <w:pict>
          <v:shape style="position:absolute;margin-left:140.160004pt;margin-top:1.495657pt;width:23.16pt;height:32.160000pt;mso-position-horizontal-relative:page;mso-position-vertical-relative:paragraph;z-index:-2336" type="#_x0000_t75">
            <v:imagedata r:id="rId18" o:title=""/>
          </v:shape>
        </w:pict>
      </w:r>
      <w:r>
        <w:rPr>
          <w:rFonts w:ascii="Times New Roman" w:hAnsi="Times New Roman" w:cs="Times New Roman" w:eastAsia="Times New Roman"/>
          <w:sz w:val="21"/>
          <w:szCs w:val="21"/>
          <w:w w:val="102"/>
          <w:b/>
          <w:bCs/>
        </w:rPr>
      </w:r>
      <w:r>
        <w:rPr>
          <w:rFonts w:ascii="Times New Roman" w:hAnsi="Times New Roman" w:cs="Times New Roman" w:eastAsia="Times New Roman"/>
          <w:sz w:val="21"/>
          <w:szCs w:val="21"/>
          <w:spacing w:val="-2"/>
          <w:w w:val="100"/>
          <w:b/>
          <w:bCs/>
          <w:u w:val="thick" w:color="0000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-2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  <w:b/>
          <w:bCs/>
          <w:u w:val="thick" w:color="0000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1"/>
          <w:szCs w:val="21"/>
          <w:spacing w:val="-2"/>
          <w:w w:val="100"/>
          <w:b/>
          <w:bCs/>
          <w:u w:val="thick" w:color="000000"/>
        </w:rPr>
        <w:t>F</w:t>
      </w:r>
      <w:r>
        <w:rPr>
          <w:rFonts w:ascii="Times New Roman" w:hAnsi="Times New Roman" w:cs="Times New Roman" w:eastAsia="Times New Roman"/>
          <w:sz w:val="21"/>
          <w:szCs w:val="21"/>
          <w:spacing w:val="-2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  <w:b/>
          <w:bCs/>
          <w:u w:val="thick" w:color="000000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  <w:b/>
          <w:bCs/>
          <w:u w:val="thick" w:color="0000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b/>
          <w:bCs/>
          <w:u w:val="thick" w:color="0000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18"/>
          <w:w w:val="100"/>
          <w:b/>
          <w:bCs/>
          <w:u w:val="thick" w:color="0000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-4"/>
          <w:w w:val="100"/>
          <w:b/>
          <w:bCs/>
          <w:u w:val="thick" w:color="000000"/>
        </w:rPr>
        <w:t>W</w:t>
      </w:r>
      <w:r>
        <w:rPr>
          <w:rFonts w:ascii="Times New Roman" w:hAnsi="Times New Roman" w:cs="Times New Roman" w:eastAsia="Times New Roman"/>
          <w:sz w:val="21"/>
          <w:szCs w:val="21"/>
          <w:spacing w:val="-4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  <w:b/>
          <w:bCs/>
          <w:u w:val="thick" w:color="0000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  <w:b/>
          <w:bCs/>
          <w:u w:val="thick" w:color="0000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  <w:b/>
          <w:bCs/>
          <w:u w:val="thick" w:color="0000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1"/>
          <w:szCs w:val="21"/>
          <w:spacing w:val="-2"/>
          <w:w w:val="100"/>
          <w:b/>
          <w:bCs/>
          <w:u w:val="thick" w:color="0000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-2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1"/>
          <w:szCs w:val="21"/>
          <w:spacing w:val="-1"/>
          <w:w w:val="100"/>
          <w:b/>
          <w:bCs/>
          <w:u w:val="thick" w:color="0000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-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  <w:b/>
          <w:bCs/>
          <w:u w:val="thick" w:color="0000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  <w:b/>
          <w:bCs/>
        </w:rPr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b/>
          <w:bCs/>
        </w:rPr>
        <w:t>:</w:t>
      </w:r>
      <w:r>
        <w:rPr>
          <w:rFonts w:ascii="Times New Roman" w:hAnsi="Times New Roman" w:cs="Times New Roman" w:eastAsia="Times New Roman"/>
          <w:sz w:val="21"/>
          <w:szCs w:val="21"/>
          <w:spacing w:val="2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sta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ti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ie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1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1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j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cts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v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le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sa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jects,</w:t>
      </w:r>
      <w:r>
        <w:rPr>
          <w:rFonts w:ascii="Times New Roman" w:hAnsi="Times New Roman" w:cs="Times New Roman" w:eastAsia="Times New Roman"/>
          <w:sz w:val="23"/>
          <w:szCs w:val="23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cl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1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1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ac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-6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ic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et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et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een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la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ac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ssi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ti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ea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1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1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-6"/>
          <w:w w:val="101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2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9" w:lineRule="auto"/>
        <w:ind w:left="1503" w:right="83" w:firstLine="-35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nd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le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nd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al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1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saw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la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u w:val="single" w:color="000000"/>
        </w:rPr>
        <w:t>1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in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3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2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81" w:lineRule="auto"/>
        <w:ind w:left="2204" w:right="38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/>
        <w:pict>
          <v:group style="position:absolute;margin-left:140.031631pt;margin-top:1.127391pt;width:27.496727pt;height:27.496727pt;mso-position-horizontal-relative:page;mso-position-vertical-relative:paragraph;z-index:-2337" coordorigin="2801,23" coordsize="550,550">
            <v:shape style="position:absolute;left:2861;top:88;width:430;height:413" type="#_x0000_t75">
              <v:imagedata r:id="rId19" o:title=""/>
            </v:shape>
            <v:group style="position:absolute;left:2813;top:35;width:526;height:526" coordorigin="2813,35" coordsize="526,526">
              <v:shape style="position:absolute;left:2813;top:35;width:526;height:526" coordorigin="2813,35" coordsize="526,526" path="m3338,35l2813,35,2813,560,3338,560,3338,536,2837,536,2837,59,3338,59,3338,35e" filled="t" fillcolor="#000000" stroked="f">
                <v:path arrowok="t"/>
                <v:fill/>
              </v:shape>
            </v:group>
            <v:group style="position:absolute;left:3326;top:59;width:2;height:478" coordorigin="3326,59" coordsize="2,478">
              <v:shape style="position:absolute;left:3326;top:59;width:2;height:478" coordorigin="3326,59" coordsize="0,478" path="m3326,59l3326,536e" filled="f" stroked="t" strokeweight="1.3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23"/>
          <w:szCs w:val="23"/>
          <w:w w:val="101"/>
        </w:rPr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u w:val="single" w:color="0000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u w:val="single" w:color="0000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3"/>
          <w:szCs w:val="23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sa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ld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set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site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esi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iece.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saw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e,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1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0" w:after="0" w:line="264" w:lineRule="exact"/>
        <w:ind w:left="2204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e,</w:t>
      </w:r>
      <w:r>
        <w:rPr>
          <w:rFonts w:ascii="Times New Roman" w:hAnsi="Times New Roman" w:cs="Times New Roman" w:eastAsia="Times New Roman"/>
          <w:sz w:val="23"/>
          <w:szCs w:val="23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ie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alf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’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1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th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45" w:after="0" w:line="240" w:lineRule="auto"/>
        <w:ind w:left="2204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aller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as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1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9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63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92.32pt;height:237.6pt;mso-position-horizontal-relative:char;mso-position-vertical-relative:line" type="#_x0000_t75">
            <v:imagedata r:id="rId20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78" w:after="0" w:line="247" w:lineRule="auto"/>
        <w:ind w:left="2451" w:right="1278"/>
        <w:jc w:val="left"/>
        <w:rPr>
          <w:rFonts w:ascii="Calibri" w:hAnsi="Calibri" w:cs="Calibri" w:eastAsia="Calibri"/>
          <w:sz w:val="21"/>
          <w:szCs w:val="21"/>
        </w:rPr>
      </w:pPr>
      <w:rPr/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F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538DD4"/>
          <w:spacing w:val="1"/>
          <w:w w:val="100"/>
        </w:rPr>
        <w:t>g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ur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538DD4"/>
          <w:spacing w:val="17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538DD4"/>
          <w:spacing w:val="-1"/>
          <w:w w:val="100"/>
        </w:rPr>
        <w:t>3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:</w:t>
      </w:r>
      <w:r>
        <w:rPr>
          <w:rFonts w:ascii="Calibri" w:hAnsi="Calibri" w:cs="Calibri" w:eastAsia="Calibri"/>
          <w:sz w:val="21"/>
          <w:szCs w:val="21"/>
          <w:color w:val="538DD4"/>
          <w:spacing w:val="9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2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h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11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li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n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16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11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b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6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c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u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10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s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h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ou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d</w:t>
      </w:r>
      <w:r>
        <w:rPr>
          <w:rFonts w:ascii="Calibri" w:hAnsi="Calibri" w:cs="Calibri" w:eastAsia="Calibri"/>
          <w:sz w:val="21"/>
          <w:szCs w:val="21"/>
          <w:color w:val="000000"/>
          <w:spacing w:val="26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b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8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f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f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-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s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26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f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rom</w:t>
      </w:r>
      <w:r>
        <w:rPr>
          <w:rFonts w:ascii="Calibri" w:hAnsi="Calibri" w:cs="Calibri" w:eastAsia="Calibri"/>
          <w:sz w:val="21"/>
          <w:szCs w:val="21"/>
          <w:color w:val="000000"/>
          <w:spacing w:val="19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h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11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b</w:t>
      </w:r>
      <w:r>
        <w:rPr>
          <w:rFonts w:ascii="Calibri" w:hAnsi="Calibri" w:cs="Calibri" w:eastAsia="Calibri"/>
          <w:sz w:val="21"/>
          <w:szCs w:val="21"/>
          <w:color w:val="000000"/>
          <w:spacing w:val="3"/>
          <w:w w:val="100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a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d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21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2"/>
          <w:w w:val="105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4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4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n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s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u</w:t>
      </w:r>
      <w:r>
        <w:rPr>
          <w:rFonts w:ascii="Calibri" w:hAnsi="Calibri" w:cs="Calibri" w:eastAsia="Calibri"/>
          <w:sz w:val="21"/>
          <w:szCs w:val="21"/>
          <w:color w:val="000000"/>
          <w:spacing w:val="3"/>
          <w:w w:val="100"/>
        </w:rPr>
        <w:t>r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21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h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a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19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h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11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r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s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u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3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n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g</w:t>
      </w:r>
      <w:r>
        <w:rPr>
          <w:rFonts w:ascii="Calibri" w:hAnsi="Calibri" w:cs="Calibri" w:eastAsia="Calibri"/>
          <w:sz w:val="21"/>
          <w:szCs w:val="21"/>
          <w:color w:val="000000"/>
          <w:spacing w:val="34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w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3"/>
          <w:w w:val="100"/>
        </w:rPr>
        <w:t>r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k</w:t>
      </w:r>
      <w:r>
        <w:rPr>
          <w:rFonts w:ascii="Calibri" w:hAnsi="Calibri" w:cs="Calibri" w:eastAsia="Calibri"/>
          <w:sz w:val="21"/>
          <w:szCs w:val="21"/>
          <w:color w:val="000000"/>
          <w:spacing w:val="24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p</w:t>
      </w:r>
      <w:r>
        <w:rPr>
          <w:rFonts w:ascii="Calibri" w:hAnsi="Calibri" w:cs="Calibri" w:eastAsia="Calibri"/>
          <w:sz w:val="21"/>
          <w:szCs w:val="21"/>
          <w:color w:val="000000"/>
          <w:spacing w:val="3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c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14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w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3"/>
          <w:w w:val="100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25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b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8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h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14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d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s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r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d</w:t>
      </w:r>
      <w:r>
        <w:rPr>
          <w:rFonts w:ascii="Calibri" w:hAnsi="Calibri" w:cs="Calibri" w:eastAsia="Calibri"/>
          <w:sz w:val="21"/>
          <w:szCs w:val="21"/>
          <w:color w:val="000000"/>
          <w:spacing w:val="29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4"/>
        </w:rPr>
        <w:t>d</w:t>
      </w:r>
      <w:r>
        <w:rPr>
          <w:rFonts w:ascii="Calibri" w:hAnsi="Calibri" w:cs="Calibri" w:eastAsia="Calibri"/>
          <w:sz w:val="21"/>
          <w:szCs w:val="21"/>
          <w:color w:val="000000"/>
          <w:spacing w:val="3"/>
          <w:w w:val="109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4"/>
        </w:rPr>
        <w:t>m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3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4"/>
        </w:rPr>
        <w:t>n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4"/>
        </w:rPr>
        <w:t>s</w:t>
      </w:r>
      <w:r>
        <w:rPr>
          <w:rFonts w:ascii="Calibri" w:hAnsi="Calibri" w:cs="Calibri" w:eastAsia="Calibri"/>
          <w:sz w:val="21"/>
          <w:szCs w:val="21"/>
          <w:color w:val="000000"/>
          <w:spacing w:val="3"/>
          <w:w w:val="109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4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4"/>
        </w:rPr>
        <w:t>n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8"/>
        </w:rPr>
        <w:t>.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</w:r>
    </w:p>
    <w:p>
      <w:pPr>
        <w:spacing w:before="4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3" w:after="0" w:line="281" w:lineRule="auto"/>
        <w:ind w:left="2130" w:right="716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/>
        <w:pict>
          <v:shape style="position:absolute;margin-left:140.160004pt;margin-top:1.105862pt;width:22.56pt;height:32.160000pt;mso-position-horizontal-relative:page;mso-position-vertical-relative:paragraph;z-index:-2335" type="#_x0000_t75">
            <v:imagedata r:id="rId21" o:title=""/>
          </v:shape>
        </w:pict>
      </w:r>
      <w:r>
        <w:rPr>
          <w:rFonts w:ascii="Times New Roman" w:hAnsi="Times New Roman" w:cs="Times New Roman" w:eastAsia="Times New Roman"/>
          <w:sz w:val="23"/>
          <w:szCs w:val="23"/>
          <w:w w:val="101"/>
          <w:b/>
          <w:bCs/>
        </w:rPr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b/>
          <w:bCs/>
          <w:u w:val="thick" w:color="0000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  <w:u w:val="thick" w:color="0000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  <w:u w:val="thick" w:color="0000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  <w:u w:val="thick" w:color="0000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  <w:u w:val="thick" w:color="0000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  <w:u w:val="thick" w:color="0000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11"/>
          <w:w w:val="100"/>
          <w:b/>
          <w:bCs/>
          <w:u w:val="thick" w:color="0000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  <w:u w:val="thick" w:color="0000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  <w:u w:val="thick" w:color="0000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  <w:u w:val="thick" w:color="0000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  <w:u w:val="thick" w:color="0000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  <w:u w:val="thick" w:color="0000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  <w:u w:val="thick" w:color="0000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b/>
          <w:bCs/>
          <w:u w:val="thick" w:color="0000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b/>
          <w:bCs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: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eep</w:t>
      </w:r>
      <w:r>
        <w:rPr>
          <w:rFonts w:ascii="Times New Roman" w:hAnsi="Times New Roman" w:cs="Times New Roman" w:eastAsia="Times New Roman"/>
          <w:sz w:val="23"/>
          <w:szCs w:val="23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6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ar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as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ssi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le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asp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ac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st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1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3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90"/>
        <w:jc w:val="right"/>
        <w:rPr>
          <w:rFonts w:ascii="Calibri" w:hAnsi="Calibri" w:cs="Calibri" w:eastAsia="Calibri"/>
          <w:sz w:val="21"/>
          <w:szCs w:val="21"/>
        </w:rPr>
      </w:pPr>
      <w:rPr/>
      <w:r>
        <w:rPr>
          <w:rFonts w:ascii="Calibri" w:hAnsi="Calibri" w:cs="Calibri" w:eastAsia="Calibri"/>
          <w:sz w:val="21"/>
          <w:szCs w:val="21"/>
          <w:spacing w:val="-1"/>
          <w:w w:val="102"/>
        </w:rPr>
        <w:t>1</w:t>
      </w:r>
      <w:r>
        <w:rPr>
          <w:rFonts w:ascii="Calibri" w:hAnsi="Calibri" w:cs="Calibri" w:eastAsia="Calibri"/>
          <w:sz w:val="21"/>
          <w:szCs w:val="21"/>
          <w:spacing w:val="0"/>
          <w:w w:val="102"/>
        </w:rPr>
        <w:t>0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</w:r>
    </w:p>
    <w:p>
      <w:pPr>
        <w:jc w:val="right"/>
        <w:spacing w:after="0"/>
        <w:sectPr>
          <w:pgSz w:w="11900" w:h="16840"/>
          <w:pgMar w:top="1340" w:bottom="280" w:left="1300" w:right="860"/>
        </w:sectPr>
      </w:pPr>
      <w:rPr/>
    </w:p>
    <w:p>
      <w:pPr>
        <w:spacing w:before="78" w:after="0" w:line="263" w:lineRule="exact"/>
        <w:ind w:left="102" w:right="-20"/>
        <w:jc w:val="left"/>
        <w:tabs>
          <w:tab w:pos="7360" w:val="left"/>
        </w:tabs>
        <w:rPr>
          <w:rFonts w:ascii="Cambria" w:hAnsi="Cambria" w:cs="Cambria" w:eastAsia="Cambria"/>
          <w:sz w:val="23"/>
          <w:szCs w:val="23"/>
        </w:rPr>
      </w:pPr>
      <w:rPr/>
      <w:r>
        <w:rPr/>
        <w:pict>
          <v:group style="position:absolute;margin-left:53.991634pt;margin-top:70.434601pt;width:506.656717pt;height:701.170256pt;mso-position-horizontal-relative:page;mso-position-vertical-relative:page;z-index:-2334" coordorigin="1080,1409" coordsize="10133,14023">
            <v:group style="position:absolute;left:1294;top:1416;width:2;height:14009" coordorigin="1294,1416" coordsize="2,14009">
              <v:shape style="position:absolute;left:1294;top:1416;width:2;height:14009" coordorigin="1294,1416" coordsize="0,14009" path="m1294,15425l1294,1416e" filled="f" stroked="t" strokeweight=".730032pt" strokecolor="#000000">
                <v:path arrowok="t"/>
              </v:shape>
            </v:group>
            <v:group style="position:absolute;left:1092;top:1795;width:10109;height:2" coordorigin="1092,1795" coordsize="10109,2">
              <v:shape style="position:absolute;left:1092;top:1795;width:10109;height:2" coordorigin="1092,1795" coordsize="10109,0" path="m11201,1795l1092,1795e" filled="f" stroked="t" strokeweight="1.216728pt" strokecolor="#000000">
                <v:path arrowok="t"/>
              </v:shape>
            </v:group>
            <w10:wrap type="none"/>
          </v:group>
        </w:pic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S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M</w:t>
      </w:r>
      <w:r>
        <w:rPr>
          <w:rFonts w:ascii="Cambria" w:hAnsi="Cambria" w:cs="Cambria" w:eastAsia="Cambria"/>
          <w:sz w:val="23"/>
          <w:szCs w:val="23"/>
          <w:color w:val="4E81BD"/>
          <w:spacing w:val="5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c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d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m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y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:</w:t>
      </w:r>
      <w:r>
        <w:rPr>
          <w:rFonts w:ascii="Cambria" w:hAnsi="Cambria" w:cs="Cambria" w:eastAsia="Cambria"/>
          <w:sz w:val="23"/>
          <w:szCs w:val="23"/>
          <w:color w:val="4E81BD"/>
          <w:spacing w:val="13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G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n</w:t>
      </w:r>
      <w:r>
        <w:rPr>
          <w:rFonts w:ascii="Cambria" w:hAnsi="Cambria" w:cs="Cambria" w:eastAsia="Cambria"/>
          <w:sz w:val="23"/>
          <w:szCs w:val="23"/>
          <w:color w:val="4E81BD"/>
          <w:spacing w:val="-3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r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l</w:t>
      </w:r>
      <w:r>
        <w:rPr>
          <w:rFonts w:ascii="Cambria" w:hAnsi="Cambria" w:cs="Cambria" w:eastAsia="Cambria"/>
          <w:sz w:val="23"/>
          <w:szCs w:val="23"/>
          <w:color w:val="4E81BD"/>
          <w:spacing w:val="9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F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b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r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i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c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i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o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n</w:t>
      </w:r>
      <w:r>
        <w:rPr>
          <w:rFonts w:ascii="Cambria" w:hAnsi="Cambria" w:cs="Cambria" w:eastAsia="Cambria"/>
          <w:sz w:val="23"/>
          <w:szCs w:val="23"/>
          <w:color w:val="4E81BD"/>
          <w:spacing w:val="12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M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h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o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d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s</w:t>
      </w:r>
      <w:r>
        <w:rPr>
          <w:rFonts w:ascii="Cambria" w:hAnsi="Cambria" w:cs="Cambria" w:eastAsia="Cambria"/>
          <w:sz w:val="23"/>
          <w:szCs w:val="23"/>
          <w:color w:val="4E81BD"/>
          <w:spacing w:val="-42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ab/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P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n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ci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l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/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P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n</w:t>
      </w:r>
      <w:r>
        <w:rPr>
          <w:rFonts w:ascii="Cambria" w:hAnsi="Cambria" w:cs="Cambria" w:eastAsia="Cambria"/>
          <w:sz w:val="23"/>
          <w:szCs w:val="23"/>
          <w:color w:val="4E81BD"/>
          <w:spacing w:val="10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3"/>
          <w:w w:val="101"/>
          <w:position w:val="-1"/>
        </w:rPr>
        <w:t>H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1"/>
          <w:position w:val="-1"/>
        </w:rPr>
        <w:t>o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1"/>
          <w:position w:val="-1"/>
        </w:rPr>
        <w:t>l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1"/>
          <w:position w:val="-1"/>
        </w:rPr>
        <w:t>d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1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1"/>
          <w:position w:val="-1"/>
        </w:rPr>
        <w:t>r</w:t>
      </w:r>
      <w:r>
        <w:rPr>
          <w:rFonts w:ascii="Cambria" w:hAnsi="Cambria" w:cs="Cambria" w:eastAsia="Cambria"/>
          <w:sz w:val="23"/>
          <w:szCs w:val="23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3" w:after="0" w:line="240" w:lineRule="auto"/>
        <w:ind w:left="1153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B.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Sl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eet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tact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Bla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1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42" w:after="0" w:line="240" w:lineRule="auto"/>
        <w:ind w:left="1153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Sl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la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til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ie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t.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8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2" w:right="-20"/>
        <w:jc w:val="left"/>
        <w:tabs>
          <w:tab w:pos="1140" w:val="left"/>
        </w:tabs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7"/>
          <w:szCs w:val="27"/>
          <w:w w:val="101"/>
          <w:b/>
          <w:bCs/>
        </w:rPr>
      </w:r>
      <w:r>
        <w:rPr>
          <w:rFonts w:ascii="Times New Roman" w:hAnsi="Times New Roman" w:cs="Times New Roman" w:eastAsia="Times New Roman"/>
          <w:sz w:val="27"/>
          <w:szCs w:val="27"/>
          <w:spacing w:val="-1"/>
          <w:w w:val="100"/>
          <w:b/>
          <w:bCs/>
          <w:u w:val="thick" w:color="000000"/>
        </w:rPr>
        <w:t>S</w:t>
      </w:r>
      <w:r>
        <w:rPr>
          <w:rFonts w:ascii="Times New Roman" w:hAnsi="Times New Roman" w:cs="Times New Roman" w:eastAsia="Times New Roman"/>
          <w:sz w:val="27"/>
          <w:szCs w:val="27"/>
          <w:spacing w:val="-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</w:rPr>
        <w:t>t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1"/>
          <w:w w:val="100"/>
          <w:b/>
          <w:bCs/>
          <w:u w:val="thick" w:color="000000"/>
        </w:rPr>
        <w:t>e</w:t>
      </w:r>
      <w:r>
        <w:rPr>
          <w:rFonts w:ascii="Times New Roman" w:hAnsi="Times New Roman" w:cs="Times New Roman" w:eastAsia="Times New Roman"/>
          <w:sz w:val="27"/>
          <w:szCs w:val="27"/>
          <w:spacing w:val="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</w:rPr>
        <w:t>p</w:t>
      </w:r>
      <w:r>
        <w:rPr>
          <w:rFonts w:ascii="Times New Roman" w:hAnsi="Times New Roman" w:cs="Times New Roman" w:eastAsia="Times New Roman"/>
          <w:sz w:val="27"/>
          <w:szCs w:val="27"/>
          <w:spacing w:val="4"/>
          <w:w w:val="100"/>
          <w:b/>
          <w:bCs/>
          <w:u w:val="thick" w:color="0000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3"/>
          <w:w w:val="100"/>
          <w:b/>
          <w:bCs/>
          <w:u w:val="thick" w:color="000000"/>
        </w:rPr>
        <w:t>3</w:t>
      </w:r>
      <w:r>
        <w:rPr>
          <w:rFonts w:ascii="Times New Roman" w:hAnsi="Times New Roman" w:cs="Times New Roman" w:eastAsia="Times New Roman"/>
          <w:sz w:val="27"/>
          <w:szCs w:val="27"/>
          <w:spacing w:val="3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3"/>
          <w:w w:val="100"/>
          <w:b/>
          <w:bCs/>
        </w:rPr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</w:rPr>
        <w:t>:</w:t>
      </w:r>
      <w:r>
        <w:rPr>
          <w:rFonts w:ascii="Times New Roman" w:hAnsi="Times New Roman" w:cs="Times New Roman" w:eastAsia="Times New Roman"/>
          <w:sz w:val="27"/>
          <w:szCs w:val="27"/>
          <w:spacing w:val="-6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</w:rPr>
        <w:tab/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>1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u w:val="single" w:color="0000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>2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6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”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x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9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”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ieces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ac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1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-6"/>
          <w:w w:val="101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1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ic.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8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8" w:lineRule="auto"/>
        <w:ind w:left="2137" w:right="168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/>
        <w:pict>
          <v:group style="position:absolute;margin-left:126.18pt;margin-top:4.37564pt;width:36.72pt;height:32.76pt;mso-position-horizontal-relative:page;mso-position-vertical-relative:paragraph;z-index:-2333" coordorigin="2524,88" coordsize="734,655">
            <v:group style="position:absolute;left:2527;top:91;width:7;height:2" coordorigin="2527,91" coordsize="7,2">
              <v:shape style="position:absolute;left:2527;top:91;width:7;height:2" coordorigin="2527,91" coordsize="7,0" path="m2527,91l2534,91e" filled="f" stroked="t" strokeweight=".36pt" strokecolor="#3A3A3A">
                <v:path arrowok="t"/>
              </v:shape>
            </v:group>
            <v:group style="position:absolute;left:2527;top:98;width:7;height:2" coordorigin="2527,98" coordsize="7,2">
              <v:shape style="position:absolute;left:2527;top:98;width:7;height:2" coordorigin="2527,98" coordsize="7,0" path="m2527,98l2534,98e" filled="f" stroked="t" strokeweight=".36pt" strokecolor="#555555">
                <v:path arrowok="t"/>
              </v:shape>
            </v:group>
            <v:group style="position:absolute;left:2527;top:106;width:7;height:2" coordorigin="2527,106" coordsize="7,2">
              <v:shape style="position:absolute;left:2527;top:106;width:7;height:2" coordorigin="2527,106" coordsize="7,0" path="m2527,106l2534,106e" filled="f" stroked="t" strokeweight=".36pt" strokecolor="#555555">
                <v:path arrowok="t"/>
              </v:shape>
            </v:group>
            <v:group style="position:absolute;left:2527;top:113;width:7;height:2" coordorigin="2527,113" coordsize="7,2">
              <v:shape style="position:absolute;left:2527;top:113;width:7;height:2" coordorigin="2527,113" coordsize="7,0" path="m2527,113l2534,113e" filled="f" stroked="t" strokeweight=".36pt" strokecolor="#555555">
                <v:path arrowok="t"/>
              </v:shape>
            </v:group>
            <v:group style="position:absolute;left:2527;top:120;width:7;height:2" coordorigin="2527,120" coordsize="7,2">
              <v:shape style="position:absolute;left:2527;top:120;width:7;height:2" coordorigin="2527,120" coordsize="7,0" path="m2527,120l2534,120e" filled="f" stroked="t" strokeweight=".36pt" strokecolor="#555555">
                <v:path arrowok="t"/>
              </v:shape>
            </v:group>
            <v:group style="position:absolute;left:2527;top:127;width:7;height:2" coordorigin="2527,127" coordsize="7,2">
              <v:shape style="position:absolute;left:2527;top:127;width:7;height:2" coordorigin="2527,127" coordsize="7,0" path="m2527,127l2534,127e" filled="f" stroked="t" strokeweight=".36pt" strokecolor="#555555">
                <v:path arrowok="t"/>
              </v:shape>
            </v:group>
            <v:group style="position:absolute;left:2527;top:134;width:7;height:2" coordorigin="2527,134" coordsize="7,2">
              <v:shape style="position:absolute;left:2527;top:134;width:7;height:2" coordorigin="2527,134" coordsize="7,0" path="m2527,134l2534,134e" filled="f" stroked="t" strokeweight=".36pt" strokecolor="#555555">
                <v:path arrowok="t"/>
              </v:shape>
            </v:group>
            <v:group style="position:absolute;left:2527;top:142;width:7;height:2" coordorigin="2527,142" coordsize="7,2">
              <v:shape style="position:absolute;left:2527;top:142;width:7;height:2" coordorigin="2527,142" coordsize="7,0" path="m2527,142l2534,142e" filled="f" stroked="t" strokeweight=".36pt" strokecolor="#555555">
                <v:path arrowok="t"/>
              </v:shape>
            </v:group>
            <v:group style="position:absolute;left:2527;top:149;width:7;height:2" coordorigin="2527,149" coordsize="7,2">
              <v:shape style="position:absolute;left:2527;top:149;width:7;height:2" coordorigin="2527,149" coordsize="7,0" path="m2527,149l2534,149e" filled="f" stroked="t" strokeweight=".36pt" strokecolor="#555555">
                <v:path arrowok="t"/>
              </v:shape>
            </v:group>
            <v:group style="position:absolute;left:2527;top:156;width:7;height:2" coordorigin="2527,156" coordsize="7,2">
              <v:shape style="position:absolute;left:2527;top:156;width:7;height:2" coordorigin="2527,156" coordsize="7,0" path="m2527,156l2534,156e" filled="f" stroked="t" strokeweight=".36pt" strokecolor="#555555">
                <v:path arrowok="t"/>
              </v:shape>
            </v:group>
            <v:group style="position:absolute;left:2527;top:163;width:7;height:2" coordorigin="2527,163" coordsize="7,2">
              <v:shape style="position:absolute;left:2527;top:163;width:7;height:2" coordorigin="2527,163" coordsize="7,0" path="m2527,163l2534,163e" filled="f" stroked="t" strokeweight=".36pt" strokecolor="#555555">
                <v:path arrowok="t"/>
              </v:shape>
            </v:group>
            <v:group style="position:absolute;left:2527;top:170;width:7;height:2" coordorigin="2527,170" coordsize="7,2">
              <v:shape style="position:absolute;left:2527;top:170;width:7;height:2" coordorigin="2527,170" coordsize="7,0" path="m2527,170l2534,170e" filled="f" stroked="t" strokeweight=".36pt" strokecolor="#555555">
                <v:path arrowok="t"/>
              </v:shape>
            </v:group>
            <v:group style="position:absolute;left:2527;top:178;width:7;height:2" coordorigin="2527,178" coordsize="7,2">
              <v:shape style="position:absolute;left:2527;top:178;width:7;height:2" coordorigin="2527,178" coordsize="7,0" path="m2527,178l2534,178e" filled="f" stroked="t" strokeweight=".36pt" strokecolor="#555555">
                <v:path arrowok="t"/>
              </v:shape>
            </v:group>
            <v:group style="position:absolute;left:2527;top:185;width:7;height:2" coordorigin="2527,185" coordsize="7,2">
              <v:shape style="position:absolute;left:2527;top:185;width:7;height:2" coordorigin="2527,185" coordsize="7,0" path="m2527,185l2534,185e" filled="f" stroked="t" strokeweight=".36pt" strokecolor="#555555">
                <v:path arrowok="t"/>
              </v:shape>
            </v:group>
            <v:group style="position:absolute;left:2527;top:192;width:7;height:2" coordorigin="2527,192" coordsize="7,2">
              <v:shape style="position:absolute;left:2527;top:192;width:7;height:2" coordorigin="2527,192" coordsize="7,0" path="m2527,192l2534,192e" filled="f" stroked="t" strokeweight=".36pt" strokecolor="#555555">
                <v:path arrowok="t"/>
              </v:shape>
            </v:group>
            <v:group style="position:absolute;left:2527;top:199;width:7;height:2" coordorigin="2527,199" coordsize="7,2">
              <v:shape style="position:absolute;left:2527;top:199;width:7;height:2" coordorigin="2527,199" coordsize="7,0" path="m2527,199l2534,199e" filled="f" stroked="t" strokeweight=".36pt" strokecolor="#555555">
                <v:path arrowok="t"/>
              </v:shape>
            </v:group>
            <v:group style="position:absolute;left:2527;top:206;width:7;height:2" coordorigin="2527,206" coordsize="7,2">
              <v:shape style="position:absolute;left:2527;top:206;width:7;height:2" coordorigin="2527,206" coordsize="7,0" path="m2527,206l2534,206e" filled="f" stroked="t" strokeweight=".36pt" strokecolor="#555555">
                <v:path arrowok="t"/>
              </v:shape>
            </v:group>
            <v:group style="position:absolute;left:2527;top:214;width:7;height:2" coordorigin="2527,214" coordsize="7,2">
              <v:shape style="position:absolute;left:2527;top:214;width:7;height:2" coordorigin="2527,214" coordsize="7,0" path="m2527,214l2534,214e" filled="f" stroked="t" strokeweight=".36pt" strokecolor="#555555">
                <v:path arrowok="t"/>
              </v:shape>
            </v:group>
            <v:group style="position:absolute;left:2527;top:221;width:7;height:2" coordorigin="2527,221" coordsize="7,2">
              <v:shape style="position:absolute;left:2527;top:221;width:7;height:2" coordorigin="2527,221" coordsize="7,0" path="m2527,221l2534,221e" filled="f" stroked="t" strokeweight=".36pt" strokecolor="#555555">
                <v:path arrowok="t"/>
              </v:shape>
            </v:group>
            <v:group style="position:absolute;left:2527;top:228;width:7;height:2" coordorigin="2527,228" coordsize="7,2">
              <v:shape style="position:absolute;left:2527;top:228;width:7;height:2" coordorigin="2527,228" coordsize="7,0" path="m2527,228l2534,228e" filled="f" stroked="t" strokeweight=".36pt" strokecolor="#555555">
                <v:path arrowok="t"/>
              </v:shape>
            </v:group>
            <v:group style="position:absolute;left:2527;top:235;width:7;height:2" coordorigin="2527,235" coordsize="7,2">
              <v:shape style="position:absolute;left:2527;top:235;width:7;height:2" coordorigin="2527,235" coordsize="7,0" path="m2527,235l2534,235e" filled="f" stroked="t" strokeweight=".36pt" strokecolor="#555555">
                <v:path arrowok="t"/>
              </v:shape>
            </v:group>
            <v:group style="position:absolute;left:2527;top:242;width:7;height:2" coordorigin="2527,242" coordsize="7,2">
              <v:shape style="position:absolute;left:2527;top:242;width:7;height:2" coordorigin="2527,242" coordsize="7,0" path="m2527,242l2534,242e" filled="f" stroked="t" strokeweight=".36pt" strokecolor="#555555">
                <v:path arrowok="t"/>
              </v:shape>
            </v:group>
            <v:group style="position:absolute;left:2527;top:250;width:7;height:2" coordorigin="2527,250" coordsize="7,2">
              <v:shape style="position:absolute;left:2527;top:250;width:7;height:2" coordorigin="2527,250" coordsize="7,0" path="m2527,250l2534,250e" filled="f" stroked="t" strokeweight=".36pt" strokecolor="#555555">
                <v:path arrowok="t"/>
              </v:shape>
            </v:group>
            <v:group style="position:absolute;left:2527;top:257;width:7;height:2" coordorigin="2527,257" coordsize="7,2">
              <v:shape style="position:absolute;left:2527;top:257;width:7;height:2" coordorigin="2527,257" coordsize="7,0" path="m2527,257l2534,257e" filled="f" stroked="t" strokeweight=".36pt" strokecolor="#555555">
                <v:path arrowok="t"/>
              </v:shape>
            </v:group>
            <v:group style="position:absolute;left:2527;top:264;width:7;height:2" coordorigin="2527,264" coordsize="7,2">
              <v:shape style="position:absolute;left:2527;top:264;width:7;height:2" coordorigin="2527,264" coordsize="7,0" path="m2527,264l2534,264e" filled="f" stroked="t" strokeweight=".36pt" strokecolor="#555555">
                <v:path arrowok="t"/>
              </v:shape>
            </v:group>
            <v:group style="position:absolute;left:2527;top:271;width:7;height:2" coordorigin="2527,271" coordsize="7,2">
              <v:shape style="position:absolute;left:2527;top:271;width:7;height:2" coordorigin="2527,271" coordsize="7,0" path="m2527,271l2534,271e" filled="f" stroked="t" strokeweight=".36pt" strokecolor="#555555">
                <v:path arrowok="t"/>
              </v:shape>
            </v:group>
            <v:group style="position:absolute;left:2527;top:278;width:7;height:2" coordorigin="2527,278" coordsize="7,2">
              <v:shape style="position:absolute;left:2527;top:278;width:7;height:2" coordorigin="2527,278" coordsize="7,0" path="m2527,278l2534,278e" filled="f" stroked="t" strokeweight=".36pt" strokecolor="#555555">
                <v:path arrowok="t"/>
              </v:shape>
            </v:group>
            <v:group style="position:absolute;left:2527;top:286;width:7;height:2" coordorigin="2527,286" coordsize="7,2">
              <v:shape style="position:absolute;left:2527;top:286;width:7;height:2" coordorigin="2527,286" coordsize="7,0" path="m2527,286l2534,286e" filled="f" stroked="t" strokeweight=".36pt" strokecolor="#555555">
                <v:path arrowok="t"/>
              </v:shape>
            </v:group>
            <v:group style="position:absolute;left:2527;top:293;width:7;height:2" coordorigin="2527,293" coordsize="7,2">
              <v:shape style="position:absolute;left:2527;top:293;width:7;height:2" coordorigin="2527,293" coordsize="7,0" path="m2527,293l2534,293e" filled="f" stroked="t" strokeweight=".36pt" strokecolor="#555555">
                <v:path arrowok="t"/>
              </v:shape>
            </v:group>
            <v:group style="position:absolute;left:2527;top:300;width:7;height:2" coordorigin="2527,300" coordsize="7,2">
              <v:shape style="position:absolute;left:2527;top:300;width:7;height:2" coordorigin="2527,300" coordsize="7,0" path="m2527,300l2534,300e" filled="f" stroked="t" strokeweight=".36pt" strokecolor="#555555">
                <v:path arrowok="t"/>
              </v:shape>
            </v:group>
            <v:group style="position:absolute;left:2527;top:307;width:7;height:2" coordorigin="2527,307" coordsize="7,2">
              <v:shape style="position:absolute;left:2527;top:307;width:7;height:2" coordorigin="2527,307" coordsize="7,0" path="m2527,307l2534,307e" filled="f" stroked="t" strokeweight=".36pt" strokecolor="#555555">
                <v:path arrowok="t"/>
              </v:shape>
            </v:group>
            <v:group style="position:absolute;left:2527;top:314;width:7;height:2" coordorigin="2527,314" coordsize="7,2">
              <v:shape style="position:absolute;left:2527;top:314;width:7;height:2" coordorigin="2527,314" coordsize="7,0" path="m2527,314l2534,314e" filled="f" stroked="t" strokeweight=".36pt" strokecolor="#555555">
                <v:path arrowok="t"/>
              </v:shape>
            </v:group>
            <v:group style="position:absolute;left:2527;top:322;width:7;height:2" coordorigin="2527,322" coordsize="7,2">
              <v:shape style="position:absolute;left:2527;top:322;width:7;height:2" coordorigin="2527,322" coordsize="7,0" path="m2527,322l2534,322e" filled="f" stroked="t" strokeweight=".36pt" strokecolor="#555555">
                <v:path arrowok="t"/>
              </v:shape>
            </v:group>
            <v:group style="position:absolute;left:2527;top:329;width:7;height:2" coordorigin="2527,329" coordsize="7,2">
              <v:shape style="position:absolute;left:2527;top:329;width:7;height:2" coordorigin="2527,329" coordsize="7,0" path="m2527,329l2534,329e" filled="f" stroked="t" strokeweight=".36pt" strokecolor="#555555">
                <v:path arrowok="t"/>
              </v:shape>
            </v:group>
            <v:group style="position:absolute;left:2527;top:336;width:7;height:2" coordorigin="2527,336" coordsize="7,2">
              <v:shape style="position:absolute;left:2527;top:336;width:7;height:2" coordorigin="2527,336" coordsize="7,0" path="m2527,336l2534,336e" filled="f" stroked="t" strokeweight=".36pt" strokecolor="#555555">
                <v:path arrowok="t"/>
              </v:shape>
            </v:group>
            <v:group style="position:absolute;left:2527;top:343;width:7;height:2" coordorigin="2527,343" coordsize="7,2">
              <v:shape style="position:absolute;left:2527;top:343;width:7;height:2" coordorigin="2527,343" coordsize="7,0" path="m2527,343l2534,343e" filled="f" stroked="t" strokeweight=".36pt" strokecolor="#555555">
                <v:path arrowok="t"/>
              </v:shape>
            </v:group>
            <v:group style="position:absolute;left:2527;top:350;width:7;height:2" coordorigin="2527,350" coordsize="7,2">
              <v:shape style="position:absolute;left:2527;top:350;width:7;height:2" coordorigin="2527,350" coordsize="7,0" path="m2527,350l2534,350e" filled="f" stroked="t" strokeweight=".36pt" strokecolor="#555555">
                <v:path arrowok="t"/>
              </v:shape>
            </v:group>
            <v:group style="position:absolute;left:2527;top:358;width:7;height:2" coordorigin="2527,358" coordsize="7,2">
              <v:shape style="position:absolute;left:2527;top:358;width:7;height:2" coordorigin="2527,358" coordsize="7,0" path="m2527,358l2534,358e" filled="f" stroked="t" strokeweight=".36pt" strokecolor="#555555">
                <v:path arrowok="t"/>
              </v:shape>
            </v:group>
            <v:group style="position:absolute;left:2527;top:365;width:7;height:2" coordorigin="2527,365" coordsize="7,2">
              <v:shape style="position:absolute;left:2527;top:365;width:7;height:2" coordorigin="2527,365" coordsize="7,0" path="m2527,365l2534,365e" filled="f" stroked="t" strokeweight=".36pt" strokecolor="#555555">
                <v:path arrowok="t"/>
              </v:shape>
            </v:group>
            <v:group style="position:absolute;left:2527;top:372;width:7;height:2" coordorigin="2527,372" coordsize="7,2">
              <v:shape style="position:absolute;left:2527;top:372;width:7;height:2" coordorigin="2527,372" coordsize="7,0" path="m2527,372l2534,372e" filled="f" stroked="t" strokeweight=".36pt" strokecolor="#555555">
                <v:path arrowok="t"/>
              </v:shape>
            </v:group>
            <v:group style="position:absolute;left:2527;top:379;width:7;height:2" coordorigin="2527,379" coordsize="7,2">
              <v:shape style="position:absolute;left:2527;top:379;width:7;height:2" coordorigin="2527,379" coordsize="7,0" path="m2527,379l2534,379e" filled="f" stroked="t" strokeweight=".36pt" strokecolor="#555555">
                <v:path arrowok="t"/>
              </v:shape>
            </v:group>
            <v:group style="position:absolute;left:2527;top:386;width:7;height:2" coordorigin="2527,386" coordsize="7,2">
              <v:shape style="position:absolute;left:2527;top:386;width:7;height:2" coordorigin="2527,386" coordsize="7,0" path="m2527,386l2534,386e" filled="f" stroked="t" strokeweight=".36pt" strokecolor="#555555">
                <v:path arrowok="t"/>
              </v:shape>
            </v:group>
            <v:group style="position:absolute;left:2527;top:394;width:7;height:2" coordorigin="2527,394" coordsize="7,2">
              <v:shape style="position:absolute;left:2527;top:394;width:7;height:2" coordorigin="2527,394" coordsize="7,0" path="m2527,394l2534,394e" filled="f" stroked="t" strokeweight=".36pt" strokecolor="#555555">
                <v:path arrowok="t"/>
              </v:shape>
            </v:group>
            <v:group style="position:absolute;left:2527;top:401;width:7;height:2" coordorigin="2527,401" coordsize="7,2">
              <v:shape style="position:absolute;left:2527;top:401;width:7;height:2" coordorigin="2527,401" coordsize="7,0" path="m2527,401l2534,401e" filled="f" stroked="t" strokeweight=".36pt" strokecolor="#555555">
                <v:path arrowok="t"/>
              </v:shape>
            </v:group>
            <v:group style="position:absolute;left:2527;top:408;width:7;height:2" coordorigin="2527,408" coordsize="7,2">
              <v:shape style="position:absolute;left:2527;top:408;width:7;height:2" coordorigin="2527,408" coordsize="7,0" path="m2527,408l2534,408e" filled="f" stroked="t" strokeweight=".36pt" strokecolor="#555555">
                <v:path arrowok="t"/>
              </v:shape>
            </v:group>
            <v:group style="position:absolute;left:2527;top:415;width:7;height:2" coordorigin="2527,415" coordsize="7,2">
              <v:shape style="position:absolute;left:2527;top:415;width:7;height:2" coordorigin="2527,415" coordsize="7,0" path="m2527,415l2534,415e" filled="f" stroked="t" strokeweight=".36pt" strokecolor="#555555">
                <v:path arrowok="t"/>
              </v:shape>
            </v:group>
            <v:group style="position:absolute;left:2527;top:422;width:7;height:2" coordorigin="2527,422" coordsize="7,2">
              <v:shape style="position:absolute;left:2527;top:422;width:7;height:2" coordorigin="2527,422" coordsize="7,0" path="m2527,422l2534,422e" filled="f" stroked="t" strokeweight=".36pt" strokecolor="#555555">
                <v:path arrowok="t"/>
              </v:shape>
            </v:group>
            <v:group style="position:absolute;left:2527;top:430;width:7;height:2" coordorigin="2527,430" coordsize="7,2">
              <v:shape style="position:absolute;left:2527;top:430;width:7;height:2" coordorigin="2527,430" coordsize="7,0" path="m2527,430l2534,430e" filled="f" stroked="t" strokeweight=".36pt" strokecolor="#555555">
                <v:path arrowok="t"/>
              </v:shape>
            </v:group>
            <v:group style="position:absolute;left:2527;top:437;width:7;height:2" coordorigin="2527,437" coordsize="7,2">
              <v:shape style="position:absolute;left:2527;top:437;width:7;height:2" coordorigin="2527,437" coordsize="7,0" path="m2527,437l2534,437e" filled="f" stroked="t" strokeweight=".36pt" strokecolor="#555555">
                <v:path arrowok="t"/>
              </v:shape>
            </v:group>
            <v:group style="position:absolute;left:2527;top:444;width:7;height:2" coordorigin="2527,444" coordsize="7,2">
              <v:shape style="position:absolute;left:2527;top:444;width:7;height:2" coordorigin="2527,444" coordsize="7,0" path="m2527,444l2534,444e" filled="f" stroked="t" strokeweight=".36pt" strokecolor="#555555">
                <v:path arrowok="t"/>
              </v:shape>
            </v:group>
            <v:group style="position:absolute;left:2527;top:451;width:7;height:2" coordorigin="2527,451" coordsize="7,2">
              <v:shape style="position:absolute;left:2527;top:451;width:7;height:2" coordorigin="2527,451" coordsize="7,0" path="m2527,451l2534,451e" filled="f" stroked="t" strokeweight=".36pt" strokecolor="#555555">
                <v:path arrowok="t"/>
              </v:shape>
            </v:group>
            <v:group style="position:absolute;left:2527;top:458;width:7;height:2" coordorigin="2527,458" coordsize="7,2">
              <v:shape style="position:absolute;left:2527;top:458;width:7;height:2" coordorigin="2527,458" coordsize="7,0" path="m2527,458l2534,458e" filled="f" stroked="t" strokeweight=".36pt" strokecolor="#555555">
                <v:path arrowok="t"/>
              </v:shape>
            </v:group>
            <v:group style="position:absolute;left:2527;top:466;width:7;height:2" coordorigin="2527,466" coordsize="7,2">
              <v:shape style="position:absolute;left:2527;top:466;width:7;height:2" coordorigin="2527,466" coordsize="7,0" path="m2527,466l2534,466e" filled="f" stroked="t" strokeweight=".36pt" strokecolor="#555555">
                <v:path arrowok="t"/>
              </v:shape>
            </v:group>
            <v:group style="position:absolute;left:2527;top:473;width:7;height:2" coordorigin="2527,473" coordsize="7,2">
              <v:shape style="position:absolute;left:2527;top:473;width:7;height:2" coordorigin="2527,473" coordsize="7,0" path="m2527,473l2534,473e" filled="f" stroked="t" strokeweight=".36pt" strokecolor="#555555">
                <v:path arrowok="t"/>
              </v:shape>
            </v:group>
            <v:group style="position:absolute;left:2527;top:480;width:7;height:2" coordorigin="2527,480" coordsize="7,2">
              <v:shape style="position:absolute;left:2527;top:480;width:7;height:2" coordorigin="2527,480" coordsize="7,0" path="m2527,480l2534,480e" filled="f" stroked="t" strokeweight=".36pt" strokecolor="#555555">
                <v:path arrowok="t"/>
              </v:shape>
            </v:group>
            <v:group style="position:absolute;left:2527;top:487;width:7;height:2" coordorigin="2527,487" coordsize="7,2">
              <v:shape style="position:absolute;left:2527;top:487;width:7;height:2" coordorigin="2527,487" coordsize="7,0" path="m2527,487l2534,487e" filled="f" stroked="t" strokeweight=".36pt" strokecolor="#555555">
                <v:path arrowok="t"/>
              </v:shape>
            </v:group>
            <v:group style="position:absolute;left:2527;top:494;width:7;height:2" coordorigin="2527,494" coordsize="7,2">
              <v:shape style="position:absolute;left:2527;top:494;width:7;height:2" coordorigin="2527,494" coordsize="7,0" path="m2527,494l2534,494e" filled="f" stroked="t" strokeweight=".36pt" strokecolor="#555555">
                <v:path arrowok="t"/>
              </v:shape>
            </v:group>
            <v:group style="position:absolute;left:2527;top:502;width:7;height:2" coordorigin="2527,502" coordsize="7,2">
              <v:shape style="position:absolute;left:2527;top:502;width:7;height:2" coordorigin="2527,502" coordsize="7,0" path="m2527,502l2534,502e" filled="f" stroked="t" strokeweight=".36pt" strokecolor="#555555">
                <v:path arrowok="t"/>
              </v:shape>
            </v:group>
            <v:group style="position:absolute;left:2527;top:509;width:7;height:2" coordorigin="2527,509" coordsize="7,2">
              <v:shape style="position:absolute;left:2527;top:509;width:7;height:2" coordorigin="2527,509" coordsize="7,0" path="m2527,509l2534,509e" filled="f" stroked="t" strokeweight=".36pt" strokecolor="#555555">
                <v:path arrowok="t"/>
              </v:shape>
            </v:group>
            <v:group style="position:absolute;left:2527;top:516;width:7;height:2" coordorigin="2527,516" coordsize="7,2">
              <v:shape style="position:absolute;left:2527;top:516;width:7;height:2" coordorigin="2527,516" coordsize="7,0" path="m2527,516l2534,516e" filled="f" stroked="t" strokeweight=".36pt" strokecolor="#555555">
                <v:path arrowok="t"/>
              </v:shape>
            </v:group>
            <v:group style="position:absolute;left:2527;top:523;width:7;height:2" coordorigin="2527,523" coordsize="7,2">
              <v:shape style="position:absolute;left:2527;top:523;width:7;height:2" coordorigin="2527,523" coordsize="7,0" path="m2527,523l2534,523e" filled="f" stroked="t" strokeweight=".36pt" strokecolor="#555555">
                <v:path arrowok="t"/>
              </v:shape>
            </v:group>
            <v:group style="position:absolute;left:2527;top:530;width:7;height:2" coordorigin="2527,530" coordsize="7,2">
              <v:shape style="position:absolute;left:2527;top:530;width:7;height:2" coordorigin="2527,530" coordsize="7,0" path="m2527,530l2534,530e" filled="f" stroked="t" strokeweight=".36pt" strokecolor="#555555">
                <v:path arrowok="t"/>
              </v:shape>
            </v:group>
            <v:group style="position:absolute;left:2527;top:538;width:7;height:2" coordorigin="2527,538" coordsize="7,2">
              <v:shape style="position:absolute;left:2527;top:538;width:7;height:2" coordorigin="2527,538" coordsize="7,0" path="m2527,538l2534,538e" filled="f" stroked="t" strokeweight=".36pt" strokecolor="#555555">
                <v:path arrowok="t"/>
              </v:shape>
            </v:group>
            <v:group style="position:absolute;left:2527;top:545;width:7;height:2" coordorigin="2527,545" coordsize="7,2">
              <v:shape style="position:absolute;left:2527;top:545;width:7;height:2" coordorigin="2527,545" coordsize="7,0" path="m2527,545l2534,545e" filled="f" stroked="t" strokeweight=".36pt" strokecolor="#555555">
                <v:path arrowok="t"/>
              </v:shape>
            </v:group>
            <v:group style="position:absolute;left:2527;top:552;width:7;height:2" coordorigin="2527,552" coordsize="7,2">
              <v:shape style="position:absolute;left:2527;top:552;width:7;height:2" coordorigin="2527,552" coordsize="7,0" path="m2527,552l2534,552e" filled="f" stroked="t" strokeweight=".36pt" strokecolor="#555555">
                <v:path arrowok="t"/>
              </v:shape>
            </v:group>
            <v:group style="position:absolute;left:2527;top:559;width:7;height:2" coordorigin="2527,559" coordsize="7,2">
              <v:shape style="position:absolute;left:2527;top:559;width:7;height:2" coordorigin="2527,559" coordsize="7,0" path="m2527,559l2534,559e" filled="f" stroked="t" strokeweight=".36pt" strokecolor="#555555">
                <v:path arrowok="t"/>
              </v:shape>
            </v:group>
            <v:group style="position:absolute;left:2527;top:566;width:7;height:2" coordorigin="2527,566" coordsize="7,2">
              <v:shape style="position:absolute;left:2527;top:566;width:7;height:2" coordorigin="2527,566" coordsize="7,0" path="m2527,566l2534,566e" filled="f" stroked="t" strokeweight=".36pt" strokecolor="#555555">
                <v:path arrowok="t"/>
              </v:shape>
            </v:group>
            <v:group style="position:absolute;left:2527;top:574;width:7;height:2" coordorigin="2527,574" coordsize="7,2">
              <v:shape style="position:absolute;left:2527;top:574;width:7;height:2" coordorigin="2527,574" coordsize="7,0" path="m2527,574l2534,574e" filled="f" stroked="t" strokeweight=".36pt" strokecolor="#555555">
                <v:path arrowok="t"/>
              </v:shape>
            </v:group>
            <v:group style="position:absolute;left:2527;top:581;width:7;height:2" coordorigin="2527,581" coordsize="7,2">
              <v:shape style="position:absolute;left:2527;top:581;width:7;height:2" coordorigin="2527,581" coordsize="7,0" path="m2527,581l2534,581e" filled="f" stroked="t" strokeweight=".36pt" strokecolor="#555555">
                <v:path arrowok="t"/>
              </v:shape>
            </v:group>
            <v:group style="position:absolute;left:2527;top:588;width:7;height:2" coordorigin="2527,588" coordsize="7,2">
              <v:shape style="position:absolute;left:2527;top:588;width:7;height:2" coordorigin="2527,588" coordsize="7,0" path="m2527,588l2534,588e" filled="f" stroked="t" strokeweight=".36pt" strokecolor="#555555">
                <v:path arrowok="t"/>
              </v:shape>
            </v:group>
            <v:group style="position:absolute;left:2527;top:595;width:7;height:2" coordorigin="2527,595" coordsize="7,2">
              <v:shape style="position:absolute;left:2527;top:595;width:7;height:2" coordorigin="2527,595" coordsize="7,0" path="m2527,595l2534,595e" filled="f" stroked="t" strokeweight=".36pt" strokecolor="#555555">
                <v:path arrowok="t"/>
              </v:shape>
            </v:group>
            <v:group style="position:absolute;left:2527;top:602;width:7;height:2" coordorigin="2527,602" coordsize="7,2">
              <v:shape style="position:absolute;left:2527;top:602;width:7;height:2" coordorigin="2527,602" coordsize="7,0" path="m2527,602l2534,602e" filled="f" stroked="t" strokeweight=".36pt" strokecolor="#555555">
                <v:path arrowok="t"/>
              </v:shape>
            </v:group>
            <v:group style="position:absolute;left:2527;top:610;width:7;height:2" coordorigin="2527,610" coordsize="7,2">
              <v:shape style="position:absolute;left:2527;top:610;width:7;height:2" coordorigin="2527,610" coordsize="7,0" path="m2527,610l2534,610e" filled="f" stroked="t" strokeweight=".36pt" strokecolor="#555555">
                <v:path arrowok="t"/>
              </v:shape>
            </v:group>
            <v:group style="position:absolute;left:2527;top:617;width:7;height:2" coordorigin="2527,617" coordsize="7,2">
              <v:shape style="position:absolute;left:2527;top:617;width:7;height:2" coordorigin="2527,617" coordsize="7,0" path="m2527,617l2534,617e" filled="f" stroked="t" strokeweight=".36pt" strokecolor="#555555">
                <v:path arrowok="t"/>
              </v:shape>
            </v:group>
            <v:group style="position:absolute;left:2527;top:624;width:7;height:2" coordorigin="2527,624" coordsize="7,2">
              <v:shape style="position:absolute;left:2527;top:624;width:7;height:2" coordorigin="2527,624" coordsize="7,0" path="m2527,624l2534,624e" filled="f" stroked="t" strokeweight=".36pt" strokecolor="#555555">
                <v:path arrowok="t"/>
              </v:shape>
            </v:group>
            <v:group style="position:absolute;left:2527;top:631;width:7;height:2" coordorigin="2527,631" coordsize="7,2">
              <v:shape style="position:absolute;left:2527;top:631;width:7;height:2" coordorigin="2527,631" coordsize="7,0" path="m2527,631l2534,631e" filled="f" stroked="t" strokeweight=".36pt" strokecolor="#555555">
                <v:path arrowok="t"/>
              </v:shape>
            </v:group>
            <v:group style="position:absolute;left:2527;top:638;width:7;height:2" coordorigin="2527,638" coordsize="7,2">
              <v:shape style="position:absolute;left:2527;top:638;width:7;height:2" coordorigin="2527,638" coordsize="7,0" path="m2527,638l2534,638e" filled="f" stroked="t" strokeweight=".36pt" strokecolor="#555555">
                <v:path arrowok="t"/>
              </v:shape>
            </v:group>
            <v:group style="position:absolute;left:2527;top:646;width:7;height:2" coordorigin="2527,646" coordsize="7,2">
              <v:shape style="position:absolute;left:2527;top:646;width:7;height:2" coordorigin="2527,646" coordsize="7,0" path="m2527,646l2534,646e" filled="f" stroked="t" strokeweight=".36pt" strokecolor="#555555">
                <v:path arrowok="t"/>
              </v:shape>
            </v:group>
            <v:group style="position:absolute;left:2527;top:653;width:7;height:2" coordorigin="2527,653" coordsize="7,2">
              <v:shape style="position:absolute;left:2527;top:653;width:7;height:2" coordorigin="2527,653" coordsize="7,0" path="m2527,653l2534,653e" filled="f" stroked="t" strokeweight=".36pt" strokecolor="#555555">
                <v:path arrowok="t"/>
              </v:shape>
            </v:group>
            <v:group style="position:absolute;left:2527;top:660;width:7;height:2" coordorigin="2527,660" coordsize="7,2">
              <v:shape style="position:absolute;left:2527;top:660;width:7;height:2" coordorigin="2527,660" coordsize="7,0" path="m2527,660l2534,660e" filled="f" stroked="t" strokeweight=".36pt" strokecolor="#555555">
                <v:path arrowok="t"/>
              </v:shape>
            </v:group>
            <v:group style="position:absolute;left:2527;top:667;width:7;height:2" coordorigin="2527,667" coordsize="7,2">
              <v:shape style="position:absolute;left:2527;top:667;width:7;height:2" coordorigin="2527,667" coordsize="7,0" path="m2527,667l2534,667e" filled="f" stroked="t" strokeweight=".36pt" strokecolor="#555555">
                <v:path arrowok="t"/>
              </v:shape>
            </v:group>
            <v:group style="position:absolute;left:2527;top:674;width:7;height:2" coordorigin="2527,674" coordsize="7,2">
              <v:shape style="position:absolute;left:2527;top:674;width:7;height:2" coordorigin="2527,674" coordsize="7,0" path="m2527,674l2534,674e" filled="f" stroked="t" strokeweight=".36pt" strokecolor="#555555">
                <v:path arrowok="t"/>
              </v:shape>
            </v:group>
            <v:group style="position:absolute;left:2527;top:682;width:7;height:2" coordorigin="2527,682" coordsize="7,2">
              <v:shape style="position:absolute;left:2527;top:682;width:7;height:2" coordorigin="2527,682" coordsize="7,0" path="m2527,682l2534,682e" filled="f" stroked="t" strokeweight=".36pt" strokecolor="#555555">
                <v:path arrowok="t"/>
              </v:shape>
            </v:group>
            <v:group style="position:absolute;left:2527;top:689;width:7;height:2" coordorigin="2527,689" coordsize="7,2">
              <v:shape style="position:absolute;left:2527;top:689;width:7;height:2" coordorigin="2527,689" coordsize="7,0" path="m2527,689l2534,689e" filled="f" stroked="t" strokeweight=".36pt" strokecolor="#555555">
                <v:path arrowok="t"/>
              </v:shape>
            </v:group>
            <v:group style="position:absolute;left:2527;top:696;width:7;height:2" coordorigin="2527,696" coordsize="7,2">
              <v:shape style="position:absolute;left:2527;top:696;width:7;height:2" coordorigin="2527,696" coordsize="7,0" path="m2527,696l2534,696e" filled="f" stroked="t" strokeweight=".36pt" strokecolor="#555555">
                <v:path arrowok="t"/>
              </v:shape>
            </v:group>
            <v:group style="position:absolute;left:2527;top:703;width:7;height:2" coordorigin="2527,703" coordsize="7,2">
              <v:shape style="position:absolute;left:2527;top:703;width:7;height:2" coordorigin="2527,703" coordsize="7,0" path="m2527,703l2534,703e" filled="f" stroked="t" strokeweight=".36pt" strokecolor="#555555">
                <v:path arrowok="t"/>
              </v:shape>
            </v:group>
            <v:group style="position:absolute;left:2527;top:710;width:7;height:2" coordorigin="2527,710" coordsize="7,2">
              <v:shape style="position:absolute;left:2527;top:710;width:7;height:2" coordorigin="2527,710" coordsize="7,0" path="m2527,710l2534,710e" filled="f" stroked="t" strokeweight=".36pt" strokecolor="#555555">
                <v:path arrowok="t"/>
              </v:shape>
            </v:group>
            <v:group style="position:absolute;left:2527;top:718;width:7;height:2" coordorigin="2527,718" coordsize="7,2">
              <v:shape style="position:absolute;left:2527;top:718;width:7;height:2" coordorigin="2527,718" coordsize="7,0" path="m2527,718l2534,718e" filled="f" stroked="t" strokeweight=".36pt" strokecolor="#555555">
                <v:path arrowok="t"/>
              </v:shape>
            </v:group>
            <v:group style="position:absolute;left:2527;top:725;width:7;height:2" coordorigin="2527,725" coordsize="7,2">
              <v:shape style="position:absolute;left:2527;top:725;width:7;height:2" coordorigin="2527,725" coordsize="7,0" path="m2527,725l2534,725e" filled="f" stroked="t" strokeweight=".36pt" strokecolor="#555555">
                <v:path arrowok="t"/>
              </v:shape>
            </v:group>
            <v:group style="position:absolute;left:2527;top:732;width:7;height:2" coordorigin="2527,732" coordsize="7,2">
              <v:shape style="position:absolute;left:2527;top:732;width:7;height:2" coordorigin="2527,732" coordsize="7,0" path="m2527,732l2534,732e" filled="f" stroked="t" strokeweight=".36pt" strokecolor="#555555">
                <v:path arrowok="t"/>
              </v:shape>
            </v:group>
            <v:group style="position:absolute;left:3247;top:91;width:7;height:2" coordorigin="3247,91" coordsize="7,2">
              <v:shape style="position:absolute;left:3247;top:91;width:7;height:2" coordorigin="3247,91" coordsize="7,0" path="m3247,91l3254,91e" filled="f" stroked="t" strokeweight=".36pt" strokecolor="#363636">
                <v:path arrowok="t"/>
              </v:shape>
            </v:group>
            <v:group style="position:absolute;left:3247;top:98;width:7;height:2" coordorigin="3247,98" coordsize="7,2">
              <v:shape style="position:absolute;left:3247;top:98;width:7;height:2" coordorigin="3247,98" coordsize="7,0" path="m3247,98l3254,98e" filled="f" stroked="t" strokeweight=".36pt" strokecolor="#404040">
                <v:path arrowok="t"/>
              </v:shape>
            </v:group>
            <v:group style="position:absolute;left:3247;top:106;width:7;height:2" coordorigin="3247,106" coordsize="7,2">
              <v:shape style="position:absolute;left:3247;top:106;width:7;height:2" coordorigin="3247,106" coordsize="7,0" path="m3247,106l3254,106e" filled="f" stroked="t" strokeweight=".36pt" strokecolor="#404040">
                <v:path arrowok="t"/>
              </v:shape>
            </v:group>
            <v:group style="position:absolute;left:3247;top:113;width:7;height:2" coordorigin="3247,113" coordsize="7,2">
              <v:shape style="position:absolute;left:3247;top:113;width:7;height:2" coordorigin="3247,113" coordsize="7,0" path="m3247,113l3254,113e" filled="f" stroked="t" strokeweight=".36pt" strokecolor="#404040">
                <v:path arrowok="t"/>
              </v:shape>
            </v:group>
            <v:group style="position:absolute;left:3247;top:120;width:7;height:2" coordorigin="3247,120" coordsize="7,2">
              <v:shape style="position:absolute;left:3247;top:120;width:7;height:2" coordorigin="3247,120" coordsize="7,0" path="m3247,120l3254,120e" filled="f" stroked="t" strokeweight=".36pt" strokecolor="#404040">
                <v:path arrowok="t"/>
              </v:shape>
            </v:group>
            <v:group style="position:absolute;left:3247;top:127;width:7;height:2" coordorigin="3247,127" coordsize="7,2">
              <v:shape style="position:absolute;left:3247;top:127;width:7;height:2" coordorigin="3247,127" coordsize="7,0" path="m3247,127l3254,127e" filled="f" stroked="t" strokeweight=".36pt" strokecolor="#404040">
                <v:path arrowok="t"/>
              </v:shape>
            </v:group>
            <v:group style="position:absolute;left:3247;top:134;width:7;height:2" coordorigin="3247,134" coordsize="7,2">
              <v:shape style="position:absolute;left:3247;top:134;width:7;height:2" coordorigin="3247,134" coordsize="7,0" path="m3247,134l3254,134e" filled="f" stroked="t" strokeweight=".36pt" strokecolor="#404040">
                <v:path arrowok="t"/>
              </v:shape>
            </v:group>
            <v:group style="position:absolute;left:3247;top:142;width:7;height:2" coordorigin="3247,142" coordsize="7,2">
              <v:shape style="position:absolute;left:3247;top:142;width:7;height:2" coordorigin="3247,142" coordsize="7,0" path="m3247,142l3254,142e" filled="f" stroked="t" strokeweight=".36pt" strokecolor="#404040">
                <v:path arrowok="t"/>
              </v:shape>
            </v:group>
            <v:group style="position:absolute;left:3247;top:149;width:7;height:2" coordorigin="3247,149" coordsize="7,2">
              <v:shape style="position:absolute;left:3247;top:149;width:7;height:2" coordorigin="3247,149" coordsize="7,0" path="m3247,149l3254,149e" filled="f" stroked="t" strokeweight=".36pt" strokecolor="#404040">
                <v:path arrowok="t"/>
              </v:shape>
            </v:group>
            <v:group style="position:absolute;left:3247;top:156;width:7;height:2" coordorigin="3247,156" coordsize="7,2">
              <v:shape style="position:absolute;left:3247;top:156;width:7;height:2" coordorigin="3247,156" coordsize="7,0" path="m3247,156l3254,156e" filled="f" stroked="t" strokeweight=".36pt" strokecolor="#404040">
                <v:path arrowok="t"/>
              </v:shape>
            </v:group>
            <v:group style="position:absolute;left:3247;top:163;width:7;height:2" coordorigin="3247,163" coordsize="7,2">
              <v:shape style="position:absolute;left:3247;top:163;width:7;height:2" coordorigin="3247,163" coordsize="7,0" path="m3247,163l3254,163e" filled="f" stroked="t" strokeweight=".36pt" strokecolor="#404040">
                <v:path arrowok="t"/>
              </v:shape>
            </v:group>
            <v:group style="position:absolute;left:3247;top:170;width:7;height:2" coordorigin="3247,170" coordsize="7,2">
              <v:shape style="position:absolute;left:3247;top:170;width:7;height:2" coordorigin="3247,170" coordsize="7,0" path="m3247,170l3254,170e" filled="f" stroked="t" strokeweight=".36pt" strokecolor="#404040">
                <v:path arrowok="t"/>
              </v:shape>
            </v:group>
            <v:group style="position:absolute;left:3247;top:178;width:7;height:2" coordorigin="3247,178" coordsize="7,2">
              <v:shape style="position:absolute;left:3247;top:178;width:7;height:2" coordorigin="3247,178" coordsize="7,0" path="m3247,178l3254,178e" filled="f" stroked="t" strokeweight=".36pt" strokecolor="#404040">
                <v:path arrowok="t"/>
              </v:shape>
            </v:group>
            <v:group style="position:absolute;left:3247;top:185;width:7;height:2" coordorigin="3247,185" coordsize="7,2">
              <v:shape style="position:absolute;left:3247;top:185;width:7;height:2" coordorigin="3247,185" coordsize="7,0" path="m3247,185l3254,185e" filled="f" stroked="t" strokeweight=".36pt" strokecolor="#404040">
                <v:path arrowok="t"/>
              </v:shape>
            </v:group>
            <v:group style="position:absolute;left:3247;top:192;width:7;height:2" coordorigin="3247,192" coordsize="7,2">
              <v:shape style="position:absolute;left:3247;top:192;width:7;height:2" coordorigin="3247,192" coordsize="7,0" path="m3247,192l3254,192e" filled="f" stroked="t" strokeweight=".36pt" strokecolor="#404040">
                <v:path arrowok="t"/>
              </v:shape>
            </v:group>
            <v:group style="position:absolute;left:3247;top:199;width:7;height:2" coordorigin="3247,199" coordsize="7,2">
              <v:shape style="position:absolute;left:3247;top:199;width:7;height:2" coordorigin="3247,199" coordsize="7,0" path="m3247,199l3254,199e" filled="f" stroked="t" strokeweight=".36pt" strokecolor="#404040">
                <v:path arrowok="t"/>
              </v:shape>
            </v:group>
            <v:group style="position:absolute;left:3247;top:206;width:7;height:2" coordorigin="3247,206" coordsize="7,2">
              <v:shape style="position:absolute;left:3247;top:206;width:7;height:2" coordorigin="3247,206" coordsize="7,0" path="m3247,206l3254,206e" filled="f" stroked="t" strokeweight=".36pt" strokecolor="#404040">
                <v:path arrowok="t"/>
              </v:shape>
            </v:group>
            <v:group style="position:absolute;left:3247;top:214;width:7;height:2" coordorigin="3247,214" coordsize="7,2">
              <v:shape style="position:absolute;left:3247;top:214;width:7;height:2" coordorigin="3247,214" coordsize="7,0" path="m3247,214l3254,214e" filled="f" stroked="t" strokeweight=".36pt" strokecolor="#404040">
                <v:path arrowok="t"/>
              </v:shape>
            </v:group>
            <v:group style="position:absolute;left:3247;top:221;width:7;height:2" coordorigin="3247,221" coordsize="7,2">
              <v:shape style="position:absolute;left:3247;top:221;width:7;height:2" coordorigin="3247,221" coordsize="7,0" path="m3247,221l3254,221e" filled="f" stroked="t" strokeweight=".36pt" strokecolor="#404040">
                <v:path arrowok="t"/>
              </v:shape>
            </v:group>
            <v:group style="position:absolute;left:3247;top:228;width:7;height:2" coordorigin="3247,228" coordsize="7,2">
              <v:shape style="position:absolute;left:3247;top:228;width:7;height:2" coordorigin="3247,228" coordsize="7,0" path="m3247,228l3254,228e" filled="f" stroked="t" strokeweight=".36pt" strokecolor="#404040">
                <v:path arrowok="t"/>
              </v:shape>
            </v:group>
            <v:group style="position:absolute;left:3247;top:235;width:7;height:2" coordorigin="3247,235" coordsize="7,2">
              <v:shape style="position:absolute;left:3247;top:235;width:7;height:2" coordorigin="3247,235" coordsize="7,0" path="m3247,235l3254,235e" filled="f" stroked="t" strokeweight=".36pt" strokecolor="#404040">
                <v:path arrowok="t"/>
              </v:shape>
            </v:group>
            <v:group style="position:absolute;left:3247;top:242;width:7;height:2" coordorigin="3247,242" coordsize="7,2">
              <v:shape style="position:absolute;left:3247;top:242;width:7;height:2" coordorigin="3247,242" coordsize="7,0" path="m3247,242l3254,242e" filled="f" stroked="t" strokeweight=".36pt" strokecolor="#404040">
                <v:path arrowok="t"/>
              </v:shape>
            </v:group>
            <v:group style="position:absolute;left:3247;top:250;width:7;height:2" coordorigin="3247,250" coordsize="7,2">
              <v:shape style="position:absolute;left:3247;top:250;width:7;height:2" coordorigin="3247,250" coordsize="7,0" path="m3247,250l3254,250e" filled="f" stroked="t" strokeweight=".36pt" strokecolor="#404040">
                <v:path arrowok="t"/>
              </v:shape>
            </v:group>
            <v:group style="position:absolute;left:3247;top:257;width:7;height:2" coordorigin="3247,257" coordsize="7,2">
              <v:shape style="position:absolute;left:3247;top:257;width:7;height:2" coordorigin="3247,257" coordsize="7,0" path="m3247,257l3254,257e" filled="f" stroked="t" strokeweight=".36pt" strokecolor="#404040">
                <v:path arrowok="t"/>
              </v:shape>
            </v:group>
            <v:group style="position:absolute;left:3247;top:264;width:7;height:2" coordorigin="3247,264" coordsize="7,2">
              <v:shape style="position:absolute;left:3247;top:264;width:7;height:2" coordorigin="3247,264" coordsize="7,0" path="m3247,264l3254,264e" filled="f" stroked="t" strokeweight=".36pt" strokecolor="#404040">
                <v:path arrowok="t"/>
              </v:shape>
            </v:group>
            <v:group style="position:absolute;left:3247;top:271;width:7;height:2" coordorigin="3247,271" coordsize="7,2">
              <v:shape style="position:absolute;left:3247;top:271;width:7;height:2" coordorigin="3247,271" coordsize="7,0" path="m3247,271l3254,271e" filled="f" stroked="t" strokeweight=".36pt" strokecolor="#404040">
                <v:path arrowok="t"/>
              </v:shape>
            </v:group>
            <v:group style="position:absolute;left:3247;top:278;width:7;height:2" coordorigin="3247,278" coordsize="7,2">
              <v:shape style="position:absolute;left:3247;top:278;width:7;height:2" coordorigin="3247,278" coordsize="7,0" path="m3247,278l3254,278e" filled="f" stroked="t" strokeweight=".36pt" strokecolor="#404040">
                <v:path arrowok="t"/>
              </v:shape>
            </v:group>
            <v:group style="position:absolute;left:3247;top:286;width:7;height:2" coordorigin="3247,286" coordsize="7,2">
              <v:shape style="position:absolute;left:3247;top:286;width:7;height:2" coordorigin="3247,286" coordsize="7,0" path="m3247,286l3254,286e" filled="f" stroked="t" strokeweight=".36pt" strokecolor="#404040">
                <v:path arrowok="t"/>
              </v:shape>
            </v:group>
            <v:group style="position:absolute;left:3247;top:293;width:7;height:2" coordorigin="3247,293" coordsize="7,2">
              <v:shape style="position:absolute;left:3247;top:293;width:7;height:2" coordorigin="3247,293" coordsize="7,0" path="m3247,293l3254,293e" filled="f" stroked="t" strokeweight=".36pt" strokecolor="#404040">
                <v:path arrowok="t"/>
              </v:shape>
            </v:group>
            <v:group style="position:absolute;left:3247;top:300;width:7;height:2" coordorigin="3247,300" coordsize="7,2">
              <v:shape style="position:absolute;left:3247;top:300;width:7;height:2" coordorigin="3247,300" coordsize="7,0" path="m3247,300l3254,300e" filled="f" stroked="t" strokeweight=".36pt" strokecolor="#404040">
                <v:path arrowok="t"/>
              </v:shape>
            </v:group>
            <v:group style="position:absolute;left:3247;top:307;width:7;height:2" coordorigin="3247,307" coordsize="7,2">
              <v:shape style="position:absolute;left:3247;top:307;width:7;height:2" coordorigin="3247,307" coordsize="7,0" path="m3247,307l3254,307e" filled="f" stroked="t" strokeweight=".36pt" strokecolor="#404040">
                <v:path arrowok="t"/>
              </v:shape>
            </v:group>
            <v:group style="position:absolute;left:3247;top:314;width:7;height:2" coordorigin="3247,314" coordsize="7,2">
              <v:shape style="position:absolute;left:3247;top:314;width:7;height:2" coordorigin="3247,314" coordsize="7,0" path="m3247,314l3254,314e" filled="f" stroked="t" strokeweight=".36pt" strokecolor="#404040">
                <v:path arrowok="t"/>
              </v:shape>
            </v:group>
            <v:group style="position:absolute;left:3247;top:322;width:7;height:2" coordorigin="3247,322" coordsize="7,2">
              <v:shape style="position:absolute;left:3247;top:322;width:7;height:2" coordorigin="3247,322" coordsize="7,0" path="m3247,322l3254,322e" filled="f" stroked="t" strokeweight=".36pt" strokecolor="#404040">
                <v:path arrowok="t"/>
              </v:shape>
            </v:group>
            <v:group style="position:absolute;left:3247;top:329;width:7;height:2" coordorigin="3247,329" coordsize="7,2">
              <v:shape style="position:absolute;left:3247;top:329;width:7;height:2" coordorigin="3247,329" coordsize="7,0" path="m3247,329l3254,329e" filled="f" stroked="t" strokeweight=".36pt" strokecolor="#404040">
                <v:path arrowok="t"/>
              </v:shape>
            </v:group>
            <v:group style="position:absolute;left:3247;top:336;width:7;height:2" coordorigin="3247,336" coordsize="7,2">
              <v:shape style="position:absolute;left:3247;top:336;width:7;height:2" coordorigin="3247,336" coordsize="7,0" path="m3247,336l3254,336e" filled="f" stroked="t" strokeweight=".36pt" strokecolor="#404040">
                <v:path arrowok="t"/>
              </v:shape>
            </v:group>
            <v:group style="position:absolute;left:3247;top:343;width:7;height:2" coordorigin="3247,343" coordsize="7,2">
              <v:shape style="position:absolute;left:3247;top:343;width:7;height:2" coordorigin="3247,343" coordsize="7,0" path="m3247,343l3254,343e" filled="f" stroked="t" strokeweight=".36pt" strokecolor="#404040">
                <v:path arrowok="t"/>
              </v:shape>
            </v:group>
            <v:group style="position:absolute;left:3247;top:350;width:7;height:2" coordorigin="3247,350" coordsize="7,2">
              <v:shape style="position:absolute;left:3247;top:350;width:7;height:2" coordorigin="3247,350" coordsize="7,0" path="m3247,350l3254,350e" filled="f" stroked="t" strokeweight=".36pt" strokecolor="#404040">
                <v:path arrowok="t"/>
              </v:shape>
            </v:group>
            <v:group style="position:absolute;left:3247;top:358;width:7;height:2" coordorigin="3247,358" coordsize="7,2">
              <v:shape style="position:absolute;left:3247;top:358;width:7;height:2" coordorigin="3247,358" coordsize="7,0" path="m3247,358l3254,358e" filled="f" stroked="t" strokeweight=".36pt" strokecolor="#404040">
                <v:path arrowok="t"/>
              </v:shape>
            </v:group>
            <v:group style="position:absolute;left:3247;top:365;width:7;height:2" coordorigin="3247,365" coordsize="7,2">
              <v:shape style="position:absolute;left:3247;top:365;width:7;height:2" coordorigin="3247,365" coordsize="7,0" path="m3247,365l3254,365e" filled="f" stroked="t" strokeweight=".36pt" strokecolor="#404040">
                <v:path arrowok="t"/>
              </v:shape>
            </v:group>
            <v:group style="position:absolute;left:3247;top:372;width:7;height:2" coordorigin="3247,372" coordsize="7,2">
              <v:shape style="position:absolute;left:3247;top:372;width:7;height:2" coordorigin="3247,372" coordsize="7,0" path="m3247,372l3254,372e" filled="f" stroked="t" strokeweight=".36pt" strokecolor="#404040">
                <v:path arrowok="t"/>
              </v:shape>
            </v:group>
            <v:group style="position:absolute;left:3247;top:379;width:7;height:2" coordorigin="3247,379" coordsize="7,2">
              <v:shape style="position:absolute;left:3247;top:379;width:7;height:2" coordorigin="3247,379" coordsize="7,0" path="m3247,379l3254,379e" filled="f" stroked="t" strokeweight=".36pt" strokecolor="#404040">
                <v:path arrowok="t"/>
              </v:shape>
            </v:group>
            <v:group style="position:absolute;left:3247;top:386;width:7;height:2" coordorigin="3247,386" coordsize="7,2">
              <v:shape style="position:absolute;left:3247;top:386;width:7;height:2" coordorigin="3247,386" coordsize="7,0" path="m3247,386l3254,386e" filled="f" stroked="t" strokeweight=".36pt" strokecolor="#404040">
                <v:path arrowok="t"/>
              </v:shape>
            </v:group>
            <v:group style="position:absolute;left:3247;top:394;width:7;height:2" coordorigin="3247,394" coordsize="7,2">
              <v:shape style="position:absolute;left:3247;top:394;width:7;height:2" coordorigin="3247,394" coordsize="7,0" path="m3247,394l3254,394e" filled="f" stroked="t" strokeweight=".36pt" strokecolor="#404040">
                <v:path arrowok="t"/>
              </v:shape>
            </v:group>
            <v:group style="position:absolute;left:3247;top:401;width:7;height:2" coordorigin="3247,401" coordsize="7,2">
              <v:shape style="position:absolute;left:3247;top:401;width:7;height:2" coordorigin="3247,401" coordsize="7,0" path="m3247,401l3254,401e" filled="f" stroked="t" strokeweight=".36pt" strokecolor="#404040">
                <v:path arrowok="t"/>
              </v:shape>
            </v:group>
            <v:group style="position:absolute;left:3247;top:408;width:7;height:2" coordorigin="3247,408" coordsize="7,2">
              <v:shape style="position:absolute;left:3247;top:408;width:7;height:2" coordorigin="3247,408" coordsize="7,0" path="m3247,408l3254,408e" filled="f" stroked="t" strokeweight=".36pt" strokecolor="#404040">
                <v:path arrowok="t"/>
              </v:shape>
            </v:group>
            <v:group style="position:absolute;left:3247;top:415;width:7;height:2" coordorigin="3247,415" coordsize="7,2">
              <v:shape style="position:absolute;left:3247;top:415;width:7;height:2" coordorigin="3247,415" coordsize="7,0" path="m3247,415l3254,415e" filled="f" stroked="t" strokeweight=".36pt" strokecolor="#404040">
                <v:path arrowok="t"/>
              </v:shape>
            </v:group>
            <v:group style="position:absolute;left:3247;top:422;width:7;height:2" coordorigin="3247,422" coordsize="7,2">
              <v:shape style="position:absolute;left:3247;top:422;width:7;height:2" coordorigin="3247,422" coordsize="7,0" path="m3247,422l3254,422e" filled="f" stroked="t" strokeweight=".36pt" strokecolor="#404040">
                <v:path arrowok="t"/>
              </v:shape>
            </v:group>
            <v:group style="position:absolute;left:3247;top:430;width:7;height:2" coordorigin="3247,430" coordsize="7,2">
              <v:shape style="position:absolute;left:3247;top:430;width:7;height:2" coordorigin="3247,430" coordsize="7,0" path="m3247,430l3254,430e" filled="f" stroked="t" strokeweight=".36pt" strokecolor="#404040">
                <v:path arrowok="t"/>
              </v:shape>
            </v:group>
            <v:group style="position:absolute;left:3247;top:437;width:7;height:2" coordorigin="3247,437" coordsize="7,2">
              <v:shape style="position:absolute;left:3247;top:437;width:7;height:2" coordorigin="3247,437" coordsize="7,0" path="m3247,437l3254,437e" filled="f" stroked="t" strokeweight=".36pt" strokecolor="#404040">
                <v:path arrowok="t"/>
              </v:shape>
            </v:group>
            <v:group style="position:absolute;left:3247;top:444;width:7;height:2" coordorigin="3247,444" coordsize="7,2">
              <v:shape style="position:absolute;left:3247;top:444;width:7;height:2" coordorigin="3247,444" coordsize="7,0" path="m3247,444l3254,444e" filled="f" stroked="t" strokeweight=".36pt" strokecolor="#404040">
                <v:path arrowok="t"/>
              </v:shape>
            </v:group>
            <v:group style="position:absolute;left:3247;top:451;width:7;height:2" coordorigin="3247,451" coordsize="7,2">
              <v:shape style="position:absolute;left:3247;top:451;width:7;height:2" coordorigin="3247,451" coordsize="7,0" path="m3247,451l3254,451e" filled="f" stroked="t" strokeweight=".36pt" strokecolor="#404040">
                <v:path arrowok="t"/>
              </v:shape>
            </v:group>
            <v:group style="position:absolute;left:3247;top:458;width:7;height:2" coordorigin="3247,458" coordsize="7,2">
              <v:shape style="position:absolute;left:3247;top:458;width:7;height:2" coordorigin="3247,458" coordsize="7,0" path="m3247,458l3254,458e" filled="f" stroked="t" strokeweight=".36pt" strokecolor="#404040">
                <v:path arrowok="t"/>
              </v:shape>
            </v:group>
            <v:group style="position:absolute;left:3247;top:466;width:7;height:2" coordorigin="3247,466" coordsize="7,2">
              <v:shape style="position:absolute;left:3247;top:466;width:7;height:2" coordorigin="3247,466" coordsize="7,0" path="m3247,466l3254,466e" filled="f" stroked="t" strokeweight=".36pt" strokecolor="#404040">
                <v:path arrowok="t"/>
              </v:shape>
            </v:group>
            <v:group style="position:absolute;left:3247;top:473;width:7;height:2" coordorigin="3247,473" coordsize="7,2">
              <v:shape style="position:absolute;left:3247;top:473;width:7;height:2" coordorigin="3247,473" coordsize="7,0" path="m3247,473l3254,473e" filled="f" stroked="t" strokeweight=".36pt" strokecolor="#404040">
                <v:path arrowok="t"/>
              </v:shape>
            </v:group>
            <v:group style="position:absolute;left:3247;top:480;width:7;height:2" coordorigin="3247,480" coordsize="7,2">
              <v:shape style="position:absolute;left:3247;top:480;width:7;height:2" coordorigin="3247,480" coordsize="7,0" path="m3247,480l3254,480e" filled="f" stroked="t" strokeweight=".36pt" strokecolor="#404040">
                <v:path arrowok="t"/>
              </v:shape>
            </v:group>
            <v:group style="position:absolute;left:3247;top:487;width:7;height:2" coordorigin="3247,487" coordsize="7,2">
              <v:shape style="position:absolute;left:3247;top:487;width:7;height:2" coordorigin="3247,487" coordsize="7,0" path="m3247,487l3254,487e" filled="f" stroked="t" strokeweight=".36pt" strokecolor="#404040">
                <v:path arrowok="t"/>
              </v:shape>
            </v:group>
            <v:group style="position:absolute;left:3247;top:494;width:7;height:2" coordorigin="3247,494" coordsize="7,2">
              <v:shape style="position:absolute;left:3247;top:494;width:7;height:2" coordorigin="3247,494" coordsize="7,0" path="m3247,494l3254,494e" filled="f" stroked="t" strokeweight=".36pt" strokecolor="#404040">
                <v:path arrowok="t"/>
              </v:shape>
            </v:group>
            <v:group style="position:absolute;left:3247;top:502;width:7;height:2" coordorigin="3247,502" coordsize="7,2">
              <v:shape style="position:absolute;left:3247;top:502;width:7;height:2" coordorigin="3247,502" coordsize="7,0" path="m3247,502l3254,502e" filled="f" stroked="t" strokeweight=".36pt" strokecolor="#404040">
                <v:path arrowok="t"/>
              </v:shape>
            </v:group>
            <v:group style="position:absolute;left:3247;top:509;width:7;height:2" coordorigin="3247,509" coordsize="7,2">
              <v:shape style="position:absolute;left:3247;top:509;width:7;height:2" coordorigin="3247,509" coordsize="7,0" path="m3247,509l3254,509e" filled="f" stroked="t" strokeweight=".36pt" strokecolor="#404040">
                <v:path arrowok="t"/>
              </v:shape>
            </v:group>
            <v:group style="position:absolute;left:3247;top:516;width:7;height:2" coordorigin="3247,516" coordsize="7,2">
              <v:shape style="position:absolute;left:3247;top:516;width:7;height:2" coordorigin="3247,516" coordsize="7,0" path="m3247,516l3254,516e" filled="f" stroked="t" strokeweight=".36pt" strokecolor="#404040">
                <v:path arrowok="t"/>
              </v:shape>
            </v:group>
            <v:group style="position:absolute;left:3247;top:523;width:7;height:2" coordorigin="3247,523" coordsize="7,2">
              <v:shape style="position:absolute;left:3247;top:523;width:7;height:2" coordorigin="3247,523" coordsize="7,0" path="m3247,523l3254,523e" filled="f" stroked="t" strokeweight=".36pt" strokecolor="#404040">
                <v:path arrowok="t"/>
              </v:shape>
            </v:group>
            <v:group style="position:absolute;left:3247;top:530;width:7;height:2" coordorigin="3247,530" coordsize="7,2">
              <v:shape style="position:absolute;left:3247;top:530;width:7;height:2" coordorigin="3247,530" coordsize="7,0" path="m3247,530l3254,530e" filled="f" stroked="t" strokeweight=".36pt" strokecolor="#404040">
                <v:path arrowok="t"/>
              </v:shape>
            </v:group>
            <v:group style="position:absolute;left:3247;top:538;width:7;height:2" coordorigin="3247,538" coordsize="7,2">
              <v:shape style="position:absolute;left:3247;top:538;width:7;height:2" coordorigin="3247,538" coordsize="7,0" path="m3247,538l3254,538e" filled="f" stroked="t" strokeweight=".36pt" strokecolor="#404040">
                <v:path arrowok="t"/>
              </v:shape>
            </v:group>
            <v:group style="position:absolute;left:3247;top:545;width:7;height:2" coordorigin="3247,545" coordsize="7,2">
              <v:shape style="position:absolute;left:3247;top:545;width:7;height:2" coordorigin="3247,545" coordsize="7,0" path="m3247,545l3254,545e" filled="f" stroked="t" strokeweight=".36pt" strokecolor="#404040">
                <v:path arrowok="t"/>
              </v:shape>
            </v:group>
            <v:group style="position:absolute;left:3247;top:552;width:7;height:2" coordorigin="3247,552" coordsize="7,2">
              <v:shape style="position:absolute;left:3247;top:552;width:7;height:2" coordorigin="3247,552" coordsize="7,0" path="m3247,552l3254,552e" filled="f" stroked="t" strokeweight=".36pt" strokecolor="#404040">
                <v:path arrowok="t"/>
              </v:shape>
            </v:group>
            <v:group style="position:absolute;left:3247;top:559;width:7;height:2" coordorigin="3247,559" coordsize="7,2">
              <v:shape style="position:absolute;left:3247;top:559;width:7;height:2" coordorigin="3247,559" coordsize="7,0" path="m3247,559l3254,559e" filled="f" stroked="t" strokeweight=".36pt" strokecolor="#404040">
                <v:path arrowok="t"/>
              </v:shape>
            </v:group>
            <v:group style="position:absolute;left:3247;top:566;width:7;height:2" coordorigin="3247,566" coordsize="7,2">
              <v:shape style="position:absolute;left:3247;top:566;width:7;height:2" coordorigin="3247,566" coordsize="7,0" path="m3247,566l3254,566e" filled="f" stroked="t" strokeweight=".36pt" strokecolor="#404040">
                <v:path arrowok="t"/>
              </v:shape>
            </v:group>
            <v:group style="position:absolute;left:3247;top:574;width:7;height:2" coordorigin="3247,574" coordsize="7,2">
              <v:shape style="position:absolute;left:3247;top:574;width:7;height:2" coordorigin="3247,574" coordsize="7,0" path="m3247,574l3254,574e" filled="f" stroked="t" strokeweight=".36pt" strokecolor="#404040">
                <v:path arrowok="t"/>
              </v:shape>
            </v:group>
            <v:group style="position:absolute;left:3247;top:581;width:7;height:2" coordorigin="3247,581" coordsize="7,2">
              <v:shape style="position:absolute;left:3247;top:581;width:7;height:2" coordorigin="3247,581" coordsize="7,0" path="m3247,581l3254,581e" filled="f" stroked="t" strokeweight=".36pt" strokecolor="#404040">
                <v:path arrowok="t"/>
              </v:shape>
            </v:group>
            <v:group style="position:absolute;left:3247;top:588;width:7;height:2" coordorigin="3247,588" coordsize="7,2">
              <v:shape style="position:absolute;left:3247;top:588;width:7;height:2" coordorigin="3247,588" coordsize="7,0" path="m3247,588l3254,588e" filled="f" stroked="t" strokeweight=".36pt" strokecolor="#404040">
                <v:path arrowok="t"/>
              </v:shape>
            </v:group>
            <v:group style="position:absolute;left:3247;top:595;width:7;height:2" coordorigin="3247,595" coordsize="7,2">
              <v:shape style="position:absolute;left:3247;top:595;width:7;height:2" coordorigin="3247,595" coordsize="7,0" path="m3247,595l3254,595e" filled="f" stroked="t" strokeweight=".36pt" strokecolor="#404040">
                <v:path arrowok="t"/>
              </v:shape>
            </v:group>
            <v:group style="position:absolute;left:3247;top:602;width:7;height:2" coordorigin="3247,602" coordsize="7,2">
              <v:shape style="position:absolute;left:3247;top:602;width:7;height:2" coordorigin="3247,602" coordsize="7,0" path="m3247,602l3254,602e" filled="f" stroked="t" strokeweight=".36pt" strokecolor="#404040">
                <v:path arrowok="t"/>
              </v:shape>
            </v:group>
            <v:group style="position:absolute;left:3247;top:610;width:7;height:2" coordorigin="3247,610" coordsize="7,2">
              <v:shape style="position:absolute;left:3247;top:610;width:7;height:2" coordorigin="3247,610" coordsize="7,0" path="m3247,610l3254,610e" filled="f" stroked="t" strokeweight=".36pt" strokecolor="#404040">
                <v:path arrowok="t"/>
              </v:shape>
            </v:group>
            <v:group style="position:absolute;left:3247;top:617;width:7;height:2" coordorigin="3247,617" coordsize="7,2">
              <v:shape style="position:absolute;left:3247;top:617;width:7;height:2" coordorigin="3247,617" coordsize="7,0" path="m3247,617l3254,617e" filled="f" stroked="t" strokeweight=".36pt" strokecolor="#404040">
                <v:path arrowok="t"/>
              </v:shape>
            </v:group>
            <v:group style="position:absolute;left:3247;top:624;width:7;height:2" coordorigin="3247,624" coordsize="7,2">
              <v:shape style="position:absolute;left:3247;top:624;width:7;height:2" coordorigin="3247,624" coordsize="7,0" path="m3247,624l3254,624e" filled="f" stroked="t" strokeweight=".36pt" strokecolor="#404040">
                <v:path arrowok="t"/>
              </v:shape>
            </v:group>
            <v:group style="position:absolute;left:3247;top:631;width:7;height:2" coordorigin="3247,631" coordsize="7,2">
              <v:shape style="position:absolute;left:3247;top:631;width:7;height:2" coordorigin="3247,631" coordsize="7,0" path="m3247,631l3254,631e" filled="f" stroked="t" strokeweight=".36pt" strokecolor="#404040">
                <v:path arrowok="t"/>
              </v:shape>
            </v:group>
            <v:group style="position:absolute;left:3247;top:638;width:7;height:2" coordorigin="3247,638" coordsize="7,2">
              <v:shape style="position:absolute;left:3247;top:638;width:7;height:2" coordorigin="3247,638" coordsize="7,0" path="m3247,638l3254,638e" filled="f" stroked="t" strokeweight=".36pt" strokecolor="#404040">
                <v:path arrowok="t"/>
              </v:shape>
            </v:group>
            <v:group style="position:absolute;left:3247;top:646;width:7;height:2" coordorigin="3247,646" coordsize="7,2">
              <v:shape style="position:absolute;left:3247;top:646;width:7;height:2" coordorigin="3247,646" coordsize="7,0" path="m3247,646l3254,646e" filled="f" stroked="t" strokeweight=".36pt" strokecolor="#404040">
                <v:path arrowok="t"/>
              </v:shape>
            </v:group>
            <v:group style="position:absolute;left:3247;top:653;width:7;height:2" coordorigin="3247,653" coordsize="7,2">
              <v:shape style="position:absolute;left:3247;top:653;width:7;height:2" coordorigin="3247,653" coordsize="7,0" path="m3247,653l3254,653e" filled="f" stroked="t" strokeweight=".36pt" strokecolor="#404040">
                <v:path arrowok="t"/>
              </v:shape>
            </v:group>
            <v:group style="position:absolute;left:3247;top:660;width:7;height:2" coordorigin="3247,660" coordsize="7,2">
              <v:shape style="position:absolute;left:3247;top:660;width:7;height:2" coordorigin="3247,660" coordsize="7,0" path="m3247,660l3254,660e" filled="f" stroked="t" strokeweight=".36pt" strokecolor="#404040">
                <v:path arrowok="t"/>
              </v:shape>
            </v:group>
            <v:group style="position:absolute;left:3247;top:667;width:7;height:2" coordorigin="3247,667" coordsize="7,2">
              <v:shape style="position:absolute;left:3247;top:667;width:7;height:2" coordorigin="3247,667" coordsize="7,0" path="m3247,667l3254,667e" filled="f" stroked="t" strokeweight=".36pt" strokecolor="#404040">
                <v:path arrowok="t"/>
              </v:shape>
            </v:group>
            <v:group style="position:absolute;left:3247;top:674;width:7;height:2" coordorigin="3247,674" coordsize="7,2">
              <v:shape style="position:absolute;left:3247;top:674;width:7;height:2" coordorigin="3247,674" coordsize="7,0" path="m3247,674l3254,674e" filled="f" stroked="t" strokeweight=".36pt" strokecolor="#404040">
                <v:path arrowok="t"/>
              </v:shape>
            </v:group>
            <v:group style="position:absolute;left:3247;top:682;width:7;height:2" coordorigin="3247,682" coordsize="7,2">
              <v:shape style="position:absolute;left:3247;top:682;width:7;height:2" coordorigin="3247,682" coordsize="7,0" path="m3247,682l3254,682e" filled="f" stroked="t" strokeweight=".36pt" strokecolor="#404040">
                <v:path arrowok="t"/>
              </v:shape>
            </v:group>
            <v:group style="position:absolute;left:3247;top:689;width:7;height:2" coordorigin="3247,689" coordsize="7,2">
              <v:shape style="position:absolute;left:3247;top:689;width:7;height:2" coordorigin="3247,689" coordsize="7,0" path="m3247,689l3254,689e" filled="f" stroked="t" strokeweight=".36pt" strokecolor="#404040">
                <v:path arrowok="t"/>
              </v:shape>
            </v:group>
            <v:group style="position:absolute;left:3247;top:696;width:7;height:2" coordorigin="3247,696" coordsize="7,2">
              <v:shape style="position:absolute;left:3247;top:696;width:7;height:2" coordorigin="3247,696" coordsize="7,0" path="m3247,696l3254,696e" filled="f" stroked="t" strokeweight=".36pt" strokecolor="#404040">
                <v:path arrowok="t"/>
              </v:shape>
            </v:group>
            <v:group style="position:absolute;left:3247;top:703;width:7;height:2" coordorigin="3247,703" coordsize="7,2">
              <v:shape style="position:absolute;left:3247;top:703;width:7;height:2" coordorigin="3247,703" coordsize="7,0" path="m3247,703l3254,703e" filled="f" stroked="t" strokeweight=".36pt" strokecolor="#404040">
                <v:path arrowok="t"/>
              </v:shape>
            </v:group>
            <v:group style="position:absolute;left:3247;top:710;width:7;height:2" coordorigin="3247,710" coordsize="7,2">
              <v:shape style="position:absolute;left:3247;top:710;width:7;height:2" coordorigin="3247,710" coordsize="7,0" path="m3247,710l3254,710e" filled="f" stroked="t" strokeweight=".36pt" strokecolor="#404040">
                <v:path arrowok="t"/>
              </v:shape>
            </v:group>
            <v:group style="position:absolute;left:3247;top:718;width:7;height:2" coordorigin="3247,718" coordsize="7,2">
              <v:shape style="position:absolute;left:3247;top:718;width:7;height:2" coordorigin="3247,718" coordsize="7,0" path="m3247,718l3254,718e" filled="f" stroked="t" strokeweight=".36pt" strokecolor="#404040">
                <v:path arrowok="t"/>
              </v:shape>
            </v:group>
            <v:group style="position:absolute;left:3247;top:725;width:7;height:2" coordorigin="3247,725" coordsize="7,2">
              <v:shape style="position:absolute;left:3247;top:725;width:7;height:2" coordorigin="3247,725" coordsize="7,0" path="m3247,725l3254,725e" filled="f" stroked="t" strokeweight=".36pt" strokecolor="#404040">
                <v:path arrowok="t"/>
              </v:shape>
            </v:group>
            <v:group style="position:absolute;left:3247;top:732;width:7;height:2" coordorigin="3247,732" coordsize="7,2">
              <v:shape style="position:absolute;left:3247;top:732;width:7;height:2" coordorigin="3247,732" coordsize="7,0" path="m3247,732l3254,732e" filled="f" stroked="t" strokeweight=".36pt" strokecolor="#404040">
                <v:path arrowok="t"/>
              </v:shape>
              <v:shape style="position:absolute;left:2527;top:124;width:727;height:619" type="#_x0000_t75">
                <v:imagedata r:id="rId22" o:title="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23"/>
          <w:szCs w:val="23"/>
          <w:w w:val="101"/>
          <w:b/>
          <w:bCs/>
        </w:rPr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  <w:u w:val="thick" w:color="0000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  <w:u w:val="thick" w:color="0000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  <w:u w:val="thick" w:color="0000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  <w:u w:val="thick" w:color="0000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b/>
          <w:bCs/>
          <w:u w:val="thick" w:color="0000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  <w:u w:val="thick" w:color="0000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  <w:u w:val="thick" w:color="0000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  <w:b/>
          <w:bCs/>
          <w:u w:val="thick" w:color="0000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  <w:u w:val="thick" w:color="0000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b/>
          <w:bCs/>
          <w:u w:val="thick" w:color="0000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  <w:u w:val="thick" w:color="0000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  <w:u w:val="thick" w:color="000000"/>
        </w:rPr>
        <w:t>v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  <w:u w:val="thick" w:color="0000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b/>
          <w:bCs/>
          <w:u w:val="thick" w:color="0000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  <w:u w:val="thick" w:color="0000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  <w:u w:val="thick" w:color="0000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  <w:u w:val="thick" w:color="0000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  <w:u w:val="thick" w:color="0000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:</w:t>
      </w:r>
      <w:r>
        <w:rPr>
          <w:rFonts w:ascii="Times New Roman" w:hAnsi="Times New Roman" w:cs="Times New Roman" w:eastAsia="Times New Roman"/>
          <w:sz w:val="23"/>
          <w:szCs w:val="23"/>
          <w:spacing w:val="1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iec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>1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1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ti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6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saw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e,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if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es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e,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1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6" w:after="0" w:line="260" w:lineRule="exact"/>
        <w:ind w:left="2137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position w:val="-1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position w:val="-1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st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position w:val="-1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position w:val="-1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ill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position w:val="-1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position w:val="-1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position w:val="-1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sec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position w:val="-1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position w:val="-1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position w:val="-1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  <w:position w:val="-1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position w:val="-1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position w:val="-1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th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position w:val="-1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position w:val="-1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  <w:position w:val="-1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  <w:position w:val="-1"/>
        </w:rPr>
        <w:t>la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  <w:position w:val="-1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  <w:position w:val="-1"/>
        </w:rPr>
        <w:t>e.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0"/>
        </w:rPr>
      </w:r>
    </w:p>
    <w:p>
      <w:pPr>
        <w:spacing w:before="6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1" w:after="0" w:line="240" w:lineRule="auto"/>
        <w:ind w:right="90"/>
        <w:jc w:val="right"/>
        <w:rPr>
          <w:rFonts w:ascii="Calibri" w:hAnsi="Calibri" w:cs="Calibri" w:eastAsia="Calibri"/>
          <w:sz w:val="21"/>
          <w:szCs w:val="21"/>
        </w:rPr>
      </w:pPr>
      <w:rPr/>
      <w:r>
        <w:rPr>
          <w:rFonts w:ascii="Calibri" w:hAnsi="Calibri" w:cs="Calibri" w:eastAsia="Calibri"/>
          <w:sz w:val="21"/>
          <w:szCs w:val="21"/>
          <w:spacing w:val="-1"/>
          <w:w w:val="102"/>
        </w:rPr>
        <w:t>1</w:t>
      </w:r>
      <w:r>
        <w:rPr>
          <w:rFonts w:ascii="Calibri" w:hAnsi="Calibri" w:cs="Calibri" w:eastAsia="Calibri"/>
          <w:sz w:val="21"/>
          <w:szCs w:val="21"/>
          <w:spacing w:val="0"/>
          <w:w w:val="102"/>
        </w:rPr>
        <w:t>1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</w:r>
    </w:p>
    <w:p>
      <w:pPr>
        <w:jc w:val="right"/>
        <w:spacing w:after="0"/>
        <w:sectPr>
          <w:pgSz w:w="11900" w:h="16840"/>
          <w:pgMar w:top="1340" w:bottom="280" w:left="1300" w:right="860"/>
        </w:sectPr>
      </w:pPr>
      <w:rPr/>
    </w:p>
    <w:p>
      <w:pPr>
        <w:spacing w:before="78" w:after="0" w:line="263" w:lineRule="exact"/>
        <w:ind w:left="102" w:right="-20"/>
        <w:jc w:val="left"/>
        <w:tabs>
          <w:tab w:pos="7360" w:val="left"/>
        </w:tabs>
        <w:rPr>
          <w:rFonts w:ascii="Cambria" w:hAnsi="Cambria" w:cs="Cambria" w:eastAsia="Cambria"/>
          <w:sz w:val="23"/>
          <w:szCs w:val="23"/>
        </w:rPr>
      </w:pPr>
      <w:rPr/>
      <w:r>
        <w:rPr/>
        <w:pict>
          <v:group style="position:absolute;margin-left:53.991634pt;margin-top:70.434601pt;width:506.656717pt;height:701.170256pt;mso-position-horizontal-relative:page;mso-position-vertical-relative:page;z-index:-2332" coordorigin="1080,1409" coordsize="10133,14023">
            <v:group style="position:absolute;left:1294;top:1416;width:2;height:14009" coordorigin="1294,1416" coordsize="2,14009">
              <v:shape style="position:absolute;left:1294;top:1416;width:2;height:14009" coordorigin="1294,1416" coordsize="0,14009" path="m1294,15425l1294,1416e" filled="f" stroked="t" strokeweight=".730032pt" strokecolor="#000000">
                <v:path arrowok="t"/>
              </v:shape>
            </v:group>
            <v:group style="position:absolute;left:1092;top:1795;width:10109;height:2" coordorigin="1092,1795" coordsize="10109,2">
              <v:shape style="position:absolute;left:1092;top:1795;width:10109;height:2" coordorigin="1092,1795" coordsize="10109,0" path="m11201,1795l1092,1795e" filled="f" stroked="t" strokeweight="1.216728pt" strokecolor="#000000">
                <v:path arrowok="t"/>
              </v:shape>
            </v:group>
            <w10:wrap type="none"/>
          </v:group>
        </w:pic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S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M</w:t>
      </w:r>
      <w:r>
        <w:rPr>
          <w:rFonts w:ascii="Cambria" w:hAnsi="Cambria" w:cs="Cambria" w:eastAsia="Cambria"/>
          <w:sz w:val="23"/>
          <w:szCs w:val="23"/>
          <w:color w:val="4E81BD"/>
          <w:spacing w:val="5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c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d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m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y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:</w:t>
      </w:r>
      <w:r>
        <w:rPr>
          <w:rFonts w:ascii="Cambria" w:hAnsi="Cambria" w:cs="Cambria" w:eastAsia="Cambria"/>
          <w:sz w:val="23"/>
          <w:szCs w:val="23"/>
          <w:color w:val="4E81BD"/>
          <w:spacing w:val="13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G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n</w:t>
      </w:r>
      <w:r>
        <w:rPr>
          <w:rFonts w:ascii="Cambria" w:hAnsi="Cambria" w:cs="Cambria" w:eastAsia="Cambria"/>
          <w:sz w:val="23"/>
          <w:szCs w:val="23"/>
          <w:color w:val="4E81BD"/>
          <w:spacing w:val="-3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r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l</w:t>
      </w:r>
      <w:r>
        <w:rPr>
          <w:rFonts w:ascii="Cambria" w:hAnsi="Cambria" w:cs="Cambria" w:eastAsia="Cambria"/>
          <w:sz w:val="23"/>
          <w:szCs w:val="23"/>
          <w:color w:val="4E81BD"/>
          <w:spacing w:val="9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F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b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r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i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c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i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o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n</w:t>
      </w:r>
      <w:r>
        <w:rPr>
          <w:rFonts w:ascii="Cambria" w:hAnsi="Cambria" w:cs="Cambria" w:eastAsia="Cambria"/>
          <w:sz w:val="23"/>
          <w:szCs w:val="23"/>
          <w:color w:val="4E81BD"/>
          <w:spacing w:val="12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M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h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o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d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s</w:t>
      </w:r>
      <w:r>
        <w:rPr>
          <w:rFonts w:ascii="Cambria" w:hAnsi="Cambria" w:cs="Cambria" w:eastAsia="Cambria"/>
          <w:sz w:val="23"/>
          <w:szCs w:val="23"/>
          <w:color w:val="4E81BD"/>
          <w:spacing w:val="-42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ab/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P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n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ci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l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/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P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n</w:t>
      </w:r>
      <w:r>
        <w:rPr>
          <w:rFonts w:ascii="Cambria" w:hAnsi="Cambria" w:cs="Cambria" w:eastAsia="Cambria"/>
          <w:sz w:val="23"/>
          <w:szCs w:val="23"/>
          <w:color w:val="4E81BD"/>
          <w:spacing w:val="10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3"/>
          <w:w w:val="101"/>
          <w:position w:val="-1"/>
        </w:rPr>
        <w:t>H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1"/>
          <w:position w:val="-1"/>
        </w:rPr>
        <w:t>o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1"/>
          <w:position w:val="-1"/>
        </w:rPr>
        <w:t>l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1"/>
          <w:position w:val="-1"/>
        </w:rPr>
        <w:t>d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1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1"/>
          <w:position w:val="-1"/>
        </w:rPr>
        <w:t>r</w:t>
      </w:r>
      <w:r>
        <w:rPr>
          <w:rFonts w:ascii="Cambria" w:hAnsi="Cambria" w:cs="Cambria" w:eastAsia="Cambria"/>
          <w:sz w:val="23"/>
          <w:szCs w:val="23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8" w:after="0" w:line="275" w:lineRule="auto"/>
        <w:ind w:left="1153" w:right="146" w:firstLine="-1051"/>
        <w:jc w:val="left"/>
        <w:tabs>
          <w:tab w:pos="1140" w:val="left"/>
        </w:tabs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7"/>
          <w:szCs w:val="27"/>
          <w:w w:val="101"/>
          <w:b/>
          <w:bCs/>
        </w:rPr>
      </w:r>
      <w:r>
        <w:rPr>
          <w:rFonts w:ascii="Times New Roman" w:hAnsi="Times New Roman" w:cs="Times New Roman" w:eastAsia="Times New Roman"/>
          <w:sz w:val="27"/>
          <w:szCs w:val="27"/>
          <w:spacing w:val="-1"/>
          <w:w w:val="100"/>
          <w:b/>
          <w:bCs/>
          <w:u w:val="thick" w:color="000000"/>
        </w:rPr>
        <w:t>S</w:t>
      </w:r>
      <w:r>
        <w:rPr>
          <w:rFonts w:ascii="Times New Roman" w:hAnsi="Times New Roman" w:cs="Times New Roman" w:eastAsia="Times New Roman"/>
          <w:sz w:val="27"/>
          <w:szCs w:val="27"/>
          <w:spacing w:val="-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</w:rPr>
        <w:t>t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1"/>
          <w:w w:val="100"/>
          <w:b/>
          <w:bCs/>
          <w:u w:val="thick" w:color="000000"/>
        </w:rPr>
        <w:t>e</w:t>
      </w:r>
      <w:r>
        <w:rPr>
          <w:rFonts w:ascii="Times New Roman" w:hAnsi="Times New Roman" w:cs="Times New Roman" w:eastAsia="Times New Roman"/>
          <w:sz w:val="27"/>
          <w:szCs w:val="27"/>
          <w:spacing w:val="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</w:rPr>
        <w:t>p</w:t>
      </w:r>
      <w:r>
        <w:rPr>
          <w:rFonts w:ascii="Times New Roman" w:hAnsi="Times New Roman" w:cs="Times New Roman" w:eastAsia="Times New Roman"/>
          <w:sz w:val="27"/>
          <w:szCs w:val="27"/>
          <w:spacing w:val="4"/>
          <w:w w:val="100"/>
          <w:b/>
          <w:bCs/>
          <w:u w:val="thick" w:color="0000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3"/>
          <w:w w:val="100"/>
          <w:b/>
          <w:bCs/>
          <w:u w:val="thick" w:color="000000"/>
        </w:rPr>
        <w:t>4</w:t>
      </w:r>
      <w:r>
        <w:rPr>
          <w:rFonts w:ascii="Times New Roman" w:hAnsi="Times New Roman" w:cs="Times New Roman" w:eastAsia="Times New Roman"/>
          <w:sz w:val="27"/>
          <w:szCs w:val="27"/>
          <w:spacing w:val="3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3"/>
          <w:w w:val="100"/>
          <w:b/>
          <w:bCs/>
        </w:rPr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</w:rPr>
        <w:t>:</w:t>
      </w:r>
      <w:r>
        <w:rPr>
          <w:rFonts w:ascii="Times New Roman" w:hAnsi="Times New Roman" w:cs="Times New Roman" w:eastAsia="Times New Roman"/>
          <w:sz w:val="27"/>
          <w:szCs w:val="27"/>
          <w:spacing w:val="-6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</w:rPr>
        <w:tab/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</w:rPr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1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si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b/>
          <w:bCs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ng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1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qu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re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-5"/>
          <w:w w:val="100"/>
          <w:b/>
          <w:bCs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1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1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  <w:b/>
          <w:bCs/>
        </w:rPr>
        <w:t>2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53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v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each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6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”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x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9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”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iece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lete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ith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-5"/>
          <w:w w:val="100"/>
          <w:b/>
          <w:bCs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ng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5"/>
          <w:w w:val="101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1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1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45" w:after="0" w:line="240" w:lineRule="auto"/>
        <w:ind w:left="1503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4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1"/>
        </w:rPr>
        <w:t>(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</w:rPr>
        <w:t>1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)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42" w:after="0" w:line="281" w:lineRule="auto"/>
        <w:ind w:left="1503" w:right="290" w:firstLine="-350"/>
        <w:jc w:val="both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B.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aw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es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1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2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6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”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x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9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”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iece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si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  <w:b/>
          <w:bCs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1"/>
          <w:b/>
          <w:bCs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-5"/>
          <w:w w:val="101"/>
          <w:b/>
          <w:bCs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  <w:b/>
          <w:bCs/>
        </w:rPr>
        <w:t>er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1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q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re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ce,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e,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1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23"/>
          <w:szCs w:val="23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X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1"/>
        </w:rPr>
        <w:t>x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is.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6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90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396.0pt;height:133.920pt;mso-position-horizontal-relative:char;mso-position-vertical-relative:line" type="#_x0000_t75">
            <v:imagedata r:id="rId23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7" w:lineRule="auto"/>
        <w:ind w:left="891" w:right="491"/>
        <w:jc w:val="left"/>
        <w:rPr>
          <w:rFonts w:ascii="Calibri" w:hAnsi="Calibri" w:cs="Calibri" w:eastAsia="Calibri"/>
          <w:sz w:val="21"/>
          <w:szCs w:val="21"/>
        </w:rPr>
      </w:pPr>
      <w:rPr/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F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538DD4"/>
          <w:spacing w:val="1"/>
          <w:w w:val="100"/>
        </w:rPr>
        <w:t>g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ur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538DD4"/>
          <w:spacing w:val="17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538DD4"/>
          <w:spacing w:val="-1"/>
          <w:w w:val="100"/>
        </w:rPr>
        <w:t>4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:</w:t>
      </w:r>
      <w:r>
        <w:rPr>
          <w:rFonts w:ascii="Calibri" w:hAnsi="Calibri" w:cs="Calibri" w:eastAsia="Calibri"/>
          <w:sz w:val="21"/>
          <w:szCs w:val="21"/>
          <w:color w:val="538DD4"/>
          <w:spacing w:val="9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a</w:t>
      </w:r>
      <w:r>
        <w:rPr>
          <w:rFonts w:ascii="Calibri" w:hAnsi="Calibri" w:cs="Calibri" w:eastAsia="Calibri"/>
          <w:sz w:val="21"/>
          <w:szCs w:val="21"/>
          <w:color w:val="000000"/>
          <w:spacing w:val="2"/>
          <w:w w:val="100"/>
        </w:rPr>
        <w:t>y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n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g</w:t>
      </w:r>
      <w:r>
        <w:rPr>
          <w:rFonts w:ascii="Calibri" w:hAnsi="Calibri" w:cs="Calibri" w:eastAsia="Calibri"/>
          <w:sz w:val="21"/>
          <w:szCs w:val="21"/>
          <w:color w:val="000000"/>
          <w:spacing w:val="25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u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15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S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d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17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1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-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(</w:t>
      </w:r>
      <w:r>
        <w:rPr>
          <w:rFonts w:ascii="Calibri" w:hAnsi="Calibri" w:cs="Calibri" w:eastAsia="Calibri"/>
          <w:sz w:val="21"/>
          <w:szCs w:val="21"/>
          <w:color w:val="000000"/>
          <w:spacing w:val="2"/>
          <w:w w:val="100"/>
        </w:rPr>
        <w:t>1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)</w:t>
      </w:r>
      <w:r>
        <w:rPr>
          <w:rFonts w:ascii="Calibri" w:hAnsi="Calibri" w:cs="Calibri" w:eastAsia="Calibri"/>
          <w:sz w:val="21"/>
          <w:szCs w:val="21"/>
          <w:color w:val="000000"/>
          <w:spacing w:val="11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C</w:t>
      </w:r>
      <w:r>
        <w:rPr>
          <w:rFonts w:ascii="Calibri" w:hAnsi="Calibri" w:cs="Calibri" w:eastAsia="Calibri"/>
          <w:sz w:val="21"/>
          <w:szCs w:val="21"/>
          <w:color w:val="000000"/>
          <w:spacing w:val="-5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v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r</w:t>
      </w:r>
      <w:r>
        <w:rPr>
          <w:rFonts w:ascii="Calibri" w:hAnsi="Calibri" w:cs="Calibri" w:eastAsia="Calibri"/>
          <w:sz w:val="21"/>
          <w:szCs w:val="21"/>
          <w:color w:val="000000"/>
          <w:spacing w:val="13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b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th</w:t>
      </w:r>
      <w:r>
        <w:rPr>
          <w:rFonts w:ascii="Calibri" w:hAnsi="Calibri" w:cs="Calibri" w:eastAsia="Calibri"/>
          <w:sz w:val="21"/>
          <w:szCs w:val="21"/>
          <w:color w:val="000000"/>
          <w:spacing w:val="6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2"/>
          <w:w w:val="100"/>
        </w:rPr>
        <w:t>w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rk</w:t>
      </w:r>
      <w:r>
        <w:rPr>
          <w:rFonts w:ascii="Calibri" w:hAnsi="Calibri" w:cs="Calibri" w:eastAsia="Calibri"/>
          <w:sz w:val="21"/>
          <w:szCs w:val="21"/>
          <w:color w:val="000000"/>
          <w:spacing w:val="13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p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c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s</w:t>
      </w:r>
      <w:r>
        <w:rPr>
          <w:rFonts w:ascii="Calibri" w:hAnsi="Calibri" w:cs="Calibri" w:eastAsia="Calibri"/>
          <w:sz w:val="21"/>
          <w:szCs w:val="21"/>
          <w:color w:val="000000"/>
          <w:spacing w:val="9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w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th</w:t>
      </w:r>
      <w:r>
        <w:rPr>
          <w:rFonts w:ascii="Calibri" w:hAnsi="Calibri" w:cs="Calibri" w:eastAsia="Calibri"/>
          <w:sz w:val="21"/>
          <w:szCs w:val="21"/>
          <w:color w:val="000000"/>
          <w:spacing w:val="8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st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r</w:t>
      </w:r>
      <w:r>
        <w:rPr>
          <w:rFonts w:ascii="Calibri" w:hAnsi="Calibri" w:cs="Calibri" w:eastAsia="Calibri"/>
          <w:sz w:val="21"/>
          <w:szCs w:val="21"/>
          <w:color w:val="000000"/>
          <w:spacing w:val="3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ps</w:t>
      </w:r>
      <w:r>
        <w:rPr>
          <w:rFonts w:ascii="Calibri" w:hAnsi="Calibri" w:cs="Calibri" w:eastAsia="Calibri"/>
          <w:sz w:val="21"/>
          <w:szCs w:val="21"/>
          <w:color w:val="000000"/>
          <w:spacing w:val="7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f</w:t>
      </w:r>
      <w:r>
        <w:rPr>
          <w:rFonts w:ascii="Calibri" w:hAnsi="Calibri" w:cs="Calibri" w:eastAsia="Calibri"/>
          <w:sz w:val="21"/>
          <w:szCs w:val="21"/>
          <w:color w:val="000000"/>
          <w:spacing w:val="3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2"/>
          <w:w w:val="100"/>
        </w:rPr>
        <w:t>P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a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c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k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ng</w:t>
      </w:r>
      <w:r>
        <w:rPr>
          <w:rFonts w:ascii="Calibri" w:hAnsi="Calibri" w:cs="Calibri" w:eastAsia="Calibri"/>
          <w:sz w:val="21"/>
          <w:szCs w:val="21"/>
          <w:color w:val="000000"/>
          <w:spacing w:val="13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a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p</w:t>
      </w:r>
      <w:r>
        <w:rPr>
          <w:rFonts w:ascii="Calibri" w:hAnsi="Calibri" w:cs="Calibri" w:eastAsia="Calibri"/>
          <w:sz w:val="21"/>
          <w:szCs w:val="21"/>
          <w:color w:val="000000"/>
          <w:spacing w:val="-4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.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13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(</w:t>
      </w:r>
      <w:r>
        <w:rPr>
          <w:rFonts w:ascii="Calibri" w:hAnsi="Calibri" w:cs="Calibri" w:eastAsia="Calibri"/>
          <w:sz w:val="21"/>
          <w:szCs w:val="21"/>
          <w:color w:val="000000"/>
          <w:spacing w:val="2"/>
          <w:w w:val="100"/>
        </w:rPr>
        <w:t>2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)</w:t>
      </w:r>
      <w:r>
        <w:rPr>
          <w:rFonts w:ascii="Calibri" w:hAnsi="Calibri" w:cs="Calibri" w:eastAsia="Calibri"/>
          <w:sz w:val="21"/>
          <w:szCs w:val="21"/>
          <w:color w:val="000000"/>
          <w:spacing w:val="3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2"/>
          <w:w w:val="100"/>
        </w:rPr>
        <w:t>D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r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a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w</w:t>
      </w:r>
      <w:r>
        <w:rPr>
          <w:rFonts w:ascii="Calibri" w:hAnsi="Calibri" w:cs="Calibri" w:eastAsia="Calibri"/>
          <w:sz w:val="21"/>
          <w:szCs w:val="21"/>
          <w:color w:val="000000"/>
          <w:spacing w:val="12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2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2"/>
        </w:rPr>
        <w:t>ut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2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the</w:t>
      </w:r>
      <w:r>
        <w:rPr>
          <w:rFonts w:ascii="Calibri" w:hAnsi="Calibri" w:cs="Calibri" w:eastAsia="Calibri"/>
          <w:sz w:val="21"/>
          <w:szCs w:val="21"/>
          <w:color w:val="000000"/>
          <w:spacing w:val="8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d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g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s</w:t>
      </w:r>
      <w:r>
        <w:rPr>
          <w:rFonts w:ascii="Calibri" w:hAnsi="Calibri" w:cs="Calibri" w:eastAsia="Calibri"/>
          <w:sz w:val="21"/>
          <w:szCs w:val="21"/>
          <w:color w:val="000000"/>
          <w:spacing w:val="10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f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u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nd</w:t>
      </w:r>
      <w:r>
        <w:rPr>
          <w:rFonts w:ascii="Calibri" w:hAnsi="Calibri" w:cs="Calibri" w:eastAsia="Calibri"/>
          <w:sz w:val="21"/>
          <w:szCs w:val="21"/>
          <w:color w:val="000000"/>
          <w:spacing w:val="10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3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n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D</w:t>
      </w:r>
      <w:r>
        <w:rPr>
          <w:rFonts w:ascii="Calibri" w:hAnsi="Calibri" w:cs="Calibri" w:eastAsia="Calibri"/>
          <w:sz w:val="21"/>
          <w:szCs w:val="21"/>
          <w:color w:val="000000"/>
          <w:spacing w:val="2"/>
          <w:w w:val="100"/>
        </w:rPr>
        <w:t>r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a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w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n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gs</w:t>
      </w:r>
      <w:r>
        <w:rPr>
          <w:rFonts w:ascii="Calibri" w:hAnsi="Calibri" w:cs="Calibri" w:eastAsia="Calibri"/>
          <w:sz w:val="21"/>
          <w:szCs w:val="21"/>
          <w:color w:val="000000"/>
          <w:spacing w:val="16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1</w:t>
      </w:r>
      <w:r>
        <w:rPr>
          <w:rFonts w:ascii="Calibri" w:hAnsi="Calibri" w:cs="Calibri" w:eastAsia="Calibri"/>
          <w:sz w:val="21"/>
          <w:szCs w:val="21"/>
          <w:color w:val="000000"/>
          <w:spacing w:val="4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and</w:t>
      </w:r>
      <w:r>
        <w:rPr>
          <w:rFonts w:ascii="Calibri" w:hAnsi="Calibri" w:cs="Calibri" w:eastAsia="Calibri"/>
          <w:sz w:val="21"/>
          <w:szCs w:val="21"/>
          <w:color w:val="000000"/>
          <w:spacing w:val="4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2</w:t>
      </w:r>
      <w:r>
        <w:rPr>
          <w:rFonts w:ascii="Calibri" w:hAnsi="Calibri" w:cs="Calibri" w:eastAsia="Calibri"/>
          <w:sz w:val="21"/>
          <w:szCs w:val="21"/>
          <w:color w:val="000000"/>
          <w:spacing w:val="4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n</w:t>
      </w:r>
      <w:r>
        <w:rPr>
          <w:rFonts w:ascii="Calibri" w:hAnsi="Calibri" w:cs="Calibri" w:eastAsia="Calibri"/>
          <w:sz w:val="21"/>
          <w:szCs w:val="21"/>
          <w:color w:val="000000"/>
          <w:spacing w:val="4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the</w:t>
      </w:r>
      <w:r>
        <w:rPr>
          <w:rFonts w:ascii="Calibri" w:hAnsi="Calibri" w:cs="Calibri" w:eastAsia="Calibri"/>
          <w:sz w:val="21"/>
          <w:szCs w:val="21"/>
          <w:color w:val="000000"/>
          <w:spacing w:val="5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2"/>
          <w:w w:val="100"/>
        </w:rPr>
        <w:t>w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rk</w:t>
      </w:r>
      <w:r>
        <w:rPr>
          <w:rFonts w:ascii="Calibri" w:hAnsi="Calibri" w:cs="Calibri" w:eastAsia="Calibri"/>
          <w:sz w:val="21"/>
          <w:szCs w:val="21"/>
          <w:color w:val="000000"/>
          <w:spacing w:val="13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5"/>
          <w:w w:val="102"/>
        </w:rPr>
        <w:t>p</w:t>
      </w:r>
      <w:r>
        <w:rPr>
          <w:rFonts w:ascii="Calibri" w:hAnsi="Calibri" w:cs="Calibri" w:eastAsia="Calibri"/>
          <w:sz w:val="21"/>
          <w:szCs w:val="21"/>
          <w:color w:val="000000"/>
          <w:spacing w:val="3"/>
          <w:w w:val="102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2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2"/>
        </w:rPr>
        <w:t>c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2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2"/>
        </w:rPr>
        <w:t>.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</w:r>
    </w:p>
    <w:p>
      <w:pPr>
        <w:spacing w:before="9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77" w:lineRule="auto"/>
        <w:ind w:left="1153" w:right="146" w:firstLine="-1051"/>
        <w:jc w:val="left"/>
        <w:tabs>
          <w:tab w:pos="1140" w:val="left"/>
        </w:tabs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7"/>
          <w:szCs w:val="27"/>
          <w:w w:val="101"/>
          <w:b/>
          <w:bCs/>
        </w:rPr>
      </w:r>
      <w:r>
        <w:rPr>
          <w:rFonts w:ascii="Times New Roman" w:hAnsi="Times New Roman" w:cs="Times New Roman" w:eastAsia="Times New Roman"/>
          <w:sz w:val="27"/>
          <w:szCs w:val="27"/>
          <w:spacing w:val="-1"/>
          <w:w w:val="100"/>
          <w:b/>
          <w:bCs/>
          <w:u w:val="thick" w:color="000000"/>
        </w:rPr>
        <w:t>S</w:t>
      </w:r>
      <w:r>
        <w:rPr>
          <w:rFonts w:ascii="Times New Roman" w:hAnsi="Times New Roman" w:cs="Times New Roman" w:eastAsia="Times New Roman"/>
          <w:sz w:val="27"/>
          <w:szCs w:val="27"/>
          <w:spacing w:val="-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</w:rPr>
        <w:t>t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1"/>
          <w:w w:val="100"/>
          <w:b/>
          <w:bCs/>
          <w:u w:val="thick" w:color="000000"/>
        </w:rPr>
        <w:t>e</w:t>
      </w:r>
      <w:r>
        <w:rPr>
          <w:rFonts w:ascii="Times New Roman" w:hAnsi="Times New Roman" w:cs="Times New Roman" w:eastAsia="Times New Roman"/>
          <w:sz w:val="27"/>
          <w:szCs w:val="27"/>
          <w:spacing w:val="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</w:rPr>
        <w:t>p</w:t>
      </w:r>
      <w:r>
        <w:rPr>
          <w:rFonts w:ascii="Times New Roman" w:hAnsi="Times New Roman" w:cs="Times New Roman" w:eastAsia="Times New Roman"/>
          <w:sz w:val="27"/>
          <w:szCs w:val="27"/>
          <w:spacing w:val="4"/>
          <w:w w:val="100"/>
          <w:b/>
          <w:bCs/>
          <w:u w:val="thick" w:color="0000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3"/>
          <w:w w:val="100"/>
          <w:b/>
          <w:bCs/>
          <w:u w:val="thick" w:color="000000"/>
        </w:rPr>
        <w:t>5</w:t>
      </w:r>
      <w:r>
        <w:rPr>
          <w:rFonts w:ascii="Times New Roman" w:hAnsi="Times New Roman" w:cs="Times New Roman" w:eastAsia="Times New Roman"/>
          <w:sz w:val="27"/>
          <w:szCs w:val="27"/>
          <w:spacing w:val="3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3"/>
          <w:w w:val="100"/>
          <w:b/>
          <w:bCs/>
        </w:rPr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</w:rPr>
        <w:t>:</w:t>
      </w:r>
      <w:r>
        <w:rPr>
          <w:rFonts w:ascii="Times New Roman" w:hAnsi="Times New Roman" w:cs="Times New Roman" w:eastAsia="Times New Roman"/>
          <w:sz w:val="27"/>
          <w:szCs w:val="27"/>
          <w:spacing w:val="-6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</w:rPr>
        <w:tab/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</w:rPr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2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si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b/>
          <w:bCs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ng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1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qu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re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-5"/>
          <w:w w:val="100"/>
          <w:b/>
          <w:bCs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  <w:b/>
          <w:bCs/>
        </w:rPr>
        <w:t>3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802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se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sed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u w:val="single" w:color="0000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>4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Side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2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ie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1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e.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0" w:after="0" w:line="310" w:lineRule="atLeast"/>
        <w:ind w:left="1153" w:right="624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ese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illed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ie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ac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1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-6"/>
          <w:w w:val="101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1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ic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ill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se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1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te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3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1" w:after="0" w:line="240" w:lineRule="auto"/>
        <w:ind w:right="90"/>
        <w:jc w:val="right"/>
        <w:rPr>
          <w:rFonts w:ascii="Calibri" w:hAnsi="Calibri" w:cs="Calibri" w:eastAsia="Calibri"/>
          <w:sz w:val="21"/>
          <w:szCs w:val="21"/>
        </w:rPr>
      </w:pPr>
      <w:rPr/>
      <w:r>
        <w:rPr>
          <w:rFonts w:ascii="Calibri" w:hAnsi="Calibri" w:cs="Calibri" w:eastAsia="Calibri"/>
          <w:sz w:val="21"/>
          <w:szCs w:val="21"/>
          <w:spacing w:val="-1"/>
          <w:w w:val="102"/>
        </w:rPr>
        <w:t>1</w:t>
      </w:r>
      <w:r>
        <w:rPr>
          <w:rFonts w:ascii="Calibri" w:hAnsi="Calibri" w:cs="Calibri" w:eastAsia="Calibri"/>
          <w:sz w:val="21"/>
          <w:szCs w:val="21"/>
          <w:spacing w:val="0"/>
          <w:w w:val="102"/>
        </w:rPr>
        <w:t>2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</w:r>
    </w:p>
    <w:p>
      <w:pPr>
        <w:jc w:val="right"/>
        <w:spacing w:after="0"/>
        <w:sectPr>
          <w:pgSz w:w="11900" w:h="16840"/>
          <w:pgMar w:top="1340" w:bottom="280" w:left="1300" w:right="860"/>
        </w:sectPr>
      </w:pPr>
      <w:rPr/>
    </w:p>
    <w:p>
      <w:pPr>
        <w:spacing w:before="78" w:after="0" w:line="263" w:lineRule="exact"/>
        <w:ind w:left="102" w:right="-20"/>
        <w:jc w:val="left"/>
        <w:tabs>
          <w:tab w:pos="7360" w:val="left"/>
        </w:tabs>
        <w:rPr>
          <w:rFonts w:ascii="Cambria" w:hAnsi="Cambria" w:cs="Cambria" w:eastAsia="Cambria"/>
          <w:sz w:val="23"/>
          <w:szCs w:val="23"/>
        </w:rPr>
      </w:pPr>
      <w:rPr/>
      <w:r>
        <w:rPr/>
        <w:pict>
          <v:group style="position:absolute;margin-left:53.991634pt;margin-top:70.434601pt;width:506.656717pt;height:701.170256pt;mso-position-horizontal-relative:page;mso-position-vertical-relative:page;z-index:-2331" coordorigin="1080,1409" coordsize="10133,14023">
            <v:group style="position:absolute;left:1294;top:1416;width:2;height:14009" coordorigin="1294,1416" coordsize="2,14009">
              <v:shape style="position:absolute;left:1294;top:1416;width:2;height:14009" coordorigin="1294,1416" coordsize="0,14009" path="m1294,15425l1294,1416e" filled="f" stroked="t" strokeweight=".730032pt" strokecolor="#000000">
                <v:path arrowok="t"/>
              </v:shape>
            </v:group>
            <v:group style="position:absolute;left:1092;top:1795;width:10109;height:2" coordorigin="1092,1795" coordsize="10109,2">
              <v:shape style="position:absolute;left:1092;top:1795;width:10109;height:2" coordorigin="1092,1795" coordsize="10109,0" path="m11201,1795l1092,1795e" filled="f" stroked="t" strokeweight="1.216728pt" strokecolor="#000000">
                <v:path arrowok="t"/>
              </v:shape>
            </v:group>
            <w10:wrap type="none"/>
          </v:group>
        </w:pic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S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M</w:t>
      </w:r>
      <w:r>
        <w:rPr>
          <w:rFonts w:ascii="Cambria" w:hAnsi="Cambria" w:cs="Cambria" w:eastAsia="Cambria"/>
          <w:sz w:val="23"/>
          <w:szCs w:val="23"/>
          <w:color w:val="4E81BD"/>
          <w:spacing w:val="5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c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d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m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y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:</w:t>
      </w:r>
      <w:r>
        <w:rPr>
          <w:rFonts w:ascii="Cambria" w:hAnsi="Cambria" w:cs="Cambria" w:eastAsia="Cambria"/>
          <w:sz w:val="23"/>
          <w:szCs w:val="23"/>
          <w:color w:val="4E81BD"/>
          <w:spacing w:val="13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G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n</w:t>
      </w:r>
      <w:r>
        <w:rPr>
          <w:rFonts w:ascii="Cambria" w:hAnsi="Cambria" w:cs="Cambria" w:eastAsia="Cambria"/>
          <w:sz w:val="23"/>
          <w:szCs w:val="23"/>
          <w:color w:val="4E81BD"/>
          <w:spacing w:val="-3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r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l</w:t>
      </w:r>
      <w:r>
        <w:rPr>
          <w:rFonts w:ascii="Cambria" w:hAnsi="Cambria" w:cs="Cambria" w:eastAsia="Cambria"/>
          <w:sz w:val="23"/>
          <w:szCs w:val="23"/>
          <w:color w:val="4E81BD"/>
          <w:spacing w:val="9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F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b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r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i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c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i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o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n</w:t>
      </w:r>
      <w:r>
        <w:rPr>
          <w:rFonts w:ascii="Cambria" w:hAnsi="Cambria" w:cs="Cambria" w:eastAsia="Cambria"/>
          <w:sz w:val="23"/>
          <w:szCs w:val="23"/>
          <w:color w:val="4E81BD"/>
          <w:spacing w:val="12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M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h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o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d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s</w:t>
      </w:r>
      <w:r>
        <w:rPr>
          <w:rFonts w:ascii="Cambria" w:hAnsi="Cambria" w:cs="Cambria" w:eastAsia="Cambria"/>
          <w:sz w:val="23"/>
          <w:szCs w:val="23"/>
          <w:color w:val="4E81BD"/>
          <w:spacing w:val="-42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ab/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P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n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ci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l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/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P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n</w:t>
      </w:r>
      <w:r>
        <w:rPr>
          <w:rFonts w:ascii="Cambria" w:hAnsi="Cambria" w:cs="Cambria" w:eastAsia="Cambria"/>
          <w:sz w:val="23"/>
          <w:szCs w:val="23"/>
          <w:color w:val="4E81BD"/>
          <w:spacing w:val="10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3"/>
          <w:w w:val="101"/>
          <w:position w:val="-1"/>
        </w:rPr>
        <w:t>H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1"/>
          <w:position w:val="-1"/>
        </w:rPr>
        <w:t>o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1"/>
          <w:position w:val="-1"/>
        </w:rPr>
        <w:t>l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1"/>
          <w:position w:val="-1"/>
        </w:rPr>
        <w:t>d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1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1"/>
          <w:position w:val="-1"/>
        </w:rPr>
        <w:t>r</w:t>
      </w:r>
      <w:r>
        <w:rPr>
          <w:rFonts w:ascii="Cambria" w:hAnsi="Cambria" w:cs="Cambria" w:eastAsia="Cambria"/>
          <w:sz w:val="23"/>
          <w:szCs w:val="23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8" w:after="0" w:line="240" w:lineRule="auto"/>
        <w:ind w:left="102" w:right="-20"/>
        <w:jc w:val="left"/>
        <w:tabs>
          <w:tab w:pos="1140" w:val="left"/>
        </w:tabs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7"/>
          <w:szCs w:val="27"/>
          <w:w w:val="101"/>
          <w:b/>
          <w:bCs/>
        </w:rPr>
      </w:r>
      <w:r>
        <w:rPr>
          <w:rFonts w:ascii="Times New Roman" w:hAnsi="Times New Roman" w:cs="Times New Roman" w:eastAsia="Times New Roman"/>
          <w:sz w:val="27"/>
          <w:szCs w:val="27"/>
          <w:spacing w:val="-1"/>
          <w:w w:val="100"/>
          <w:b/>
          <w:bCs/>
          <w:u w:val="thick" w:color="000000"/>
        </w:rPr>
        <w:t>S</w:t>
      </w:r>
      <w:r>
        <w:rPr>
          <w:rFonts w:ascii="Times New Roman" w:hAnsi="Times New Roman" w:cs="Times New Roman" w:eastAsia="Times New Roman"/>
          <w:sz w:val="27"/>
          <w:szCs w:val="27"/>
          <w:spacing w:val="-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</w:rPr>
        <w:t>t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1"/>
          <w:w w:val="100"/>
          <w:b/>
          <w:bCs/>
          <w:u w:val="thick" w:color="000000"/>
        </w:rPr>
        <w:t>e</w:t>
      </w:r>
      <w:r>
        <w:rPr>
          <w:rFonts w:ascii="Times New Roman" w:hAnsi="Times New Roman" w:cs="Times New Roman" w:eastAsia="Times New Roman"/>
          <w:sz w:val="27"/>
          <w:szCs w:val="27"/>
          <w:spacing w:val="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</w:rPr>
        <w:t>p</w:t>
      </w:r>
      <w:r>
        <w:rPr>
          <w:rFonts w:ascii="Times New Roman" w:hAnsi="Times New Roman" w:cs="Times New Roman" w:eastAsia="Times New Roman"/>
          <w:sz w:val="27"/>
          <w:szCs w:val="27"/>
          <w:spacing w:val="4"/>
          <w:w w:val="100"/>
          <w:b/>
          <w:bCs/>
          <w:u w:val="thick" w:color="0000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3"/>
          <w:w w:val="100"/>
          <w:b/>
          <w:bCs/>
          <w:u w:val="thick" w:color="000000"/>
        </w:rPr>
        <w:t>6</w:t>
      </w:r>
      <w:r>
        <w:rPr>
          <w:rFonts w:ascii="Times New Roman" w:hAnsi="Times New Roman" w:cs="Times New Roman" w:eastAsia="Times New Roman"/>
          <w:sz w:val="27"/>
          <w:szCs w:val="27"/>
          <w:spacing w:val="3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3"/>
          <w:w w:val="100"/>
          <w:b/>
          <w:bCs/>
        </w:rPr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</w:rPr>
        <w:t>:</w:t>
      </w:r>
      <w:r>
        <w:rPr>
          <w:rFonts w:ascii="Times New Roman" w:hAnsi="Times New Roman" w:cs="Times New Roman" w:eastAsia="Times New Roman"/>
          <w:sz w:val="27"/>
          <w:szCs w:val="27"/>
          <w:spacing w:val="-6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</w:rPr>
        <w:tab/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</w:rPr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Side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1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si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5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1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qu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re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-5"/>
          <w:w w:val="100"/>
          <w:b/>
          <w:bCs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ng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1"/>
          <w:b/>
          <w:bCs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1"/>
          <w:b/>
          <w:bCs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  <w:b/>
          <w:bCs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  <w:b/>
          <w:bCs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  <w:b/>
          <w:bCs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  <w:b/>
          <w:bCs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46" w:after="0" w:line="240" w:lineRule="auto"/>
        <w:ind w:left="1153" w:right="3259"/>
        <w:jc w:val="both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b/>
          <w:bCs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1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ing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4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  <w:b/>
          <w:bCs/>
        </w:rPr>
        <w:t>5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10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204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/>
        <w:pict>
          <v:group style="position:absolute;margin-left:120.591637pt;margin-top:.64734pt;width:27.496727pt;height:27.496727pt;mso-position-horizontal-relative:page;mso-position-vertical-relative:paragraph;z-index:-2330" coordorigin="2412,13" coordsize="550,550">
            <v:shape style="position:absolute;left:2472;top:76;width:430;height:415" type="#_x0000_t75">
              <v:imagedata r:id="rId24" o:title=""/>
            </v:shape>
            <v:group style="position:absolute;left:2424;top:25;width:526;height:526" coordorigin="2424,25" coordsize="526,526">
              <v:shape style="position:absolute;left:2424;top:25;width:526;height:526" coordorigin="2424,25" coordsize="526,526" path="m2950,25l2424,25,2424,551,2950,551,2950,527,2448,527,2448,49,2950,49,2950,25e" filled="t" fillcolor="#000000" stroked="f">
                <v:path arrowok="t"/>
                <v:fill/>
              </v:shape>
            </v:group>
            <v:group style="position:absolute;left:2938;top:49;width:2;height:478" coordorigin="2938,49" coordsize="2,478">
              <v:shape style="position:absolute;left:2938;top:49;width:2;height:478" coordorigin="2938,49" coordsize="0,478" path="m2938,49l2938,527e" filled="f" stroked="t" strokeweight="1.3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23"/>
          <w:szCs w:val="23"/>
          <w:w w:val="101"/>
        </w:rPr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u w:val="single" w:color="0000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u w:val="single" w:color="0000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Si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1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ie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q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es</w:t>
      </w:r>
      <w:r>
        <w:rPr>
          <w:rFonts w:ascii="Times New Roman" w:hAnsi="Times New Roman" w:cs="Times New Roman" w:eastAsia="Times New Roman"/>
          <w:sz w:val="23"/>
          <w:szCs w:val="23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1"/>
          <w:b/>
          <w:bCs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  <w:b/>
          <w:bCs/>
        </w:rPr>
        <w:t>ide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42" w:after="0" w:line="240" w:lineRule="auto"/>
        <w:ind w:left="2204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2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ie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23"/>
          <w:szCs w:val="23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1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1"/>
        </w:rPr>
        <w:t>j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1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1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81" w:lineRule="auto"/>
        <w:ind w:left="1153" w:right="94" w:firstLine="-350"/>
        <w:jc w:val="both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Sta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cati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q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1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4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s,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1"/>
          <w:b/>
          <w:bCs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1"/>
          <w:b/>
          <w:bCs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  <w:b/>
          <w:bCs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  <w:b/>
          <w:bCs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  <w:b/>
          <w:bCs/>
        </w:rPr>
        <w:t>ss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ach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ial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ci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s.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ti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een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1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ec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1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1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-6"/>
          <w:w w:val="101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each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ci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lie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cl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sest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1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t.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0" w:after="0" w:line="264" w:lineRule="exact"/>
        <w:ind w:left="802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B.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  </w:t>
      </w:r>
      <w:r>
        <w:rPr>
          <w:rFonts w:ascii="Times New Roman" w:hAnsi="Times New Roman" w:cs="Times New Roman" w:eastAsia="Times New Roman"/>
          <w:sz w:val="23"/>
          <w:szCs w:val="23"/>
          <w:spacing w:val="2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6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le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iece.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is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45" w:after="0" w:line="280" w:lineRule="auto"/>
        <w:ind w:left="1153" w:right="146"/>
        <w:jc w:val="both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sa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sed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  <w:b/>
          <w:bCs/>
        </w:rPr>
        <w:t>5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sec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es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v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ials</w:t>
      </w:r>
      <w:r>
        <w:rPr>
          <w:rFonts w:ascii="Times New Roman" w:hAnsi="Times New Roman" w:cs="Times New Roman" w:eastAsia="Times New Roman"/>
          <w:sz w:val="23"/>
          <w:szCs w:val="23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se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is,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ali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ece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ea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iece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acc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ate</w:t>
      </w:r>
      <w:r>
        <w:rPr>
          <w:rFonts w:ascii="Times New Roman" w:hAnsi="Times New Roman" w:cs="Times New Roman" w:eastAsia="Times New Roman"/>
          <w:sz w:val="23"/>
          <w:szCs w:val="23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ter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th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2" w:after="0" w:line="260" w:lineRule="exact"/>
        <w:ind w:left="1153" w:right="3849"/>
        <w:jc w:val="both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6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”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x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9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”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ac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  <w:position w:val="-1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-6"/>
          <w:w w:val="100"/>
          <w:position w:val="-1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position w:val="-1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ic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ie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position w:val="-1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x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act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position w:val="-1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position w:val="-1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position w:val="-1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sa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position w:val="-1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position w:val="-1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  <w:position w:val="-1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  <w:position w:val="-1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  <w:position w:val="-1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  <w:position w:val="-1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  <w:position w:val="-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0"/>
        </w:rPr>
      </w:r>
    </w:p>
    <w:p>
      <w:pPr>
        <w:spacing w:before="8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1" w:after="0" w:line="240" w:lineRule="auto"/>
        <w:ind w:right="90"/>
        <w:jc w:val="right"/>
        <w:rPr>
          <w:rFonts w:ascii="Calibri" w:hAnsi="Calibri" w:cs="Calibri" w:eastAsia="Calibri"/>
          <w:sz w:val="21"/>
          <w:szCs w:val="21"/>
        </w:rPr>
      </w:pPr>
      <w:rPr/>
      <w:r>
        <w:rPr>
          <w:rFonts w:ascii="Calibri" w:hAnsi="Calibri" w:cs="Calibri" w:eastAsia="Calibri"/>
          <w:sz w:val="21"/>
          <w:szCs w:val="21"/>
          <w:spacing w:val="-1"/>
          <w:w w:val="102"/>
        </w:rPr>
        <w:t>1</w:t>
      </w:r>
      <w:r>
        <w:rPr>
          <w:rFonts w:ascii="Calibri" w:hAnsi="Calibri" w:cs="Calibri" w:eastAsia="Calibri"/>
          <w:sz w:val="21"/>
          <w:szCs w:val="21"/>
          <w:spacing w:val="0"/>
          <w:w w:val="102"/>
        </w:rPr>
        <w:t>3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</w:r>
    </w:p>
    <w:p>
      <w:pPr>
        <w:jc w:val="right"/>
        <w:spacing w:after="0"/>
        <w:sectPr>
          <w:pgSz w:w="11900" w:h="16840"/>
          <w:pgMar w:top="1340" w:bottom="280" w:left="1300" w:right="860"/>
        </w:sectPr>
      </w:pPr>
      <w:rPr/>
    </w:p>
    <w:p>
      <w:pPr>
        <w:spacing w:before="78" w:after="0" w:line="263" w:lineRule="exact"/>
        <w:ind w:left="102" w:right="-20"/>
        <w:jc w:val="left"/>
        <w:tabs>
          <w:tab w:pos="7360" w:val="left"/>
        </w:tabs>
        <w:rPr>
          <w:rFonts w:ascii="Cambria" w:hAnsi="Cambria" w:cs="Cambria" w:eastAsia="Cambria"/>
          <w:sz w:val="23"/>
          <w:szCs w:val="23"/>
        </w:rPr>
      </w:pPr>
      <w:rPr/>
      <w:r>
        <w:rPr/>
        <w:pict>
          <v:group style="position:absolute;margin-left:53.991634pt;margin-top:70.434601pt;width:506.656717pt;height:701.170256pt;mso-position-horizontal-relative:page;mso-position-vertical-relative:page;z-index:-2329" coordorigin="1080,1409" coordsize="10133,14023">
            <v:group style="position:absolute;left:1294;top:1416;width:2;height:14009" coordorigin="1294,1416" coordsize="2,14009">
              <v:shape style="position:absolute;left:1294;top:1416;width:2;height:14009" coordorigin="1294,1416" coordsize="0,14009" path="m1294,15425l1294,1416e" filled="f" stroked="t" strokeweight=".730032pt" strokecolor="#000000">
                <v:path arrowok="t"/>
              </v:shape>
            </v:group>
            <v:group style="position:absolute;left:1092;top:1795;width:10109;height:2" coordorigin="1092,1795" coordsize="10109,2">
              <v:shape style="position:absolute;left:1092;top:1795;width:10109;height:2" coordorigin="1092,1795" coordsize="10109,0" path="m11201,1795l1092,1795e" filled="f" stroked="t" strokeweight="1.216728pt" strokecolor="#000000">
                <v:path arrowok="t"/>
              </v:shape>
            </v:group>
            <w10:wrap type="none"/>
          </v:group>
        </w:pic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S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M</w:t>
      </w:r>
      <w:r>
        <w:rPr>
          <w:rFonts w:ascii="Cambria" w:hAnsi="Cambria" w:cs="Cambria" w:eastAsia="Cambria"/>
          <w:sz w:val="23"/>
          <w:szCs w:val="23"/>
          <w:color w:val="4E81BD"/>
          <w:spacing w:val="5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c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d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m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y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:</w:t>
      </w:r>
      <w:r>
        <w:rPr>
          <w:rFonts w:ascii="Cambria" w:hAnsi="Cambria" w:cs="Cambria" w:eastAsia="Cambria"/>
          <w:sz w:val="23"/>
          <w:szCs w:val="23"/>
          <w:color w:val="4E81BD"/>
          <w:spacing w:val="13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G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n</w:t>
      </w:r>
      <w:r>
        <w:rPr>
          <w:rFonts w:ascii="Cambria" w:hAnsi="Cambria" w:cs="Cambria" w:eastAsia="Cambria"/>
          <w:sz w:val="23"/>
          <w:szCs w:val="23"/>
          <w:color w:val="4E81BD"/>
          <w:spacing w:val="-3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r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l</w:t>
      </w:r>
      <w:r>
        <w:rPr>
          <w:rFonts w:ascii="Cambria" w:hAnsi="Cambria" w:cs="Cambria" w:eastAsia="Cambria"/>
          <w:sz w:val="23"/>
          <w:szCs w:val="23"/>
          <w:color w:val="4E81BD"/>
          <w:spacing w:val="9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F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b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r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i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c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i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o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n</w:t>
      </w:r>
      <w:r>
        <w:rPr>
          <w:rFonts w:ascii="Cambria" w:hAnsi="Cambria" w:cs="Cambria" w:eastAsia="Cambria"/>
          <w:sz w:val="23"/>
          <w:szCs w:val="23"/>
          <w:color w:val="4E81BD"/>
          <w:spacing w:val="12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M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h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o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d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s</w:t>
      </w:r>
      <w:r>
        <w:rPr>
          <w:rFonts w:ascii="Cambria" w:hAnsi="Cambria" w:cs="Cambria" w:eastAsia="Cambria"/>
          <w:sz w:val="23"/>
          <w:szCs w:val="23"/>
          <w:color w:val="4E81BD"/>
          <w:spacing w:val="-42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ab/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P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n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ci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l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/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P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n</w:t>
      </w:r>
      <w:r>
        <w:rPr>
          <w:rFonts w:ascii="Cambria" w:hAnsi="Cambria" w:cs="Cambria" w:eastAsia="Cambria"/>
          <w:sz w:val="23"/>
          <w:szCs w:val="23"/>
          <w:color w:val="4E81BD"/>
          <w:spacing w:val="10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3"/>
          <w:w w:val="101"/>
          <w:position w:val="-1"/>
        </w:rPr>
        <w:t>H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1"/>
          <w:position w:val="-1"/>
        </w:rPr>
        <w:t>o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1"/>
          <w:position w:val="-1"/>
        </w:rPr>
        <w:t>l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1"/>
          <w:position w:val="-1"/>
        </w:rPr>
        <w:t>d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1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1"/>
          <w:position w:val="-1"/>
        </w:rPr>
        <w:t>r</w:t>
      </w:r>
      <w:r>
        <w:rPr>
          <w:rFonts w:ascii="Cambria" w:hAnsi="Cambria" w:cs="Cambria" w:eastAsia="Cambria"/>
          <w:sz w:val="23"/>
          <w:szCs w:val="23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8" w:after="0" w:line="240" w:lineRule="auto"/>
        <w:ind w:left="61" w:right="405"/>
        <w:jc w:val="center"/>
        <w:tabs>
          <w:tab w:pos="1060" w:val="left"/>
        </w:tabs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7"/>
          <w:szCs w:val="27"/>
          <w:w w:val="101"/>
          <w:b/>
          <w:bCs/>
        </w:rPr>
      </w:r>
      <w:r>
        <w:rPr>
          <w:rFonts w:ascii="Times New Roman" w:hAnsi="Times New Roman" w:cs="Times New Roman" w:eastAsia="Times New Roman"/>
          <w:sz w:val="27"/>
          <w:szCs w:val="27"/>
          <w:spacing w:val="-1"/>
          <w:w w:val="100"/>
          <w:b/>
          <w:bCs/>
          <w:u w:val="thick" w:color="000000"/>
        </w:rPr>
        <w:t>S</w:t>
      </w:r>
      <w:r>
        <w:rPr>
          <w:rFonts w:ascii="Times New Roman" w:hAnsi="Times New Roman" w:cs="Times New Roman" w:eastAsia="Times New Roman"/>
          <w:sz w:val="27"/>
          <w:szCs w:val="27"/>
          <w:spacing w:val="-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</w:rPr>
        <w:t>t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1"/>
          <w:w w:val="100"/>
          <w:b/>
          <w:bCs/>
          <w:u w:val="thick" w:color="000000"/>
        </w:rPr>
        <w:t>e</w:t>
      </w:r>
      <w:r>
        <w:rPr>
          <w:rFonts w:ascii="Times New Roman" w:hAnsi="Times New Roman" w:cs="Times New Roman" w:eastAsia="Times New Roman"/>
          <w:sz w:val="27"/>
          <w:szCs w:val="27"/>
          <w:spacing w:val="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</w:rPr>
        <w:t>p</w:t>
      </w:r>
      <w:r>
        <w:rPr>
          <w:rFonts w:ascii="Times New Roman" w:hAnsi="Times New Roman" w:cs="Times New Roman" w:eastAsia="Times New Roman"/>
          <w:sz w:val="27"/>
          <w:szCs w:val="27"/>
          <w:spacing w:val="4"/>
          <w:w w:val="100"/>
          <w:b/>
          <w:bCs/>
          <w:u w:val="thick" w:color="0000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3"/>
          <w:w w:val="100"/>
          <w:b/>
          <w:bCs/>
          <w:u w:val="thick" w:color="000000"/>
        </w:rPr>
        <w:t>7</w:t>
      </w:r>
      <w:r>
        <w:rPr>
          <w:rFonts w:ascii="Times New Roman" w:hAnsi="Times New Roman" w:cs="Times New Roman" w:eastAsia="Times New Roman"/>
          <w:sz w:val="27"/>
          <w:szCs w:val="27"/>
          <w:spacing w:val="3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3"/>
          <w:w w:val="100"/>
          <w:b/>
          <w:bCs/>
        </w:rPr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</w:rPr>
        <w:t>:</w:t>
      </w:r>
      <w:r>
        <w:rPr>
          <w:rFonts w:ascii="Times New Roman" w:hAnsi="Times New Roman" w:cs="Times New Roman" w:eastAsia="Times New Roman"/>
          <w:sz w:val="27"/>
          <w:szCs w:val="27"/>
          <w:spacing w:val="-6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</w:rPr>
        <w:tab/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</w:rPr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ill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les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Si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1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ri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1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/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b/>
          <w:bCs/>
        </w:rPr>
        <w:t>2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”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ll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bi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46" w:after="0" w:line="240" w:lineRule="auto"/>
        <w:ind w:left="1153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1"/>
          <w:b/>
          <w:bCs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  <w:b/>
          <w:bCs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1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  <w:b/>
          <w:bCs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1"/>
          <w:b/>
          <w:bCs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5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1153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1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/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2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”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rill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b/>
          <w:bCs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1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42" w:after="0" w:line="281" w:lineRule="auto"/>
        <w:ind w:left="1503" w:right="83" w:firstLine="-35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B.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23"/>
          <w:szCs w:val="23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rill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ress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le,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ill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asses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1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1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ce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ri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ess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le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</w:rPr>
        <w:t>5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1"/>
        </w:rPr>
        <w:t>(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1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1"/>
        </w:rPr>
        <w:t>)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0" w:after="0" w:line="264" w:lineRule="exact"/>
        <w:ind w:left="1153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el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so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en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2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1"/>
        </w:rPr>
        <w:t>-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3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”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45" w:after="0" w:line="240" w:lineRule="auto"/>
        <w:ind w:left="1466" w:right="1780"/>
        <w:jc w:val="center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cle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et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een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rill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ress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le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tip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1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45" w:after="0" w:line="278" w:lineRule="auto"/>
        <w:ind w:left="1503" w:right="204" w:firstLine="-35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Cla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ie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ess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le,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le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led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ith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1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1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ll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5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</w:rPr>
        <w:t>5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(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2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1"/>
        </w:rPr>
        <w:t>)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4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80" w:lineRule="auto"/>
        <w:ind w:left="2379" w:right="94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/>
        <w:pict>
          <v:group style="position:absolute;margin-left:140.533722pt;margin-top:1.629414pt;width:26.492555pt;height:26.492555pt;mso-position-horizontal-relative:page;mso-position-vertical-relative:paragraph;z-index:-2327" coordorigin="2811,33" coordsize="530,530">
            <v:shape style="position:absolute;left:2861;top:88;width:430;height:415" type="#_x0000_t75">
              <v:imagedata r:id="rId25" o:title=""/>
            </v:shape>
            <v:group style="position:absolute;left:2813;top:35;width:526;height:526" coordorigin="2813,35" coordsize="526,526">
              <v:shape style="position:absolute;left:2813;top:35;width:526;height:526" coordorigin="2813,35" coordsize="526,526" path="m3338,35l2813,35,2813,560,3338,560,3338,536,2837,536,2837,61,3338,61,3338,35e" filled="t" fillcolor="#000000" stroked="f">
                <v:path arrowok="t"/>
                <v:fill/>
              </v:shape>
            </v:group>
            <v:group style="position:absolute;left:3326;top:61;width:2;height:475" coordorigin="3326,61" coordsize="2,475">
              <v:shape style="position:absolute;left:3326;top:61;width:2;height:475" coordorigin="3326,61" coordsize="0,475" path="m3326,61l3326,536e" filled="f" stroked="t" strokeweight="1.3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23"/>
          <w:szCs w:val="23"/>
          <w:w w:val="101"/>
        </w:rPr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u w:val="single" w:color="0000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u w:val="single" w:color="0000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essa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ap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1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1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1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-6"/>
          <w:w w:val="101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1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ile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li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ac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ic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ise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le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sc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1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es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-6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e.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ac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-6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ic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es</w:t>
      </w:r>
      <w:r>
        <w:rPr>
          <w:rFonts w:ascii="Times New Roman" w:hAnsi="Times New Roman" w:cs="Times New Roman" w:eastAsia="Times New Roman"/>
          <w:sz w:val="23"/>
          <w:szCs w:val="23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ie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ial</w:t>
      </w:r>
      <w:r>
        <w:rPr>
          <w:rFonts w:ascii="Times New Roman" w:hAnsi="Times New Roman" w:cs="Times New Roman" w:eastAsia="Times New Roman"/>
          <w:sz w:val="23"/>
          <w:szCs w:val="23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-9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ch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ti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v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1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ee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5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1"/>
        </w:rPr>
        <w:t>(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1"/>
        </w:rPr>
        <w:t>3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1"/>
        </w:rPr>
        <w:t>)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2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9" w:lineRule="auto"/>
        <w:ind w:left="1503" w:right="278" w:firstLine="-35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E.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jects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lasses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ill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1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ess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ac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-6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ic.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ial,</w:t>
      </w:r>
      <w:r>
        <w:rPr>
          <w:rFonts w:ascii="Times New Roman" w:hAnsi="Times New Roman" w:cs="Times New Roman" w:eastAsia="Times New Roman"/>
          <w:sz w:val="23"/>
          <w:szCs w:val="23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sl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1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1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1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3" w:after="0" w:line="240" w:lineRule="auto"/>
        <w:ind w:left="1153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le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il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aise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ill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1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ss.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0" w:after="0" w:line="310" w:lineRule="atLeast"/>
        <w:ind w:left="1503" w:right="241" w:firstLine="-35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E.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Recla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ie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v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le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ce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1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7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6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3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1" w:after="0" w:line="247" w:lineRule="auto"/>
        <w:ind w:left="142" w:right="223"/>
        <w:jc w:val="left"/>
        <w:rPr>
          <w:rFonts w:ascii="Calibri" w:hAnsi="Calibri" w:cs="Calibri" w:eastAsia="Calibri"/>
          <w:sz w:val="21"/>
          <w:szCs w:val="21"/>
        </w:rPr>
      </w:pPr>
      <w:rPr/>
      <w:r>
        <w:rPr/>
        <w:pict>
          <v:group style="position:absolute;margin-left:71.708588pt;margin-top:-127.604317pt;width:472.782805pt;height:128.622813pt;mso-position-horizontal-relative:page;mso-position-vertical-relative:paragraph;z-index:-2328" coordorigin="1434,-2552" coordsize="9456,2572">
            <v:shape style="position:absolute;left:4589;top:-2537;width:3127;height:2530" type="#_x0000_t75">
              <v:imagedata r:id="rId26" o:title=""/>
            </v:shape>
            <v:group style="position:absolute;left:4586;top:-2541;width:3144;height:2551" coordorigin="4586,-2541" coordsize="3144,2551">
              <v:shape style="position:absolute;left:4586;top:-2541;width:3144;height:2551" coordorigin="4586,-2541" coordsize="3144,2551" path="m4586,10l7730,10,7730,-2541,4586,-2541,4586,10xe" filled="f" stroked="t" strokeweight="1.062816pt" strokecolor="#000000">
                <v:path arrowok="t"/>
              </v:shape>
              <v:shape style="position:absolute;left:7709;top:-2537;width:3156;height:2530" type="#_x0000_t75">
                <v:imagedata r:id="rId27" o:title=""/>
              </v:shape>
            </v:group>
            <v:group style="position:absolute;left:7704;top:-2541;width:3175;height:2551" coordorigin="7704,-2541" coordsize="3175,2551">
              <v:shape style="position:absolute;left:7704;top:-2541;width:3175;height:2551" coordorigin="7704,-2541" coordsize="3175,2551" path="m7704,10l10879,10,10879,-2541,7704,-2541,7704,10xe" filled="f" stroked="t" strokeweight="1.062816pt" strokecolor="#000000">
                <v:path arrowok="t"/>
              </v:shape>
              <v:shape style="position:absolute;left:1450;top:-2537;width:3118;height:2530" type="#_x0000_t75">
                <v:imagedata r:id="rId28" o:title=""/>
              </v:shape>
            </v:group>
            <v:group style="position:absolute;left:1445;top:-2541;width:3137;height:2551" coordorigin="1445,-2541" coordsize="3137,2551">
              <v:shape style="position:absolute;left:1445;top:-2541;width:3137;height:2551" coordorigin="1445,-2541" coordsize="3137,2551" path="m1445,10l4582,10,4582,-2541,1445,-2541,1445,10xe" filled="f" stroked="t" strokeweight="1.062816pt" strokecolor="#000000">
                <v:path arrowok="t"/>
              </v:shape>
            </v:group>
            <v:group style="position:absolute;left:1673;top:-2383;width:398;height:398" coordorigin="1673,-2383" coordsize="398,398">
              <v:shape style="position:absolute;left:1673;top:-2383;width:398;height:398" coordorigin="1673,-2383" coordsize="398,398" path="m1874,-2383l1806,-2372,1749,-2340,1705,-2293,1679,-2233,1673,-2188,1674,-2164,1692,-2099,1729,-2045,1781,-2006,1844,-1987,1867,-1985,1891,-1986,1956,-2004,2010,-2041,2049,-2092,2069,-2155,2071,-2184,2070,-2207,2051,-2271,2014,-2324,1961,-2362,1897,-2382,1874,-2383e" filled="t" fillcolor="#FFFFFF" stroked="f">
                <v:path arrowok="t"/>
                <v:fill/>
              </v:shape>
            </v:group>
            <v:group style="position:absolute;left:1673;top:-2383;width:398;height:398" coordorigin="1673,-2383" coordsize="398,398">
              <v:shape style="position:absolute;left:1673;top:-2383;width:398;height:398" coordorigin="1673,-2383" coordsize="398,398" path="m2071,-2184l2060,-2251,2028,-2308,1980,-2351,1919,-2377,1874,-2383,1851,-2382,1786,-2363,1732,-2326,1694,-2274,1675,-2210,1673,-2188,1674,-2164,1692,-2099,1729,-2045,1781,-2006,1844,-1987,1867,-1985,1891,-1986,1956,-2004,2010,-2041,2049,-2092,2069,-2155,2071,-2184xe" filled="f" stroked="t" strokeweight=".212556pt" strokecolor="#000000">
                <v:path arrowok="t"/>
              </v:shape>
              <v:shape style="position:absolute;left:1814;top:-2289;width:154;height:605" type="#_x0000_t75">
                <v:imagedata r:id="rId29" o:title=""/>
              </v:shape>
            </v:group>
            <v:group style="position:absolute;left:4860;top:-2383;width:398;height:398" coordorigin="4860,-2383" coordsize="398,398">
              <v:shape style="position:absolute;left:4860;top:-2383;width:398;height:398" coordorigin="4860,-2383" coordsize="398,398" path="m5061,-2383l4994,-2372,4936,-2340,4892,-2293,4866,-2233,4860,-2188,4861,-2164,4880,-2099,4917,-2045,4968,-2006,5031,-1987,5054,-1985,5078,-1986,5144,-2004,5197,-2041,5236,-2092,5256,-2155,5258,-2184,5257,-2207,5238,-2271,5201,-2324,5148,-2362,5084,-2382,5061,-2383e" filled="t" fillcolor="#FFFFFF" stroked="f">
                <v:path arrowok="t"/>
                <v:fill/>
              </v:shape>
            </v:group>
            <v:group style="position:absolute;left:4860;top:-2383;width:398;height:398" coordorigin="4860,-2383" coordsize="398,398">
              <v:shape style="position:absolute;left:4860;top:-2383;width:398;height:398" coordorigin="4860,-2383" coordsize="398,398" path="m5258,-2184l5247,-2251,5215,-2308,5167,-2351,5107,-2377,5061,-2383,5038,-2382,4973,-2363,4920,-2326,4881,-2274,4862,-2210,4860,-2188,4861,-2164,4880,-2099,4917,-2045,4968,-2006,5031,-1987,5054,-1985,5078,-1986,5144,-2004,5197,-2041,5236,-2092,5256,-2155,5258,-2184xe" filled="f" stroked="t" strokeweight=".212556pt" strokecolor="#000000">
                <v:path arrowok="t"/>
              </v:shape>
              <v:shape style="position:absolute;left:4992;top:-2294;width:154;height:619" type="#_x0000_t75">
                <v:imagedata r:id="rId30" o:title=""/>
              </v:shape>
            </v:group>
            <v:group style="position:absolute;left:7930;top:-2383;width:398;height:398" coordorigin="7930,-2383" coordsize="398,398">
              <v:shape style="position:absolute;left:7930;top:-2383;width:398;height:398" coordorigin="7930,-2383" coordsize="398,398" path="m8131,-2383l8063,-2372,8006,-2340,7962,-2293,7936,-2233,7930,-2188,7931,-2164,7949,-2099,7986,-2045,8038,-2006,8101,-1987,8124,-1985,8148,-1986,8213,-2004,8267,-2041,8306,-2092,8326,-2155,8328,-2184,8327,-2207,8308,-2271,8270,-2324,8218,-2362,8154,-2382,8131,-2383e" filled="t" fillcolor="#FFFFFF" stroked="f">
                <v:path arrowok="t"/>
                <v:fill/>
              </v:shape>
            </v:group>
            <v:group style="position:absolute;left:7930;top:-2383;width:398;height:398" coordorigin="7930,-2383" coordsize="398,398">
              <v:shape style="position:absolute;left:7930;top:-2383;width:398;height:398" coordorigin="7930,-2383" coordsize="398,398" path="m8328,-2184l8317,-2251,8285,-2308,8237,-2351,8176,-2377,8131,-2383,8107,-2382,8043,-2363,7989,-2326,7951,-2274,7931,-2210,7930,-2188,7931,-2164,7949,-2099,7986,-2045,8038,-2006,8101,-1987,8124,-1985,8148,-1986,8213,-2004,8267,-2041,8306,-2092,8326,-2155,8328,-2184xe" filled="f" stroked="t" strokeweight=".212556pt" strokecolor="#000000">
                <v:path arrowok="t"/>
              </v:shape>
              <v:shape style="position:absolute;left:8062;top:-2294;width:154;height:634" type="#_x0000_t75">
                <v:imagedata r:id="rId31" o:title=""/>
              </v:shape>
            </v:group>
            <w10:wrap type="none"/>
          </v:group>
        </w:pict>
      </w:r>
      <w:r>
        <w:rPr>
          <w:rFonts w:ascii="Calibri" w:hAnsi="Calibri" w:cs="Calibri" w:eastAsia="Calibri"/>
          <w:sz w:val="21"/>
          <w:szCs w:val="21"/>
          <w:color w:val="538DD4"/>
          <w:spacing w:val="-3"/>
          <w:w w:val="100"/>
        </w:rPr>
        <w:t>F</w:t>
      </w:r>
      <w:r>
        <w:rPr>
          <w:rFonts w:ascii="Calibri" w:hAnsi="Calibri" w:cs="Calibri" w:eastAsia="Calibri"/>
          <w:sz w:val="21"/>
          <w:szCs w:val="21"/>
          <w:color w:val="538DD4"/>
          <w:spacing w:val="3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538DD4"/>
          <w:spacing w:val="1"/>
          <w:w w:val="100"/>
        </w:rPr>
        <w:t>g</w:t>
      </w:r>
      <w:r>
        <w:rPr>
          <w:rFonts w:ascii="Calibri" w:hAnsi="Calibri" w:cs="Calibri" w:eastAsia="Calibri"/>
          <w:sz w:val="21"/>
          <w:szCs w:val="21"/>
          <w:color w:val="538DD4"/>
          <w:spacing w:val="-2"/>
          <w:w w:val="100"/>
        </w:rPr>
        <w:t>u</w:t>
      </w:r>
      <w:r>
        <w:rPr>
          <w:rFonts w:ascii="Calibri" w:hAnsi="Calibri" w:cs="Calibri" w:eastAsia="Calibri"/>
          <w:sz w:val="21"/>
          <w:szCs w:val="21"/>
          <w:color w:val="538DD4"/>
          <w:spacing w:val="3"/>
          <w:w w:val="100"/>
        </w:rPr>
        <w:t>r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538DD4"/>
          <w:spacing w:val="17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538DD4"/>
          <w:spacing w:val="-1"/>
          <w:w w:val="100"/>
        </w:rPr>
        <w:t>5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:</w:t>
      </w:r>
      <w:r>
        <w:rPr>
          <w:rFonts w:ascii="Calibri" w:hAnsi="Calibri" w:cs="Calibri" w:eastAsia="Calibri"/>
          <w:sz w:val="21"/>
          <w:szCs w:val="21"/>
          <w:color w:val="538DD4"/>
          <w:spacing w:val="6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2"/>
          <w:w w:val="100"/>
        </w:rPr>
        <w:t>S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12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up</w:t>
      </w:r>
      <w:r>
        <w:rPr>
          <w:rFonts w:ascii="Calibri" w:hAnsi="Calibri" w:cs="Calibri" w:eastAsia="Calibri"/>
          <w:sz w:val="21"/>
          <w:szCs w:val="21"/>
          <w:color w:val="000000"/>
          <w:spacing w:val="10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f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or</w:t>
      </w:r>
      <w:r>
        <w:rPr>
          <w:rFonts w:ascii="Calibri" w:hAnsi="Calibri" w:cs="Calibri" w:eastAsia="Calibri"/>
          <w:sz w:val="21"/>
          <w:szCs w:val="21"/>
          <w:color w:val="000000"/>
          <w:spacing w:val="14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h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11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f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r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s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19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ho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-</w:t>
      </w:r>
      <w:r>
        <w:rPr>
          <w:rFonts w:ascii="Calibri" w:hAnsi="Calibri" w:cs="Calibri" w:eastAsia="Calibri"/>
          <w:sz w:val="21"/>
          <w:szCs w:val="21"/>
          <w:color w:val="000000"/>
          <w:spacing w:val="18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2"/>
          <w:w w:val="100"/>
        </w:rPr>
        <w:t>(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1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)</w:t>
      </w:r>
      <w:r>
        <w:rPr>
          <w:rFonts w:ascii="Calibri" w:hAnsi="Calibri" w:cs="Calibri" w:eastAsia="Calibri"/>
          <w:sz w:val="21"/>
          <w:szCs w:val="21"/>
          <w:color w:val="000000"/>
          <w:spacing w:val="5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M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a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k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9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sure</w:t>
      </w:r>
      <w:r>
        <w:rPr>
          <w:rFonts w:ascii="Calibri" w:hAnsi="Calibri" w:cs="Calibri" w:eastAsia="Calibri"/>
          <w:sz w:val="21"/>
          <w:szCs w:val="21"/>
          <w:color w:val="000000"/>
          <w:spacing w:val="9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d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r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11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b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6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p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ass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s</w:t>
      </w:r>
      <w:r>
        <w:rPr>
          <w:rFonts w:ascii="Calibri" w:hAnsi="Calibri" w:cs="Calibri" w:eastAsia="Calibri"/>
          <w:sz w:val="21"/>
          <w:szCs w:val="21"/>
          <w:color w:val="000000"/>
          <w:spacing w:val="11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h</w:t>
      </w:r>
      <w:r>
        <w:rPr>
          <w:rFonts w:ascii="Calibri" w:hAnsi="Calibri" w:cs="Calibri" w:eastAsia="Calibri"/>
          <w:sz w:val="21"/>
          <w:szCs w:val="21"/>
          <w:color w:val="000000"/>
          <w:spacing w:val="2"/>
          <w:w w:val="100"/>
        </w:rPr>
        <w:t>r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ugh</w:t>
      </w:r>
      <w:r>
        <w:rPr>
          <w:rFonts w:ascii="Calibri" w:hAnsi="Calibri" w:cs="Calibri" w:eastAsia="Calibri"/>
          <w:sz w:val="21"/>
          <w:szCs w:val="21"/>
          <w:color w:val="000000"/>
          <w:spacing w:val="14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the</w:t>
      </w:r>
      <w:r>
        <w:rPr>
          <w:rFonts w:ascii="Calibri" w:hAnsi="Calibri" w:cs="Calibri" w:eastAsia="Calibri"/>
          <w:sz w:val="21"/>
          <w:szCs w:val="21"/>
          <w:color w:val="000000"/>
          <w:spacing w:val="8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ta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b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.</w:t>
      </w:r>
      <w:r>
        <w:rPr>
          <w:rFonts w:ascii="Calibri" w:hAnsi="Calibri" w:cs="Calibri" w:eastAsia="Calibri"/>
          <w:sz w:val="21"/>
          <w:szCs w:val="21"/>
          <w:color w:val="000000"/>
          <w:spacing w:val="11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(</w:t>
      </w:r>
      <w:r>
        <w:rPr>
          <w:rFonts w:ascii="Calibri" w:hAnsi="Calibri" w:cs="Calibri" w:eastAsia="Calibri"/>
          <w:sz w:val="21"/>
          <w:szCs w:val="21"/>
          <w:color w:val="000000"/>
          <w:spacing w:val="2"/>
          <w:w w:val="100"/>
        </w:rPr>
        <w:t>2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)</w:t>
      </w:r>
      <w:r>
        <w:rPr>
          <w:rFonts w:ascii="Calibri" w:hAnsi="Calibri" w:cs="Calibri" w:eastAsia="Calibri"/>
          <w:sz w:val="21"/>
          <w:szCs w:val="21"/>
          <w:color w:val="000000"/>
          <w:spacing w:val="8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4"/>
          <w:w w:val="100"/>
        </w:rPr>
        <w:t>A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gn</w:t>
      </w:r>
      <w:r>
        <w:rPr>
          <w:rFonts w:ascii="Calibri" w:hAnsi="Calibri" w:cs="Calibri" w:eastAsia="Calibri"/>
          <w:sz w:val="21"/>
          <w:szCs w:val="21"/>
          <w:color w:val="000000"/>
          <w:spacing w:val="7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the</w:t>
      </w:r>
      <w:r>
        <w:rPr>
          <w:rFonts w:ascii="Calibri" w:hAnsi="Calibri" w:cs="Calibri" w:eastAsia="Calibri"/>
          <w:sz w:val="21"/>
          <w:szCs w:val="21"/>
          <w:color w:val="000000"/>
          <w:spacing w:val="8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d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r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11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b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6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2"/>
        </w:rPr>
        <w:t>w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2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2"/>
        </w:rPr>
        <w:t>th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2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h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10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a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c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r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y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c</w:t>
      </w:r>
      <w:r>
        <w:rPr>
          <w:rFonts w:ascii="Calibri" w:hAnsi="Calibri" w:cs="Calibri" w:eastAsia="Calibri"/>
          <w:sz w:val="21"/>
          <w:szCs w:val="21"/>
          <w:color w:val="000000"/>
          <w:spacing w:val="14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a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n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d</w:t>
      </w:r>
      <w:r>
        <w:rPr>
          <w:rFonts w:ascii="Calibri" w:hAnsi="Calibri" w:cs="Calibri" w:eastAsia="Calibri"/>
          <w:sz w:val="21"/>
          <w:szCs w:val="21"/>
          <w:color w:val="000000"/>
          <w:spacing w:val="9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4"/>
          <w:w w:val="100"/>
        </w:rPr>
        <w:t>c</w:t>
      </w:r>
      <w:r>
        <w:rPr>
          <w:rFonts w:ascii="Calibri" w:hAnsi="Calibri" w:cs="Calibri" w:eastAsia="Calibri"/>
          <w:sz w:val="21"/>
          <w:szCs w:val="21"/>
          <w:color w:val="000000"/>
          <w:spacing w:val="3"/>
          <w:w w:val="100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a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m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p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.</w:t>
      </w:r>
      <w:r>
        <w:rPr>
          <w:rFonts w:ascii="Calibri" w:hAnsi="Calibri" w:cs="Calibri" w:eastAsia="Calibri"/>
          <w:sz w:val="21"/>
          <w:szCs w:val="21"/>
          <w:color w:val="000000"/>
          <w:spacing w:val="12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(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3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)</w:t>
      </w:r>
      <w:r>
        <w:rPr>
          <w:rFonts w:ascii="Calibri" w:hAnsi="Calibri" w:cs="Calibri" w:eastAsia="Calibri"/>
          <w:sz w:val="21"/>
          <w:szCs w:val="21"/>
          <w:color w:val="000000"/>
          <w:spacing w:val="5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f</w:t>
      </w:r>
      <w:r>
        <w:rPr>
          <w:rFonts w:ascii="Calibri" w:hAnsi="Calibri" w:cs="Calibri" w:eastAsia="Calibri"/>
          <w:sz w:val="21"/>
          <w:szCs w:val="21"/>
          <w:color w:val="000000"/>
          <w:spacing w:val="2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n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c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ss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a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r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y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,</w:t>
      </w:r>
      <w:r>
        <w:rPr>
          <w:rFonts w:ascii="Calibri" w:hAnsi="Calibri" w:cs="Calibri" w:eastAsia="Calibri"/>
          <w:sz w:val="21"/>
          <w:szCs w:val="21"/>
          <w:color w:val="000000"/>
          <w:spacing w:val="20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p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a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ce</w:t>
      </w:r>
      <w:r>
        <w:rPr>
          <w:rFonts w:ascii="Calibri" w:hAnsi="Calibri" w:cs="Calibri" w:eastAsia="Calibri"/>
          <w:sz w:val="21"/>
          <w:szCs w:val="21"/>
          <w:color w:val="000000"/>
          <w:spacing w:val="11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s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c</w:t>
      </w:r>
      <w:r>
        <w:rPr>
          <w:rFonts w:ascii="Calibri" w:hAnsi="Calibri" w:cs="Calibri" w:eastAsia="Calibri"/>
          <w:sz w:val="21"/>
          <w:szCs w:val="21"/>
          <w:color w:val="000000"/>
          <w:spacing w:val="2"/>
          <w:w w:val="100"/>
        </w:rPr>
        <w:t>r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a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p</w:t>
      </w:r>
      <w:r>
        <w:rPr>
          <w:rFonts w:ascii="Calibri" w:hAnsi="Calibri" w:cs="Calibri" w:eastAsia="Calibri"/>
          <w:sz w:val="21"/>
          <w:szCs w:val="21"/>
          <w:color w:val="000000"/>
          <w:spacing w:val="12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w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d</w:t>
      </w:r>
      <w:r>
        <w:rPr>
          <w:rFonts w:ascii="Calibri" w:hAnsi="Calibri" w:cs="Calibri" w:eastAsia="Calibri"/>
          <w:sz w:val="21"/>
          <w:szCs w:val="21"/>
          <w:color w:val="000000"/>
          <w:spacing w:val="10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und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r</w:t>
      </w:r>
      <w:r>
        <w:rPr>
          <w:rFonts w:ascii="Calibri" w:hAnsi="Calibri" w:cs="Calibri" w:eastAsia="Calibri"/>
          <w:sz w:val="21"/>
          <w:szCs w:val="21"/>
          <w:color w:val="000000"/>
          <w:spacing w:val="13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the</w:t>
      </w:r>
      <w:r>
        <w:rPr>
          <w:rFonts w:ascii="Calibri" w:hAnsi="Calibri" w:cs="Calibri" w:eastAsia="Calibri"/>
          <w:sz w:val="21"/>
          <w:szCs w:val="21"/>
          <w:color w:val="000000"/>
          <w:spacing w:val="8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2"/>
        </w:rPr>
        <w:t>p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2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2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2"/>
        </w:rPr>
        <w:t>c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2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2"/>
        </w:rPr>
        <w:t>.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8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21" w:after="0" w:line="240" w:lineRule="auto"/>
        <w:ind w:right="90"/>
        <w:jc w:val="right"/>
        <w:rPr>
          <w:rFonts w:ascii="Calibri" w:hAnsi="Calibri" w:cs="Calibri" w:eastAsia="Calibri"/>
          <w:sz w:val="21"/>
          <w:szCs w:val="21"/>
        </w:rPr>
      </w:pPr>
      <w:rPr/>
      <w:r>
        <w:rPr>
          <w:rFonts w:ascii="Calibri" w:hAnsi="Calibri" w:cs="Calibri" w:eastAsia="Calibri"/>
          <w:sz w:val="21"/>
          <w:szCs w:val="21"/>
          <w:spacing w:val="-1"/>
          <w:w w:val="102"/>
        </w:rPr>
        <w:t>1</w:t>
      </w:r>
      <w:r>
        <w:rPr>
          <w:rFonts w:ascii="Calibri" w:hAnsi="Calibri" w:cs="Calibri" w:eastAsia="Calibri"/>
          <w:sz w:val="21"/>
          <w:szCs w:val="21"/>
          <w:spacing w:val="0"/>
          <w:w w:val="102"/>
        </w:rPr>
        <w:t>4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</w:r>
    </w:p>
    <w:p>
      <w:pPr>
        <w:jc w:val="right"/>
        <w:spacing w:after="0"/>
        <w:sectPr>
          <w:pgSz w:w="11900" w:h="16840"/>
          <w:pgMar w:top="1340" w:bottom="280" w:left="1300" w:right="860"/>
        </w:sectPr>
      </w:pPr>
      <w:rPr/>
    </w:p>
    <w:p>
      <w:pPr>
        <w:spacing w:before="78" w:after="0" w:line="263" w:lineRule="exact"/>
        <w:ind w:left="102" w:right="-20"/>
        <w:jc w:val="left"/>
        <w:tabs>
          <w:tab w:pos="7360" w:val="left"/>
        </w:tabs>
        <w:rPr>
          <w:rFonts w:ascii="Cambria" w:hAnsi="Cambria" w:cs="Cambria" w:eastAsia="Cambria"/>
          <w:sz w:val="23"/>
          <w:szCs w:val="23"/>
        </w:rPr>
      </w:pPr>
      <w:rPr/>
      <w:r>
        <w:rPr/>
        <w:pict>
          <v:group style="position:absolute;margin-left:53.991634pt;margin-top:70.434601pt;width:506.656717pt;height:701.170256pt;mso-position-horizontal-relative:page;mso-position-vertical-relative:page;z-index:-2326" coordorigin="1080,1409" coordsize="10133,14023">
            <v:group style="position:absolute;left:1294;top:1416;width:2;height:14009" coordorigin="1294,1416" coordsize="2,14009">
              <v:shape style="position:absolute;left:1294;top:1416;width:2;height:14009" coordorigin="1294,1416" coordsize="0,14009" path="m1294,15425l1294,1416e" filled="f" stroked="t" strokeweight=".730032pt" strokecolor="#000000">
                <v:path arrowok="t"/>
              </v:shape>
            </v:group>
            <v:group style="position:absolute;left:1092;top:1795;width:10109;height:2" coordorigin="1092,1795" coordsize="10109,2">
              <v:shape style="position:absolute;left:1092;top:1795;width:10109;height:2" coordorigin="1092,1795" coordsize="10109,0" path="m11201,1795l1092,1795e" filled="f" stroked="t" strokeweight="1.216728pt" strokecolor="#000000">
                <v:path arrowok="t"/>
              </v:shape>
            </v:group>
            <w10:wrap type="none"/>
          </v:group>
        </w:pic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S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M</w:t>
      </w:r>
      <w:r>
        <w:rPr>
          <w:rFonts w:ascii="Cambria" w:hAnsi="Cambria" w:cs="Cambria" w:eastAsia="Cambria"/>
          <w:sz w:val="23"/>
          <w:szCs w:val="23"/>
          <w:color w:val="4E81BD"/>
          <w:spacing w:val="5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c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d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m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y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:</w:t>
      </w:r>
      <w:r>
        <w:rPr>
          <w:rFonts w:ascii="Cambria" w:hAnsi="Cambria" w:cs="Cambria" w:eastAsia="Cambria"/>
          <w:sz w:val="23"/>
          <w:szCs w:val="23"/>
          <w:color w:val="4E81BD"/>
          <w:spacing w:val="13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G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n</w:t>
      </w:r>
      <w:r>
        <w:rPr>
          <w:rFonts w:ascii="Cambria" w:hAnsi="Cambria" w:cs="Cambria" w:eastAsia="Cambria"/>
          <w:sz w:val="23"/>
          <w:szCs w:val="23"/>
          <w:color w:val="4E81BD"/>
          <w:spacing w:val="-3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r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l</w:t>
      </w:r>
      <w:r>
        <w:rPr>
          <w:rFonts w:ascii="Cambria" w:hAnsi="Cambria" w:cs="Cambria" w:eastAsia="Cambria"/>
          <w:sz w:val="23"/>
          <w:szCs w:val="23"/>
          <w:color w:val="4E81BD"/>
          <w:spacing w:val="9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F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b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r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i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c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i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o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n</w:t>
      </w:r>
      <w:r>
        <w:rPr>
          <w:rFonts w:ascii="Cambria" w:hAnsi="Cambria" w:cs="Cambria" w:eastAsia="Cambria"/>
          <w:sz w:val="23"/>
          <w:szCs w:val="23"/>
          <w:color w:val="4E81BD"/>
          <w:spacing w:val="12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M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h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o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d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s</w:t>
      </w:r>
      <w:r>
        <w:rPr>
          <w:rFonts w:ascii="Cambria" w:hAnsi="Cambria" w:cs="Cambria" w:eastAsia="Cambria"/>
          <w:sz w:val="23"/>
          <w:szCs w:val="23"/>
          <w:color w:val="4E81BD"/>
          <w:spacing w:val="-42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ab/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P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n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ci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l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/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P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n</w:t>
      </w:r>
      <w:r>
        <w:rPr>
          <w:rFonts w:ascii="Cambria" w:hAnsi="Cambria" w:cs="Cambria" w:eastAsia="Cambria"/>
          <w:sz w:val="23"/>
          <w:szCs w:val="23"/>
          <w:color w:val="4E81BD"/>
          <w:spacing w:val="10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3"/>
          <w:w w:val="101"/>
          <w:position w:val="-1"/>
        </w:rPr>
        <w:t>H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1"/>
          <w:position w:val="-1"/>
        </w:rPr>
        <w:t>o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1"/>
          <w:position w:val="-1"/>
        </w:rPr>
        <w:t>l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1"/>
          <w:position w:val="-1"/>
        </w:rPr>
        <w:t>d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1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1"/>
          <w:position w:val="-1"/>
        </w:rPr>
        <w:t>r</w:t>
      </w:r>
      <w:r>
        <w:rPr>
          <w:rFonts w:ascii="Cambria" w:hAnsi="Cambria" w:cs="Cambria" w:eastAsia="Cambria"/>
          <w:sz w:val="23"/>
          <w:szCs w:val="23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6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21" w:after="0" w:line="254" w:lineRule="exact"/>
        <w:ind w:left="3006" w:right="-20"/>
        <w:jc w:val="left"/>
        <w:rPr>
          <w:rFonts w:ascii="Calibri" w:hAnsi="Calibri" w:cs="Calibri" w:eastAsia="Calibri"/>
          <w:sz w:val="21"/>
          <w:szCs w:val="21"/>
        </w:rPr>
      </w:pPr>
      <w:rPr/>
      <w:r>
        <w:rPr/>
        <w:pict>
          <v:group style="position:absolute;margin-left:218.349991pt;margin-top:-140.563049pt;width:179.860012pt;height:139.300013pt;mso-position-horizontal-relative:page;mso-position-vertical-relative:paragraph;z-index:-2325" coordorigin="4367,-2811" coordsize="3597,2786">
            <v:shape style="position:absolute;left:4390;top:-2796;width:3554;height:2755" type="#_x0000_t75">
              <v:imagedata r:id="rId32" o:title=""/>
            </v:shape>
            <v:group style="position:absolute;left:4375;top:-2803;width:3581;height:2" coordorigin="4375,-2803" coordsize="3581,2">
              <v:shape style="position:absolute;left:4375;top:-2803;width:3581;height:2" coordorigin="4375,-2803" coordsize="3581,0" path="m4375,-2803l7956,-2803e" filled="f" stroked="t" strokeweight=".820016pt" strokecolor="#000000">
                <v:path arrowok="t"/>
              </v:shape>
            </v:group>
            <v:group style="position:absolute;left:4382;top:-2796;width:2;height:2755" coordorigin="4382,-2796" coordsize="2,2755">
              <v:shape style="position:absolute;left:4382;top:-2796;width:2;height:2755" coordorigin="4382,-2796" coordsize="0,2755" path="m4382,-2796l4382,-41e" filled="f" stroked="t" strokeweight=".82pt" strokecolor="#000000">
                <v:path arrowok="t"/>
              </v:shape>
            </v:group>
            <v:group style="position:absolute;left:7949;top:-2796;width:2;height:2755" coordorigin="7949,-2796" coordsize="2,2755">
              <v:shape style="position:absolute;left:7949;top:-2796;width:2;height:2755" coordorigin="7949,-2796" coordsize="0,2755" path="m7949,-2796l7949,-41e" filled="f" stroked="t" strokeweight=".82pt" strokecolor="#000000">
                <v:path arrowok="t"/>
              </v:shape>
            </v:group>
            <v:group style="position:absolute;left:4375;top:-33;width:3581;height:2" coordorigin="4375,-33" coordsize="3581,2">
              <v:shape style="position:absolute;left:4375;top:-33;width:3581;height:2" coordorigin="4375,-33" coordsize="3581,0" path="m4375,-33l7956,-33e" filled="f" stroked="t" strokeweight=".820013pt" strokecolor="#000000">
                <v:path arrowok="t"/>
              </v:shape>
            </v:group>
            <w10:wrap type="none"/>
          </v:group>
        </w:pic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F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538DD4"/>
          <w:spacing w:val="1"/>
          <w:w w:val="100"/>
        </w:rPr>
        <w:t>g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ur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538DD4"/>
          <w:spacing w:val="17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538DD4"/>
          <w:spacing w:val="-1"/>
          <w:w w:val="100"/>
        </w:rPr>
        <w:t>6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:</w:t>
      </w:r>
      <w:r>
        <w:rPr>
          <w:rFonts w:ascii="Calibri" w:hAnsi="Calibri" w:cs="Calibri" w:eastAsia="Calibri"/>
          <w:sz w:val="21"/>
          <w:szCs w:val="21"/>
          <w:color w:val="538DD4"/>
          <w:spacing w:val="6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A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ll</w:t>
      </w:r>
      <w:r>
        <w:rPr>
          <w:rFonts w:ascii="Calibri" w:hAnsi="Calibri" w:cs="Calibri" w:eastAsia="Calibri"/>
          <w:sz w:val="21"/>
          <w:szCs w:val="21"/>
          <w:color w:val="000000"/>
          <w:spacing w:val="18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ho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s</w:t>
      </w:r>
      <w:r>
        <w:rPr>
          <w:rFonts w:ascii="Calibri" w:hAnsi="Calibri" w:cs="Calibri" w:eastAsia="Calibri"/>
          <w:sz w:val="21"/>
          <w:szCs w:val="21"/>
          <w:color w:val="000000"/>
          <w:spacing w:val="21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d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r</w:t>
      </w:r>
      <w:r>
        <w:rPr>
          <w:rFonts w:ascii="Calibri" w:hAnsi="Calibri" w:cs="Calibri" w:eastAsia="Calibri"/>
          <w:sz w:val="21"/>
          <w:szCs w:val="21"/>
          <w:color w:val="000000"/>
          <w:spacing w:val="3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d</w:t>
      </w:r>
      <w:r>
        <w:rPr>
          <w:rFonts w:ascii="Calibri" w:hAnsi="Calibri" w:cs="Calibri" w:eastAsia="Calibri"/>
          <w:sz w:val="21"/>
          <w:szCs w:val="21"/>
          <w:color w:val="000000"/>
          <w:spacing w:val="29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n</w:t>
      </w:r>
      <w:r>
        <w:rPr>
          <w:rFonts w:ascii="Calibri" w:hAnsi="Calibri" w:cs="Calibri" w:eastAsia="Calibri"/>
          <w:sz w:val="21"/>
          <w:szCs w:val="21"/>
          <w:color w:val="000000"/>
          <w:spacing w:val="10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op</w:t>
      </w:r>
      <w:r>
        <w:rPr>
          <w:rFonts w:ascii="Calibri" w:hAnsi="Calibri" w:cs="Calibri" w:eastAsia="Calibri"/>
          <w:sz w:val="21"/>
          <w:szCs w:val="21"/>
          <w:color w:val="000000"/>
          <w:spacing w:val="13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p</w:t>
      </w:r>
      <w:r>
        <w:rPr>
          <w:rFonts w:ascii="Calibri" w:hAnsi="Calibri" w:cs="Calibri" w:eastAsia="Calibri"/>
          <w:sz w:val="21"/>
          <w:szCs w:val="21"/>
          <w:color w:val="000000"/>
          <w:spacing w:val="3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c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14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2"/>
          <w:w w:val="100"/>
        </w:rPr>
        <w:t>S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d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15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2"/>
        </w:rPr>
        <w:t>1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21" w:after="0" w:line="240" w:lineRule="auto"/>
        <w:ind w:right="90"/>
        <w:jc w:val="right"/>
        <w:rPr>
          <w:rFonts w:ascii="Calibri" w:hAnsi="Calibri" w:cs="Calibri" w:eastAsia="Calibri"/>
          <w:sz w:val="21"/>
          <w:szCs w:val="21"/>
        </w:rPr>
      </w:pPr>
      <w:rPr/>
      <w:r>
        <w:rPr>
          <w:rFonts w:ascii="Calibri" w:hAnsi="Calibri" w:cs="Calibri" w:eastAsia="Calibri"/>
          <w:sz w:val="21"/>
          <w:szCs w:val="21"/>
          <w:spacing w:val="-1"/>
          <w:w w:val="102"/>
        </w:rPr>
        <w:t>1</w:t>
      </w:r>
      <w:r>
        <w:rPr>
          <w:rFonts w:ascii="Calibri" w:hAnsi="Calibri" w:cs="Calibri" w:eastAsia="Calibri"/>
          <w:sz w:val="21"/>
          <w:szCs w:val="21"/>
          <w:spacing w:val="0"/>
          <w:w w:val="102"/>
        </w:rPr>
        <w:t>5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</w:r>
    </w:p>
    <w:p>
      <w:pPr>
        <w:jc w:val="right"/>
        <w:spacing w:after="0"/>
        <w:sectPr>
          <w:pgSz w:w="11900" w:h="16840"/>
          <w:pgMar w:top="1340" w:bottom="280" w:left="1300" w:right="860"/>
        </w:sectPr>
      </w:pPr>
      <w:rPr/>
    </w:p>
    <w:p>
      <w:pPr>
        <w:spacing w:before="78" w:after="0" w:line="263" w:lineRule="exact"/>
        <w:ind w:left="102" w:right="-20"/>
        <w:jc w:val="left"/>
        <w:tabs>
          <w:tab w:pos="7360" w:val="left"/>
        </w:tabs>
        <w:rPr>
          <w:rFonts w:ascii="Cambria" w:hAnsi="Cambria" w:cs="Cambria" w:eastAsia="Cambria"/>
          <w:sz w:val="23"/>
          <w:szCs w:val="23"/>
        </w:rPr>
      </w:pPr>
      <w:rPr/>
      <w:r>
        <w:rPr/>
        <w:pict>
          <v:group style="position:absolute;margin-left:53.991634pt;margin-top:70.434601pt;width:506.656717pt;height:701.170256pt;mso-position-horizontal-relative:page;mso-position-vertical-relative:page;z-index:-2324" coordorigin="1080,1409" coordsize="10133,14023">
            <v:group style="position:absolute;left:1294;top:1416;width:2;height:14009" coordorigin="1294,1416" coordsize="2,14009">
              <v:shape style="position:absolute;left:1294;top:1416;width:2;height:14009" coordorigin="1294,1416" coordsize="0,14009" path="m1294,15425l1294,1416e" filled="f" stroked="t" strokeweight=".730032pt" strokecolor="#000000">
                <v:path arrowok="t"/>
              </v:shape>
            </v:group>
            <v:group style="position:absolute;left:1092;top:1795;width:10109;height:2" coordorigin="1092,1795" coordsize="10109,2">
              <v:shape style="position:absolute;left:1092;top:1795;width:10109;height:2" coordorigin="1092,1795" coordsize="10109,0" path="m11201,1795l1092,1795e" filled="f" stroked="t" strokeweight="1.216728pt" strokecolor="#000000">
                <v:path arrowok="t"/>
              </v:shape>
            </v:group>
            <w10:wrap type="none"/>
          </v:group>
        </w:pic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S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M</w:t>
      </w:r>
      <w:r>
        <w:rPr>
          <w:rFonts w:ascii="Cambria" w:hAnsi="Cambria" w:cs="Cambria" w:eastAsia="Cambria"/>
          <w:sz w:val="23"/>
          <w:szCs w:val="23"/>
          <w:color w:val="4E81BD"/>
          <w:spacing w:val="5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c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d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m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y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:</w:t>
      </w:r>
      <w:r>
        <w:rPr>
          <w:rFonts w:ascii="Cambria" w:hAnsi="Cambria" w:cs="Cambria" w:eastAsia="Cambria"/>
          <w:sz w:val="23"/>
          <w:szCs w:val="23"/>
          <w:color w:val="4E81BD"/>
          <w:spacing w:val="13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G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n</w:t>
      </w:r>
      <w:r>
        <w:rPr>
          <w:rFonts w:ascii="Cambria" w:hAnsi="Cambria" w:cs="Cambria" w:eastAsia="Cambria"/>
          <w:sz w:val="23"/>
          <w:szCs w:val="23"/>
          <w:color w:val="4E81BD"/>
          <w:spacing w:val="-3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r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l</w:t>
      </w:r>
      <w:r>
        <w:rPr>
          <w:rFonts w:ascii="Cambria" w:hAnsi="Cambria" w:cs="Cambria" w:eastAsia="Cambria"/>
          <w:sz w:val="23"/>
          <w:szCs w:val="23"/>
          <w:color w:val="4E81BD"/>
          <w:spacing w:val="9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F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b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r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i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c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i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o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n</w:t>
      </w:r>
      <w:r>
        <w:rPr>
          <w:rFonts w:ascii="Cambria" w:hAnsi="Cambria" w:cs="Cambria" w:eastAsia="Cambria"/>
          <w:sz w:val="23"/>
          <w:szCs w:val="23"/>
          <w:color w:val="4E81BD"/>
          <w:spacing w:val="12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M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h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o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d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s</w:t>
      </w:r>
      <w:r>
        <w:rPr>
          <w:rFonts w:ascii="Cambria" w:hAnsi="Cambria" w:cs="Cambria" w:eastAsia="Cambria"/>
          <w:sz w:val="23"/>
          <w:szCs w:val="23"/>
          <w:color w:val="4E81BD"/>
          <w:spacing w:val="-42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ab/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P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n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ci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l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/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P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n</w:t>
      </w:r>
      <w:r>
        <w:rPr>
          <w:rFonts w:ascii="Cambria" w:hAnsi="Cambria" w:cs="Cambria" w:eastAsia="Cambria"/>
          <w:sz w:val="23"/>
          <w:szCs w:val="23"/>
          <w:color w:val="4E81BD"/>
          <w:spacing w:val="10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3"/>
          <w:w w:val="101"/>
          <w:position w:val="-1"/>
        </w:rPr>
        <w:t>H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1"/>
          <w:position w:val="-1"/>
        </w:rPr>
        <w:t>o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1"/>
          <w:position w:val="-1"/>
        </w:rPr>
        <w:t>l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1"/>
          <w:position w:val="-1"/>
        </w:rPr>
        <w:t>d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1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1"/>
          <w:position w:val="-1"/>
        </w:rPr>
        <w:t>r</w:t>
      </w:r>
      <w:r>
        <w:rPr>
          <w:rFonts w:ascii="Cambria" w:hAnsi="Cambria" w:cs="Cambria" w:eastAsia="Cambria"/>
          <w:sz w:val="23"/>
          <w:szCs w:val="23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8" w:after="0" w:line="240" w:lineRule="auto"/>
        <w:ind w:left="102" w:right="-20"/>
        <w:jc w:val="left"/>
        <w:tabs>
          <w:tab w:pos="1140" w:val="left"/>
        </w:tabs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7"/>
          <w:szCs w:val="27"/>
          <w:w w:val="101"/>
          <w:b/>
          <w:bCs/>
        </w:rPr>
      </w:r>
      <w:r>
        <w:rPr>
          <w:rFonts w:ascii="Times New Roman" w:hAnsi="Times New Roman" w:cs="Times New Roman" w:eastAsia="Times New Roman"/>
          <w:sz w:val="27"/>
          <w:szCs w:val="27"/>
          <w:spacing w:val="-1"/>
          <w:w w:val="100"/>
          <w:b/>
          <w:bCs/>
          <w:u w:val="thick" w:color="000000"/>
        </w:rPr>
        <w:t>S</w:t>
      </w:r>
      <w:r>
        <w:rPr>
          <w:rFonts w:ascii="Times New Roman" w:hAnsi="Times New Roman" w:cs="Times New Roman" w:eastAsia="Times New Roman"/>
          <w:sz w:val="27"/>
          <w:szCs w:val="27"/>
          <w:spacing w:val="-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</w:rPr>
        <w:t>t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1"/>
          <w:w w:val="100"/>
          <w:b/>
          <w:bCs/>
          <w:u w:val="thick" w:color="000000"/>
        </w:rPr>
        <w:t>e</w:t>
      </w:r>
      <w:r>
        <w:rPr>
          <w:rFonts w:ascii="Times New Roman" w:hAnsi="Times New Roman" w:cs="Times New Roman" w:eastAsia="Times New Roman"/>
          <w:sz w:val="27"/>
          <w:szCs w:val="27"/>
          <w:spacing w:val="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</w:rPr>
        <w:t>p</w:t>
      </w:r>
      <w:r>
        <w:rPr>
          <w:rFonts w:ascii="Times New Roman" w:hAnsi="Times New Roman" w:cs="Times New Roman" w:eastAsia="Times New Roman"/>
          <w:sz w:val="27"/>
          <w:szCs w:val="27"/>
          <w:spacing w:val="4"/>
          <w:w w:val="100"/>
          <w:b/>
          <w:bCs/>
          <w:u w:val="thick" w:color="0000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3"/>
          <w:w w:val="100"/>
          <w:b/>
          <w:bCs/>
          <w:u w:val="thick" w:color="000000"/>
        </w:rPr>
        <w:t>8</w:t>
      </w:r>
      <w:r>
        <w:rPr>
          <w:rFonts w:ascii="Times New Roman" w:hAnsi="Times New Roman" w:cs="Times New Roman" w:eastAsia="Times New Roman"/>
          <w:sz w:val="27"/>
          <w:szCs w:val="27"/>
          <w:spacing w:val="3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3"/>
          <w:w w:val="100"/>
          <w:b/>
          <w:bCs/>
        </w:rPr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</w:rPr>
        <w:t>:</w:t>
      </w:r>
      <w:r>
        <w:rPr>
          <w:rFonts w:ascii="Times New Roman" w:hAnsi="Times New Roman" w:cs="Times New Roman" w:eastAsia="Times New Roman"/>
          <w:sz w:val="27"/>
          <w:szCs w:val="27"/>
          <w:spacing w:val="-6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</w:rPr>
        <w:tab/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</w:rPr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les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iece,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b/>
          <w:bCs/>
        </w:rPr>
        <w:t>2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</w:rPr>
        <w:t>1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1"/>
        </w:rPr>
        <w:t>/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</w:rPr>
        <w:t>8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”.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4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1328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se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sta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lli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ea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v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ste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set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1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il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1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1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47" w:after="0" w:line="278" w:lineRule="auto"/>
        <w:ind w:left="1678" w:right="473" w:firstLine="-35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B.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/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8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”.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ill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eep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1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1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ll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ce.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78" w:lineRule="auto"/>
        <w:ind w:left="2204" w:right="179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/>
        <w:pict>
          <v:group style="position:absolute;margin-left:140.031631pt;margin-top:1.127312pt;width:27.496727pt;height:27.496727pt;mso-position-horizontal-relative:page;mso-position-vertical-relative:paragraph;z-index:-2322" coordorigin="2801,23" coordsize="550,550">
            <v:shape style="position:absolute;left:2861;top:85;width:430;height:415" type="#_x0000_t75">
              <v:imagedata r:id="rId33" o:title=""/>
            </v:shape>
            <v:group style="position:absolute;left:2813;top:35;width:526;height:526" coordorigin="2813,35" coordsize="526,526">
              <v:shape style="position:absolute;left:2813;top:35;width:526;height:526" coordorigin="2813,35" coordsize="526,526" path="m3338,35l2813,35,2813,560,3338,560,3338,536,2837,536,2837,59,3338,59,3338,35e" filled="t" fillcolor="#000000" stroked="f">
                <v:path arrowok="t"/>
                <v:fill/>
              </v:shape>
            </v:group>
            <v:group style="position:absolute;left:3326;top:59;width:2;height:478" coordorigin="3326,59" coordsize="2,478">
              <v:shape style="position:absolute;left:3326;top:59;width:2;height:478" coordorigin="3326,59" coordsize="0,478" path="m3326,59l3326,536e" filled="f" stroked="t" strokeweight="1.3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23"/>
          <w:szCs w:val="23"/>
          <w:w w:val="101"/>
        </w:rPr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u w:val="single" w:color="0000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u w:val="single" w:color="0000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les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il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/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8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”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led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to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illed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1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e.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5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02" w:right="-20"/>
        <w:jc w:val="left"/>
        <w:tabs>
          <w:tab w:pos="1140" w:val="left"/>
        </w:tabs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7"/>
          <w:szCs w:val="27"/>
          <w:w w:val="101"/>
          <w:b/>
          <w:bCs/>
        </w:rPr>
      </w:r>
      <w:r>
        <w:rPr>
          <w:rFonts w:ascii="Times New Roman" w:hAnsi="Times New Roman" w:cs="Times New Roman" w:eastAsia="Times New Roman"/>
          <w:sz w:val="27"/>
          <w:szCs w:val="27"/>
          <w:spacing w:val="-1"/>
          <w:w w:val="100"/>
          <w:b/>
          <w:bCs/>
          <w:u w:val="thick" w:color="000000"/>
        </w:rPr>
        <w:t>S</w:t>
      </w:r>
      <w:r>
        <w:rPr>
          <w:rFonts w:ascii="Times New Roman" w:hAnsi="Times New Roman" w:cs="Times New Roman" w:eastAsia="Times New Roman"/>
          <w:sz w:val="27"/>
          <w:szCs w:val="27"/>
          <w:spacing w:val="-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</w:rPr>
        <w:t>t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1"/>
          <w:w w:val="100"/>
          <w:b/>
          <w:bCs/>
          <w:u w:val="thick" w:color="000000"/>
        </w:rPr>
        <w:t>e</w:t>
      </w:r>
      <w:r>
        <w:rPr>
          <w:rFonts w:ascii="Times New Roman" w:hAnsi="Times New Roman" w:cs="Times New Roman" w:eastAsia="Times New Roman"/>
          <w:sz w:val="27"/>
          <w:szCs w:val="27"/>
          <w:spacing w:val="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</w:rPr>
        <w:t>p</w:t>
      </w:r>
      <w:r>
        <w:rPr>
          <w:rFonts w:ascii="Times New Roman" w:hAnsi="Times New Roman" w:cs="Times New Roman" w:eastAsia="Times New Roman"/>
          <w:sz w:val="27"/>
          <w:szCs w:val="27"/>
          <w:spacing w:val="4"/>
          <w:w w:val="100"/>
          <w:b/>
          <w:bCs/>
          <w:u w:val="thick" w:color="0000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3"/>
          <w:w w:val="100"/>
          <w:b/>
          <w:bCs/>
          <w:u w:val="thick" w:color="000000"/>
        </w:rPr>
        <w:t>9</w:t>
      </w:r>
      <w:r>
        <w:rPr>
          <w:rFonts w:ascii="Times New Roman" w:hAnsi="Times New Roman" w:cs="Times New Roman" w:eastAsia="Times New Roman"/>
          <w:sz w:val="27"/>
          <w:szCs w:val="27"/>
          <w:spacing w:val="3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3"/>
          <w:w w:val="100"/>
          <w:b/>
          <w:bCs/>
        </w:rPr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</w:rPr>
        <w:t>:</w:t>
      </w:r>
      <w:r>
        <w:rPr>
          <w:rFonts w:ascii="Times New Roman" w:hAnsi="Times New Roman" w:cs="Times New Roman" w:eastAsia="Times New Roman"/>
          <w:sz w:val="27"/>
          <w:szCs w:val="27"/>
          <w:spacing w:val="-6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</w:rPr>
        <w:tab/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</w:rPr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2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les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iece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Si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1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1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/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8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”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4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1328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se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sta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lli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ea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v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ste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set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1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il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1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1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45" w:after="0" w:line="281" w:lineRule="auto"/>
        <w:ind w:left="1678" w:right="365" w:firstLine="-35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B.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2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les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/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8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”.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ca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eep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1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1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ce.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8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10" w:lineRule="atLeast"/>
        <w:ind w:left="2204" w:right="361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/>
        <w:pict>
          <v:group style="position:absolute;margin-left:140.031631pt;margin-top:3.523489pt;width:27.496727pt;height:27.496727pt;mso-position-horizontal-relative:page;mso-position-vertical-relative:paragraph;z-index:-2321" coordorigin="2801,70" coordsize="550,550">
            <v:shape style="position:absolute;left:2861;top:133;width:430;height:413" type="#_x0000_t75">
              <v:imagedata r:id="rId34" o:title=""/>
            </v:shape>
            <v:group style="position:absolute;left:2813;top:83;width:526;height:526" coordorigin="2813,83" coordsize="526,526">
              <v:shape style="position:absolute;left:2813;top:83;width:526;height:526" coordorigin="2813,83" coordsize="526,526" path="m3338,83l2813,83,2813,608,3338,608,3338,584,2837,584,2837,107,3338,107,3338,83e" filled="t" fillcolor="#000000" stroked="f">
                <v:path arrowok="t"/>
                <v:fill/>
              </v:shape>
            </v:group>
            <v:group style="position:absolute;left:3326;top:107;width:2;height:478" coordorigin="3326,107" coordsize="2,478">
              <v:shape style="position:absolute;left:3326;top:107;width:2;height:478" coordorigin="3326,107" coordsize="0,478" path="m3326,107l3326,584e" filled="f" stroked="t" strokeweight="1.3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23"/>
          <w:szCs w:val="23"/>
          <w:w w:val="101"/>
        </w:rPr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u w:val="single" w:color="0000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u w:val="single" w:color="0000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les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il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/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8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”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lled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to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illed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1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e.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21" w:after="0" w:line="254" w:lineRule="exact"/>
        <w:ind w:left="2888" w:right="-20"/>
        <w:jc w:val="left"/>
        <w:rPr>
          <w:rFonts w:ascii="Calibri" w:hAnsi="Calibri" w:cs="Calibri" w:eastAsia="Calibri"/>
          <w:sz w:val="21"/>
          <w:szCs w:val="21"/>
        </w:rPr>
      </w:pPr>
      <w:rPr/>
      <w:r>
        <w:rPr/>
        <w:pict>
          <v:group style="position:absolute;margin-left:211.029999pt;margin-top:-154.482956pt;width:194.620002pt;height:150.100006pt;mso-position-horizontal-relative:page;mso-position-vertical-relative:paragraph;z-index:-2323" coordorigin="4221,-3090" coordsize="3892,3002">
            <v:shape style="position:absolute;left:4243;top:-3077;width:3847;height:2976" type="#_x0000_t75">
              <v:imagedata r:id="rId35" o:title=""/>
            </v:shape>
            <v:group style="position:absolute;left:4229;top:-3083;width:3876;height:2" coordorigin="4229,-3083" coordsize="3876,2">
              <v:shape style="position:absolute;left:4229;top:-3083;width:3876;height:2" coordorigin="4229,-3083" coordsize="3876,0" path="m4229,-3083l8105,-3083e" filled="f" stroked="t" strokeweight=".70001pt" strokecolor="#000000">
                <v:path arrowok="t"/>
              </v:shape>
            </v:group>
            <v:group style="position:absolute;left:4236;top:-3077;width:2;height:2974" coordorigin="4236,-3077" coordsize="2,2974">
              <v:shape style="position:absolute;left:4236;top:-3077;width:2;height:2974" coordorigin="4236,-3077" coordsize="0,2974" path="m4236,-3077l4236,-103e" filled="f" stroked="t" strokeweight=".82pt" strokecolor="#000000">
                <v:path arrowok="t"/>
              </v:shape>
            </v:group>
            <v:group style="position:absolute;left:8098;top:-3077;width:2;height:2974" coordorigin="8098,-3077" coordsize="2,2974">
              <v:shape style="position:absolute;left:8098;top:-3077;width:2;height:2974" coordorigin="8098,-3077" coordsize="0,2974" path="m8098,-3077l8098,-103e" filled="f" stroked="t" strokeweight=".82pt" strokecolor="#000000">
                <v:path arrowok="t"/>
              </v:shape>
            </v:group>
            <v:group style="position:absolute;left:4229;top:-96;width:3876;height:2" coordorigin="4229,-96" coordsize="3876,2">
              <v:shape style="position:absolute;left:4229;top:-96;width:3876;height:2" coordorigin="4229,-96" coordsize="3876,0" path="m4229,-96l8105,-96e" filled="f" stroked="t" strokeweight=".820006pt" strokecolor="#000000">
                <v:path arrowok="t"/>
              </v:shape>
            </v:group>
            <w10:wrap type="none"/>
          </v:group>
        </w:pic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F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538DD4"/>
          <w:spacing w:val="1"/>
          <w:w w:val="100"/>
        </w:rPr>
        <w:t>g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ur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538DD4"/>
          <w:spacing w:val="17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538DD4"/>
          <w:spacing w:val="-1"/>
          <w:w w:val="100"/>
        </w:rPr>
        <w:t>7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:</w:t>
      </w:r>
      <w:r>
        <w:rPr>
          <w:rFonts w:ascii="Calibri" w:hAnsi="Calibri" w:cs="Calibri" w:eastAsia="Calibri"/>
          <w:sz w:val="21"/>
          <w:szCs w:val="21"/>
          <w:color w:val="538DD4"/>
          <w:spacing w:val="6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A</w:t>
      </w:r>
      <w:r>
        <w:rPr>
          <w:rFonts w:ascii="Calibri" w:hAnsi="Calibri" w:cs="Calibri" w:eastAsia="Calibri"/>
          <w:sz w:val="21"/>
          <w:szCs w:val="21"/>
          <w:color w:val="000000"/>
          <w:spacing w:val="3"/>
          <w:w w:val="100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18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h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s</w:t>
      </w:r>
      <w:r>
        <w:rPr>
          <w:rFonts w:ascii="Calibri" w:hAnsi="Calibri" w:cs="Calibri" w:eastAsia="Calibri"/>
          <w:sz w:val="21"/>
          <w:szCs w:val="21"/>
          <w:color w:val="000000"/>
          <w:spacing w:val="24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d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r</w:t>
      </w:r>
      <w:r>
        <w:rPr>
          <w:rFonts w:ascii="Calibri" w:hAnsi="Calibri" w:cs="Calibri" w:eastAsia="Calibri"/>
          <w:sz w:val="21"/>
          <w:szCs w:val="21"/>
          <w:color w:val="000000"/>
          <w:spacing w:val="3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3"/>
          <w:w w:val="100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d</w:t>
      </w:r>
      <w:r>
        <w:rPr>
          <w:rFonts w:ascii="Calibri" w:hAnsi="Calibri" w:cs="Calibri" w:eastAsia="Calibri"/>
          <w:sz w:val="21"/>
          <w:szCs w:val="21"/>
          <w:color w:val="000000"/>
          <w:spacing w:val="31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n</w:t>
      </w:r>
      <w:r>
        <w:rPr>
          <w:rFonts w:ascii="Calibri" w:hAnsi="Calibri" w:cs="Calibri" w:eastAsia="Calibri"/>
          <w:sz w:val="21"/>
          <w:szCs w:val="21"/>
          <w:color w:val="000000"/>
          <w:spacing w:val="10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op</w:t>
      </w:r>
      <w:r>
        <w:rPr>
          <w:rFonts w:ascii="Calibri" w:hAnsi="Calibri" w:cs="Calibri" w:eastAsia="Calibri"/>
          <w:sz w:val="21"/>
          <w:szCs w:val="21"/>
          <w:color w:val="000000"/>
          <w:spacing w:val="13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p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c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14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2"/>
          <w:w w:val="100"/>
        </w:rPr>
        <w:t>S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d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15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2"/>
        </w:rPr>
        <w:t>1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3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21" w:after="0" w:line="240" w:lineRule="auto"/>
        <w:ind w:right="90"/>
        <w:jc w:val="right"/>
        <w:rPr>
          <w:rFonts w:ascii="Calibri" w:hAnsi="Calibri" w:cs="Calibri" w:eastAsia="Calibri"/>
          <w:sz w:val="21"/>
          <w:szCs w:val="21"/>
        </w:rPr>
      </w:pPr>
      <w:rPr/>
      <w:r>
        <w:rPr>
          <w:rFonts w:ascii="Calibri" w:hAnsi="Calibri" w:cs="Calibri" w:eastAsia="Calibri"/>
          <w:sz w:val="21"/>
          <w:szCs w:val="21"/>
          <w:spacing w:val="-1"/>
          <w:w w:val="102"/>
        </w:rPr>
        <w:t>1</w:t>
      </w:r>
      <w:r>
        <w:rPr>
          <w:rFonts w:ascii="Calibri" w:hAnsi="Calibri" w:cs="Calibri" w:eastAsia="Calibri"/>
          <w:sz w:val="21"/>
          <w:szCs w:val="21"/>
          <w:spacing w:val="0"/>
          <w:w w:val="102"/>
        </w:rPr>
        <w:t>6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</w:r>
    </w:p>
    <w:p>
      <w:pPr>
        <w:jc w:val="right"/>
        <w:spacing w:after="0"/>
        <w:sectPr>
          <w:pgSz w:w="11900" w:h="16840"/>
          <w:pgMar w:top="1340" w:bottom="280" w:left="1300" w:right="860"/>
        </w:sectPr>
      </w:pPr>
      <w:rPr/>
    </w:p>
    <w:p>
      <w:pPr>
        <w:spacing w:before="78" w:after="0" w:line="263" w:lineRule="exact"/>
        <w:ind w:left="102" w:right="-20"/>
        <w:jc w:val="left"/>
        <w:tabs>
          <w:tab w:pos="7360" w:val="left"/>
        </w:tabs>
        <w:rPr>
          <w:rFonts w:ascii="Cambria" w:hAnsi="Cambria" w:cs="Cambria" w:eastAsia="Cambria"/>
          <w:sz w:val="23"/>
          <w:szCs w:val="23"/>
        </w:rPr>
      </w:pPr>
      <w:rPr/>
      <w:r>
        <w:rPr/>
        <w:pict>
          <v:group style="position:absolute;margin-left:53.991634pt;margin-top:70.434601pt;width:506.656717pt;height:701.170256pt;mso-position-horizontal-relative:page;mso-position-vertical-relative:page;z-index:-2320" coordorigin="1080,1409" coordsize="10133,14023">
            <v:group style="position:absolute;left:1294;top:1416;width:2;height:14009" coordorigin="1294,1416" coordsize="2,14009">
              <v:shape style="position:absolute;left:1294;top:1416;width:2;height:14009" coordorigin="1294,1416" coordsize="0,14009" path="m1294,15425l1294,1416e" filled="f" stroked="t" strokeweight=".730032pt" strokecolor="#000000">
                <v:path arrowok="t"/>
              </v:shape>
            </v:group>
            <v:group style="position:absolute;left:1092;top:1795;width:10109;height:2" coordorigin="1092,1795" coordsize="10109,2">
              <v:shape style="position:absolute;left:1092;top:1795;width:10109;height:2" coordorigin="1092,1795" coordsize="10109,0" path="m11201,1795l1092,1795e" filled="f" stroked="t" strokeweight="1.216728pt" strokecolor="#000000">
                <v:path arrowok="t"/>
              </v:shape>
            </v:group>
            <w10:wrap type="none"/>
          </v:group>
        </w:pic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S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M</w:t>
      </w:r>
      <w:r>
        <w:rPr>
          <w:rFonts w:ascii="Cambria" w:hAnsi="Cambria" w:cs="Cambria" w:eastAsia="Cambria"/>
          <w:sz w:val="23"/>
          <w:szCs w:val="23"/>
          <w:color w:val="4E81BD"/>
          <w:spacing w:val="5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c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d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m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y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:</w:t>
      </w:r>
      <w:r>
        <w:rPr>
          <w:rFonts w:ascii="Cambria" w:hAnsi="Cambria" w:cs="Cambria" w:eastAsia="Cambria"/>
          <w:sz w:val="23"/>
          <w:szCs w:val="23"/>
          <w:color w:val="4E81BD"/>
          <w:spacing w:val="13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G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n</w:t>
      </w:r>
      <w:r>
        <w:rPr>
          <w:rFonts w:ascii="Cambria" w:hAnsi="Cambria" w:cs="Cambria" w:eastAsia="Cambria"/>
          <w:sz w:val="23"/>
          <w:szCs w:val="23"/>
          <w:color w:val="4E81BD"/>
          <w:spacing w:val="-3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r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l</w:t>
      </w:r>
      <w:r>
        <w:rPr>
          <w:rFonts w:ascii="Cambria" w:hAnsi="Cambria" w:cs="Cambria" w:eastAsia="Cambria"/>
          <w:sz w:val="23"/>
          <w:szCs w:val="23"/>
          <w:color w:val="4E81BD"/>
          <w:spacing w:val="9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F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b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r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i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c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i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o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n</w:t>
      </w:r>
      <w:r>
        <w:rPr>
          <w:rFonts w:ascii="Cambria" w:hAnsi="Cambria" w:cs="Cambria" w:eastAsia="Cambria"/>
          <w:sz w:val="23"/>
          <w:szCs w:val="23"/>
          <w:color w:val="4E81BD"/>
          <w:spacing w:val="12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M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h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o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d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s</w:t>
      </w:r>
      <w:r>
        <w:rPr>
          <w:rFonts w:ascii="Cambria" w:hAnsi="Cambria" w:cs="Cambria" w:eastAsia="Cambria"/>
          <w:sz w:val="23"/>
          <w:szCs w:val="23"/>
          <w:color w:val="4E81BD"/>
          <w:spacing w:val="-42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ab/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P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n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ci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l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/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P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n</w:t>
      </w:r>
      <w:r>
        <w:rPr>
          <w:rFonts w:ascii="Cambria" w:hAnsi="Cambria" w:cs="Cambria" w:eastAsia="Cambria"/>
          <w:sz w:val="23"/>
          <w:szCs w:val="23"/>
          <w:color w:val="4E81BD"/>
          <w:spacing w:val="10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3"/>
          <w:w w:val="101"/>
          <w:position w:val="-1"/>
        </w:rPr>
        <w:t>H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1"/>
          <w:position w:val="-1"/>
        </w:rPr>
        <w:t>o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1"/>
          <w:position w:val="-1"/>
        </w:rPr>
        <w:t>l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1"/>
          <w:position w:val="-1"/>
        </w:rPr>
        <w:t>d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1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1"/>
          <w:position w:val="-1"/>
        </w:rPr>
        <w:t>r</w:t>
      </w:r>
      <w:r>
        <w:rPr>
          <w:rFonts w:ascii="Cambria" w:hAnsi="Cambria" w:cs="Cambria" w:eastAsia="Cambria"/>
          <w:sz w:val="23"/>
          <w:szCs w:val="23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8" w:after="0" w:line="240" w:lineRule="auto"/>
        <w:ind w:left="102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7"/>
          <w:szCs w:val="27"/>
          <w:w w:val="101"/>
          <w:b/>
          <w:bCs/>
        </w:rPr>
      </w:r>
      <w:r>
        <w:rPr>
          <w:rFonts w:ascii="Times New Roman" w:hAnsi="Times New Roman" w:cs="Times New Roman" w:eastAsia="Times New Roman"/>
          <w:sz w:val="27"/>
          <w:szCs w:val="27"/>
          <w:spacing w:val="-1"/>
          <w:w w:val="100"/>
          <w:b/>
          <w:bCs/>
          <w:u w:val="thick" w:color="000000"/>
        </w:rPr>
        <w:t>S</w:t>
      </w:r>
      <w:r>
        <w:rPr>
          <w:rFonts w:ascii="Times New Roman" w:hAnsi="Times New Roman" w:cs="Times New Roman" w:eastAsia="Times New Roman"/>
          <w:sz w:val="27"/>
          <w:szCs w:val="27"/>
          <w:spacing w:val="-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</w:rPr>
        <w:t>t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1"/>
          <w:w w:val="100"/>
          <w:b/>
          <w:bCs/>
          <w:u w:val="thick" w:color="000000"/>
        </w:rPr>
        <w:t>e</w:t>
      </w:r>
      <w:r>
        <w:rPr>
          <w:rFonts w:ascii="Times New Roman" w:hAnsi="Times New Roman" w:cs="Times New Roman" w:eastAsia="Times New Roman"/>
          <w:sz w:val="27"/>
          <w:szCs w:val="27"/>
          <w:spacing w:val="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</w:rPr>
        <w:t>p</w:t>
      </w:r>
      <w:r>
        <w:rPr>
          <w:rFonts w:ascii="Times New Roman" w:hAnsi="Times New Roman" w:cs="Times New Roman" w:eastAsia="Times New Roman"/>
          <w:sz w:val="27"/>
          <w:szCs w:val="27"/>
          <w:spacing w:val="4"/>
          <w:w w:val="100"/>
          <w:b/>
          <w:bCs/>
          <w:u w:val="thick" w:color="0000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</w:rPr>
        <w:t>1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</w:rPr>
        <w:t>0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</w:rPr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</w:rPr>
        <w:t>:</w:t>
      </w:r>
      <w:r>
        <w:rPr>
          <w:rFonts w:ascii="Times New Roman" w:hAnsi="Times New Roman" w:cs="Times New Roman" w:eastAsia="Times New Roman"/>
          <w:sz w:val="27"/>
          <w:szCs w:val="27"/>
          <w:spacing w:val="3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iece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sa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1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4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1328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tti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e,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in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47" w:after="0" w:line="240" w:lineRule="auto"/>
        <w:ind w:left="1678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8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42" w:after="0" w:line="240" w:lineRule="auto"/>
        <w:ind w:left="1328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B.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st,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es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5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</w:rPr>
        <w:t>9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1"/>
        </w:rPr>
        <w:t>(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1"/>
        </w:rPr>
        <w:t>1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1"/>
        </w:rPr>
        <w:t>)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45" w:after="0" w:line="279" w:lineRule="auto"/>
        <w:ind w:left="1678" w:right="173" w:firstLine="-35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ts,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7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9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(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2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en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x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5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9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(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3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)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en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v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ce,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saw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v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ece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x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1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3" w:after="0" w:line="240" w:lineRule="auto"/>
        <w:ind w:left="1328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il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iece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lete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7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0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1"/>
        </w:rPr>
        <w:t>v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42" w:after="0" w:line="260" w:lineRule="exact"/>
        <w:ind w:left="1678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/>
        <w:pict>
          <v:group style="position:absolute;margin-left:121.07534pt;margin-top:24.951078pt;width:374.529304pt;height:211.689307pt;mso-position-horizontal-relative:page;mso-position-vertical-relative:paragraph;z-index:-2319" coordorigin="2422,499" coordsize="7491,4234">
            <v:shape style="position:absolute;left:2441;top:926;width:5004;height:3780" type="#_x0000_t75">
              <v:imagedata r:id="rId36" o:title=""/>
            </v:shape>
            <v:group style="position:absolute;left:2431;top:914;width:5035;height:3809" coordorigin="2431,914" coordsize="5035,3809">
              <v:shape style="position:absolute;left:2431;top:914;width:5035;height:3809" coordorigin="2431,914" coordsize="5035,3809" path="m2431,4723l7466,4723,7466,914,2431,914,2431,4723xe" filled="f" stroked="t" strokeweight=".969312pt" strokecolor="#000000">
                <v:path arrowok="t"/>
              </v:shape>
              <v:shape style="position:absolute;left:7279;top:514;width:2107;height:1589" type="#_x0000_t75">
                <v:imagedata r:id="rId37" o:title=""/>
              </v:shape>
            </v:group>
            <v:group style="position:absolute;left:7274;top:509;width:2126;height:1610" coordorigin="7274,509" coordsize="2126,1610">
              <v:shape style="position:absolute;left:7274;top:509;width:2126;height:1610" coordorigin="7274,509" coordsize="2126,1610" path="m7274,2119l9401,2119,9401,509,7274,509,7274,2119xe" filled="f" stroked="t" strokeweight=".969312pt" strokecolor="#FF0000">
                <v:path arrowok="t"/>
              </v:shape>
            </v:group>
            <v:group style="position:absolute;left:4121;top:2398;width:2182;height:1308" coordorigin="4121,2398" coordsize="2182,1308">
              <v:shape style="position:absolute;left:4121;top:2398;width:2182;height:1308" coordorigin="4121,2398" coordsize="2182,1308" path="m4121,2398l6302,2398,6302,3706,4121,3706,4121,2398e" filled="f" stroked="t" strokeweight=".969312pt" strokecolor="#FF0000">
                <v:path arrowok="t"/>
              </v:shape>
            </v:group>
            <v:group style="position:absolute;left:6302;top:1836;width:970;height:552" coordorigin="6302,1836" coordsize="970,552">
              <v:shape style="position:absolute;left:6302;top:1836;width:970;height:552" coordorigin="6302,1836" coordsize="970,552" path="m7178,1880l6307,2371,6305,2372,6305,2383,6307,2386,6312,2388,6317,2386,7187,1897,7178,1880e" filled="t" fillcolor="#FF0000" stroked="f">
                <v:path arrowok="t"/>
                <v:fill/>
              </v:shape>
              <v:shape style="position:absolute;left:6302;top:1836;width:970;height:552" coordorigin="6302,1836" coordsize="970,552" path="m7253,1870l7198,1870,7202,1872,7207,1882,7207,1886,7202,1889,7187,1897,7210,1937,7253,1870e" filled="t" fillcolor="#FF0000" stroked="f">
                <v:path arrowok="t"/>
                <v:fill/>
              </v:shape>
              <v:shape style="position:absolute;left:6302;top:1836;width:970;height:552" coordorigin="6302,1836" coordsize="970,552" path="m7198,1870l7193,1872,7178,1880,7187,1897,7202,1889,7207,1886,7207,1882,7202,1872,7198,1870e" filled="t" fillcolor="#FF0000" stroked="f">
                <v:path arrowok="t"/>
                <v:fill/>
              </v:shape>
              <v:shape style="position:absolute;left:6302;top:1836;width:970;height:552" coordorigin="6302,1836" coordsize="970,552" path="m7274,1836l7157,1843,7178,1880,7193,1872,7198,1870,7253,1870,7274,1836e" filled="t" fillcolor="#FF0000" stroked="f">
                <v:path arrowok="t"/>
                <v:fill/>
              </v:shape>
              <v:shape style="position:absolute;left:7070;top:2194;width:2813;height:2431" type="#_x0000_t75">
                <v:imagedata r:id="rId38" o:title=""/>
              </v:shape>
            </v:group>
            <v:group style="position:absolute;left:7066;top:2189;width:2837;height:2453" coordorigin="7066,2189" coordsize="2837,2453">
              <v:shape style="position:absolute;left:7066;top:2189;width:2837;height:2453" coordorigin="7066,2189" coordsize="2837,2453" path="m7066,4642l9902,4642,9902,2189,7066,2189,7066,4642xe" filled="f" stroked="t" strokeweight=".969312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  <w:position w:val="-1"/>
        </w:rPr>
        <w:t>ta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  <w:position w:val="-1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  <w:position w:val="-1"/>
        </w:rPr>
        <w:t>e.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8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21" w:after="0" w:line="254" w:lineRule="exact"/>
        <w:ind w:left="1926" w:right="-20"/>
        <w:jc w:val="left"/>
        <w:rPr>
          <w:rFonts w:ascii="Calibri" w:hAnsi="Calibri" w:cs="Calibri" w:eastAsia="Calibri"/>
          <w:sz w:val="21"/>
          <w:szCs w:val="21"/>
        </w:rPr>
      </w:pPr>
      <w:rPr/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F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538DD4"/>
          <w:spacing w:val="1"/>
          <w:w w:val="100"/>
        </w:rPr>
        <w:t>g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ur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538DD4"/>
          <w:spacing w:val="17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538DD4"/>
          <w:spacing w:val="-1"/>
          <w:w w:val="100"/>
        </w:rPr>
        <w:t>8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:</w:t>
      </w:r>
      <w:r>
        <w:rPr>
          <w:rFonts w:ascii="Calibri" w:hAnsi="Calibri" w:cs="Calibri" w:eastAsia="Calibri"/>
          <w:sz w:val="21"/>
          <w:szCs w:val="21"/>
          <w:color w:val="538DD4"/>
          <w:spacing w:val="9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C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u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10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f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f</w:t>
      </w:r>
      <w:r>
        <w:rPr>
          <w:rFonts w:ascii="Calibri" w:hAnsi="Calibri" w:cs="Calibri" w:eastAsia="Calibri"/>
          <w:sz w:val="21"/>
          <w:szCs w:val="21"/>
          <w:color w:val="000000"/>
          <w:spacing w:val="12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d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g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11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w</w:t>
      </w:r>
      <w:r>
        <w:rPr>
          <w:rFonts w:ascii="Calibri" w:hAnsi="Calibri" w:cs="Calibri" w:eastAsia="Calibri"/>
          <w:sz w:val="21"/>
          <w:szCs w:val="21"/>
          <w:color w:val="000000"/>
          <w:spacing w:val="3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h</w:t>
      </w:r>
      <w:r>
        <w:rPr>
          <w:rFonts w:ascii="Calibri" w:hAnsi="Calibri" w:cs="Calibri" w:eastAsia="Calibri"/>
          <w:sz w:val="21"/>
          <w:szCs w:val="21"/>
          <w:color w:val="000000"/>
          <w:spacing w:val="19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b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a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d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24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a</w:t>
      </w:r>
      <w:r>
        <w:rPr>
          <w:rFonts w:ascii="Calibri" w:hAnsi="Calibri" w:cs="Calibri" w:eastAsia="Calibri"/>
          <w:sz w:val="21"/>
          <w:szCs w:val="21"/>
          <w:color w:val="000000"/>
          <w:spacing w:val="3"/>
          <w:w w:val="100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g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n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d</w:t>
      </w:r>
      <w:r>
        <w:rPr>
          <w:rFonts w:ascii="Calibri" w:hAnsi="Calibri" w:cs="Calibri" w:eastAsia="Calibri"/>
          <w:sz w:val="21"/>
          <w:szCs w:val="21"/>
          <w:color w:val="000000"/>
          <w:spacing w:val="31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n</w:t>
      </w:r>
      <w:r>
        <w:rPr>
          <w:rFonts w:ascii="Calibri" w:hAnsi="Calibri" w:cs="Calibri" w:eastAsia="Calibri"/>
          <w:sz w:val="21"/>
          <w:szCs w:val="21"/>
          <w:color w:val="000000"/>
          <w:spacing w:val="10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2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h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11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ou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s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d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28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f</w:t>
      </w:r>
      <w:r>
        <w:rPr>
          <w:rFonts w:ascii="Calibri" w:hAnsi="Calibri" w:cs="Calibri" w:eastAsia="Calibri"/>
          <w:sz w:val="21"/>
          <w:szCs w:val="21"/>
          <w:color w:val="000000"/>
          <w:spacing w:val="10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h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11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9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3"/>
          <w:w w:val="109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4"/>
        </w:rPr>
        <w:t>n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3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9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401" w:lineRule="exact"/>
        <w:ind w:left="471" w:right="-20"/>
        <w:jc w:val="left"/>
        <w:tabs>
          <w:tab w:pos="3440" w:val="left"/>
          <w:tab w:pos="6640" w:val="left"/>
        </w:tabs>
        <w:rPr>
          <w:rFonts w:ascii="Calibri" w:hAnsi="Calibri" w:cs="Calibri" w:eastAsia="Calibri"/>
          <w:sz w:val="33"/>
          <w:szCs w:val="33"/>
        </w:rPr>
      </w:pPr>
      <w:rPr/>
      <w:r>
        <w:rPr>
          <w:rFonts w:ascii="Calibri" w:hAnsi="Calibri" w:cs="Calibri" w:eastAsia="Calibri"/>
          <w:sz w:val="33"/>
          <w:szCs w:val="33"/>
          <w:spacing w:val="0"/>
          <w:w w:val="100"/>
          <w:position w:val="1"/>
        </w:rPr>
        <w:t>1</w:t>
      </w:r>
      <w:r>
        <w:rPr>
          <w:rFonts w:ascii="Calibri" w:hAnsi="Calibri" w:cs="Calibri" w:eastAsia="Calibri"/>
          <w:sz w:val="33"/>
          <w:szCs w:val="33"/>
          <w:spacing w:val="-73"/>
          <w:w w:val="100"/>
          <w:position w:val="1"/>
        </w:rPr>
        <w:t> </w:t>
      </w:r>
      <w:r>
        <w:rPr>
          <w:rFonts w:ascii="Calibri" w:hAnsi="Calibri" w:cs="Calibri" w:eastAsia="Calibri"/>
          <w:sz w:val="33"/>
          <w:szCs w:val="33"/>
          <w:spacing w:val="0"/>
          <w:w w:val="100"/>
          <w:position w:val="1"/>
        </w:rPr>
        <w:tab/>
      </w:r>
      <w:r>
        <w:rPr>
          <w:rFonts w:ascii="Calibri" w:hAnsi="Calibri" w:cs="Calibri" w:eastAsia="Calibri"/>
          <w:sz w:val="33"/>
          <w:szCs w:val="33"/>
          <w:spacing w:val="0"/>
          <w:w w:val="100"/>
          <w:position w:val="1"/>
        </w:rPr>
        <w:t>2</w:t>
      </w:r>
      <w:r>
        <w:rPr>
          <w:rFonts w:ascii="Calibri" w:hAnsi="Calibri" w:cs="Calibri" w:eastAsia="Calibri"/>
          <w:sz w:val="33"/>
          <w:szCs w:val="33"/>
          <w:spacing w:val="-73"/>
          <w:w w:val="100"/>
          <w:position w:val="1"/>
        </w:rPr>
        <w:t> </w:t>
      </w:r>
      <w:r>
        <w:rPr>
          <w:rFonts w:ascii="Calibri" w:hAnsi="Calibri" w:cs="Calibri" w:eastAsia="Calibri"/>
          <w:sz w:val="33"/>
          <w:szCs w:val="33"/>
          <w:spacing w:val="0"/>
          <w:w w:val="100"/>
          <w:position w:val="1"/>
        </w:rPr>
        <w:tab/>
      </w:r>
      <w:r>
        <w:rPr>
          <w:rFonts w:ascii="Calibri" w:hAnsi="Calibri" w:cs="Calibri" w:eastAsia="Calibri"/>
          <w:sz w:val="33"/>
          <w:szCs w:val="33"/>
          <w:spacing w:val="0"/>
          <w:w w:val="101"/>
          <w:position w:val="1"/>
        </w:rPr>
        <w:t>3</w:t>
      </w:r>
      <w:r>
        <w:rPr>
          <w:rFonts w:ascii="Calibri" w:hAnsi="Calibri" w:cs="Calibri" w:eastAsia="Calibri"/>
          <w:sz w:val="33"/>
          <w:szCs w:val="33"/>
          <w:spacing w:val="0"/>
          <w:w w:val="100"/>
          <w:position w:val="0"/>
        </w:rPr>
      </w:r>
    </w:p>
    <w:p>
      <w:pPr>
        <w:spacing w:before="2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54" w:lineRule="exact"/>
        <w:ind w:left="1926" w:right="-20"/>
        <w:jc w:val="left"/>
        <w:rPr>
          <w:rFonts w:ascii="Calibri" w:hAnsi="Calibri" w:cs="Calibri" w:eastAsia="Calibri"/>
          <w:sz w:val="21"/>
          <w:szCs w:val="21"/>
        </w:rPr>
      </w:pPr>
      <w:rPr/>
      <w:r>
        <w:rPr/>
        <w:pict>
          <v:group style="position:absolute;margin-left:73.359489pt;margin-top:-139.483414pt;width:469.841005pt;height:135.641013pt;mso-position-horizontal-relative:page;mso-position-vertical-relative:paragraph;z-index:-2318" coordorigin="1467,-2790" coordsize="9397,2713">
            <v:shape style="position:absolute;left:1488;top:-2774;width:3000;height:2669" type="#_x0000_t75">
              <v:imagedata r:id="rId39" o:title=""/>
            </v:shape>
            <v:group style="position:absolute;left:1478;top:-2778;width:3026;height:2690" coordorigin="1478,-2778" coordsize="3026,2690">
              <v:shape style="position:absolute;left:1478;top:-2778;width:3026;height:2690" coordorigin="1478,-2778" coordsize="3026,2690" path="m1478,-88l4505,-88,4505,-2778,1478,-2778,1478,-88xe" filled="f" stroked="t" strokeweight="1.121016pt" strokecolor="#000000">
                <v:path arrowok="t"/>
              </v:shape>
              <v:shape style="position:absolute;left:4512;top:-2774;width:3149;height:2669" type="#_x0000_t75">
                <v:imagedata r:id="rId40" o:title=""/>
              </v:shape>
            </v:group>
            <v:group style="position:absolute;left:4505;top:-2778;width:3173;height:2690" coordorigin="4505,-2778" coordsize="3173,2690">
              <v:shape style="position:absolute;left:4505;top:-2778;width:3173;height:2690" coordorigin="4505,-2778" coordsize="3173,2690" path="m4505,-88l7678,-88,7678,-2778,4505,-2778,4505,-88xe" filled="f" stroked="t" strokeweight="1.121016pt" strokecolor="#000000">
                <v:path arrowok="t"/>
              </v:shape>
              <v:shape style="position:absolute;left:7690;top:-2774;width:3144;height:2669" type="#_x0000_t75">
                <v:imagedata r:id="rId41" o:title=""/>
              </v:shape>
            </v:group>
            <v:group style="position:absolute;left:7682;top:-2778;width:3170;height:2690" coordorigin="7682,-2778" coordsize="3170,2690">
              <v:shape style="position:absolute;left:7682;top:-2778;width:3170;height:2690" coordorigin="7682,-2778" coordsize="3170,2690" path="m7682,-88l10853,-88,10853,-2778,7682,-2778,7682,-88xe" filled="f" stroked="t" strokeweight="1.121016pt" strokecolor="#000000">
                <v:path arrowok="t"/>
              </v:shape>
            </v:group>
            <v:group style="position:absolute;left:1647;top:-2562;width:419;height:421" coordorigin="1647,-2562" coordsize="419,421">
              <v:shape style="position:absolute;left:1647;top:-2562;width:419;height:421" coordorigin="1647,-2562" coordsize="419,421" path="m1877,-2562l1804,-2552,1743,-2524,1694,-2482,1661,-2428,1647,-2366,1648,-2341,1665,-2273,1698,-2216,1746,-2173,1804,-2147,1847,-2140,1871,-2142,1938,-2159,1994,-2193,2036,-2242,2061,-2302,2066,-2351,2065,-2374,2047,-2439,2012,-2493,1961,-2534,1899,-2558,1877,-2562e" filled="t" fillcolor="#FFFFFF" stroked="f">
                <v:path arrowok="t"/>
                <v:fill/>
              </v:shape>
            </v:group>
            <v:group style="position:absolute;left:1647;top:-2562;width:419;height:421" coordorigin="1647,-2562" coordsize="419,421">
              <v:shape style="position:absolute;left:1647;top:-2562;width:419;height:421" coordorigin="1647,-2562" coordsize="419,421" path="m2066,-2351l2056,-2418,2025,-2476,1979,-2522,1921,-2552,1877,-2562,1852,-2561,1782,-2545,1725,-2512,1681,-2465,1654,-2408,1647,-2366,1648,-2341,1665,-2273,1698,-2216,1746,-2173,1804,-2147,1847,-2140,1871,-2142,1938,-2159,1994,-2193,2036,-2242,2061,-2302,2066,-2351xe" filled="f" stroked="t" strokeweight=".224196pt" strokecolor="#000000">
                <v:path arrowok="t"/>
              </v:shape>
            </v:group>
            <v:group style="position:absolute;left:4633;top:-2562;width:419;height:421" coordorigin="4633,-2562" coordsize="419,421">
              <v:shape style="position:absolute;left:4633;top:-2562;width:419;height:421" coordorigin="4633,-2562" coordsize="419,421" path="m4863,-2562l4789,-2552,4727,-2524,4679,-2482,4647,-2428,4633,-2366,4634,-2341,4650,-2273,4683,-2216,4730,-2173,4789,-2147,4832,-2140,4857,-2141,4924,-2159,4980,-2193,5021,-2242,5046,-2302,5052,-2351,5051,-2374,5033,-2439,4997,-2493,4947,-2534,4885,-2558,4863,-2562e" filled="t" fillcolor="#FFFFFF" stroked="f">
                <v:path arrowok="t"/>
                <v:fill/>
              </v:shape>
            </v:group>
            <v:group style="position:absolute;left:4633;top:-2562;width:419;height:421" coordorigin="4633,-2562" coordsize="419,421">
              <v:shape style="position:absolute;left:4633;top:-2562;width:419;height:421" coordorigin="4633,-2562" coordsize="419,421" path="m5052,-2351l5041,-2418,5011,-2476,4965,-2522,4907,-2552,4863,-2562,4837,-2561,4767,-2545,4709,-2512,4666,-2465,4640,-2408,4633,-2366,4634,-2341,4650,-2273,4683,-2216,4730,-2173,4789,-2147,4832,-2140,4857,-2141,4924,-2159,4980,-2193,5021,-2242,5046,-2302,5052,-2351xe" filled="f" stroked="t" strokeweight=".224196pt" strokecolor="#000000">
                <v:path arrowok="t"/>
              </v:shape>
            </v:group>
            <v:group style="position:absolute;left:7827;top:-2562;width:419;height:421" coordorigin="7827,-2562" coordsize="419,421">
              <v:shape style="position:absolute;left:7827;top:-2562;width:419;height:421" coordorigin="7827,-2562" coordsize="419,421" path="m8057,-2562l7984,-2552,7922,-2524,7873,-2482,7841,-2428,7827,-2366,7828,-2341,7844,-2273,7877,-2216,7925,-2173,7983,-2147,8027,-2140,8051,-2141,8118,-2159,8174,-2193,8216,-2242,8241,-2302,8246,-2351,8245,-2374,8227,-2439,8192,-2493,8141,-2534,8079,-2558,8057,-2562e" filled="t" fillcolor="#FFFFFF" stroked="f">
                <v:path arrowok="t"/>
                <v:fill/>
              </v:shape>
            </v:group>
            <v:group style="position:absolute;left:7827;top:-2562;width:419;height:421" coordorigin="7827,-2562" coordsize="419,421">
              <v:shape style="position:absolute;left:7827;top:-2562;width:419;height:421" coordorigin="7827,-2562" coordsize="419,421" path="m8246,-2351l8236,-2418,8205,-2476,8159,-2522,8101,-2552,8057,-2562,8031,-2561,7961,-2545,7904,-2512,7861,-2465,7834,-2408,7827,-2366,7828,-2341,7844,-2273,7877,-2216,7925,-2173,7983,-2147,8027,-2140,8051,-2141,8118,-2159,8174,-2193,8216,-2242,8241,-2302,8246,-2351xe" filled="f" stroked="t" strokeweight=".224196pt" strokecolor="#000000">
                <v:path arrowok="t"/>
              </v:shape>
            </v:group>
            <w10:wrap type="none"/>
          </v:group>
        </w:pic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F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538DD4"/>
          <w:spacing w:val="1"/>
          <w:w w:val="100"/>
        </w:rPr>
        <w:t>g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ur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538DD4"/>
          <w:spacing w:val="17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538DD4"/>
          <w:spacing w:val="-1"/>
          <w:w w:val="100"/>
        </w:rPr>
        <w:t>9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:</w:t>
      </w:r>
      <w:r>
        <w:rPr>
          <w:rFonts w:ascii="Calibri" w:hAnsi="Calibri" w:cs="Calibri" w:eastAsia="Calibri"/>
          <w:sz w:val="21"/>
          <w:szCs w:val="21"/>
          <w:color w:val="538DD4"/>
          <w:spacing w:val="9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C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u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10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f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f</w:t>
      </w:r>
      <w:r>
        <w:rPr>
          <w:rFonts w:ascii="Calibri" w:hAnsi="Calibri" w:cs="Calibri" w:eastAsia="Calibri"/>
          <w:sz w:val="21"/>
          <w:szCs w:val="21"/>
          <w:color w:val="000000"/>
          <w:spacing w:val="12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d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g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11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w</w:t>
      </w:r>
      <w:r>
        <w:rPr>
          <w:rFonts w:ascii="Calibri" w:hAnsi="Calibri" w:cs="Calibri" w:eastAsia="Calibri"/>
          <w:sz w:val="21"/>
          <w:szCs w:val="21"/>
          <w:color w:val="000000"/>
          <w:spacing w:val="3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h</w:t>
      </w:r>
      <w:r>
        <w:rPr>
          <w:rFonts w:ascii="Calibri" w:hAnsi="Calibri" w:cs="Calibri" w:eastAsia="Calibri"/>
          <w:sz w:val="21"/>
          <w:szCs w:val="21"/>
          <w:color w:val="000000"/>
          <w:spacing w:val="19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b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a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d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24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a</w:t>
      </w:r>
      <w:r>
        <w:rPr>
          <w:rFonts w:ascii="Calibri" w:hAnsi="Calibri" w:cs="Calibri" w:eastAsia="Calibri"/>
          <w:sz w:val="21"/>
          <w:szCs w:val="21"/>
          <w:color w:val="000000"/>
          <w:spacing w:val="3"/>
          <w:w w:val="100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g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n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d</w:t>
      </w:r>
      <w:r>
        <w:rPr>
          <w:rFonts w:ascii="Calibri" w:hAnsi="Calibri" w:cs="Calibri" w:eastAsia="Calibri"/>
          <w:sz w:val="21"/>
          <w:szCs w:val="21"/>
          <w:color w:val="000000"/>
          <w:spacing w:val="29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n</w:t>
      </w:r>
      <w:r>
        <w:rPr>
          <w:rFonts w:ascii="Calibri" w:hAnsi="Calibri" w:cs="Calibri" w:eastAsia="Calibri"/>
          <w:sz w:val="21"/>
          <w:szCs w:val="21"/>
          <w:color w:val="000000"/>
          <w:spacing w:val="10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2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h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14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u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s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d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28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f</w:t>
      </w:r>
      <w:r>
        <w:rPr>
          <w:rFonts w:ascii="Calibri" w:hAnsi="Calibri" w:cs="Calibri" w:eastAsia="Calibri"/>
          <w:sz w:val="21"/>
          <w:szCs w:val="21"/>
          <w:color w:val="000000"/>
          <w:spacing w:val="10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h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11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9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3"/>
          <w:w w:val="109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4"/>
        </w:rPr>
        <w:t>n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3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21" w:after="0" w:line="240" w:lineRule="auto"/>
        <w:ind w:right="90"/>
        <w:jc w:val="right"/>
        <w:rPr>
          <w:rFonts w:ascii="Calibri" w:hAnsi="Calibri" w:cs="Calibri" w:eastAsia="Calibri"/>
          <w:sz w:val="21"/>
          <w:szCs w:val="21"/>
        </w:rPr>
      </w:pPr>
      <w:rPr/>
      <w:r>
        <w:rPr>
          <w:rFonts w:ascii="Calibri" w:hAnsi="Calibri" w:cs="Calibri" w:eastAsia="Calibri"/>
          <w:sz w:val="21"/>
          <w:szCs w:val="21"/>
          <w:spacing w:val="-1"/>
          <w:w w:val="102"/>
        </w:rPr>
        <w:t>1</w:t>
      </w:r>
      <w:r>
        <w:rPr>
          <w:rFonts w:ascii="Calibri" w:hAnsi="Calibri" w:cs="Calibri" w:eastAsia="Calibri"/>
          <w:sz w:val="21"/>
          <w:szCs w:val="21"/>
          <w:spacing w:val="0"/>
          <w:w w:val="102"/>
        </w:rPr>
        <w:t>7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</w:r>
    </w:p>
    <w:p>
      <w:pPr>
        <w:jc w:val="right"/>
        <w:spacing w:after="0"/>
        <w:sectPr>
          <w:pgSz w:w="11900" w:h="16840"/>
          <w:pgMar w:top="1340" w:bottom="280" w:left="1300" w:right="860"/>
        </w:sectPr>
      </w:pPr>
      <w:rPr/>
    </w:p>
    <w:p>
      <w:pPr>
        <w:spacing w:before="78" w:after="0" w:line="263" w:lineRule="exact"/>
        <w:ind w:left="102" w:right="-20"/>
        <w:jc w:val="left"/>
        <w:tabs>
          <w:tab w:pos="7360" w:val="left"/>
        </w:tabs>
        <w:rPr>
          <w:rFonts w:ascii="Cambria" w:hAnsi="Cambria" w:cs="Cambria" w:eastAsia="Cambria"/>
          <w:sz w:val="23"/>
          <w:szCs w:val="23"/>
        </w:rPr>
      </w:pPr>
      <w:rPr/>
      <w:r>
        <w:rPr/>
        <w:pict>
          <v:group style="position:absolute;margin-left:53.991634pt;margin-top:70.434601pt;width:506.656717pt;height:701.170256pt;mso-position-horizontal-relative:page;mso-position-vertical-relative:page;z-index:-2317" coordorigin="1080,1409" coordsize="10133,14023">
            <v:group style="position:absolute;left:1294;top:1416;width:2;height:14009" coordorigin="1294,1416" coordsize="2,14009">
              <v:shape style="position:absolute;left:1294;top:1416;width:2;height:14009" coordorigin="1294,1416" coordsize="0,14009" path="m1294,15425l1294,1416e" filled="f" stroked="t" strokeweight=".730032pt" strokecolor="#000000">
                <v:path arrowok="t"/>
              </v:shape>
            </v:group>
            <v:group style="position:absolute;left:1092;top:1795;width:10109;height:2" coordorigin="1092,1795" coordsize="10109,2">
              <v:shape style="position:absolute;left:1092;top:1795;width:10109;height:2" coordorigin="1092,1795" coordsize="10109,0" path="m11201,1795l1092,1795e" filled="f" stroked="t" strokeweight="1.216728pt" strokecolor="#000000">
                <v:path arrowok="t"/>
              </v:shape>
            </v:group>
            <w10:wrap type="none"/>
          </v:group>
        </w:pic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S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M</w:t>
      </w:r>
      <w:r>
        <w:rPr>
          <w:rFonts w:ascii="Cambria" w:hAnsi="Cambria" w:cs="Cambria" w:eastAsia="Cambria"/>
          <w:sz w:val="23"/>
          <w:szCs w:val="23"/>
          <w:color w:val="4E81BD"/>
          <w:spacing w:val="5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c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d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m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y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:</w:t>
      </w:r>
      <w:r>
        <w:rPr>
          <w:rFonts w:ascii="Cambria" w:hAnsi="Cambria" w:cs="Cambria" w:eastAsia="Cambria"/>
          <w:sz w:val="23"/>
          <w:szCs w:val="23"/>
          <w:color w:val="4E81BD"/>
          <w:spacing w:val="13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G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n</w:t>
      </w:r>
      <w:r>
        <w:rPr>
          <w:rFonts w:ascii="Cambria" w:hAnsi="Cambria" w:cs="Cambria" w:eastAsia="Cambria"/>
          <w:sz w:val="23"/>
          <w:szCs w:val="23"/>
          <w:color w:val="4E81BD"/>
          <w:spacing w:val="-3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r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l</w:t>
      </w:r>
      <w:r>
        <w:rPr>
          <w:rFonts w:ascii="Cambria" w:hAnsi="Cambria" w:cs="Cambria" w:eastAsia="Cambria"/>
          <w:sz w:val="23"/>
          <w:szCs w:val="23"/>
          <w:color w:val="4E81BD"/>
          <w:spacing w:val="9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F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b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r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i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c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i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o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n</w:t>
      </w:r>
      <w:r>
        <w:rPr>
          <w:rFonts w:ascii="Cambria" w:hAnsi="Cambria" w:cs="Cambria" w:eastAsia="Cambria"/>
          <w:sz w:val="23"/>
          <w:szCs w:val="23"/>
          <w:color w:val="4E81BD"/>
          <w:spacing w:val="12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M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h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o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d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s</w:t>
      </w:r>
      <w:r>
        <w:rPr>
          <w:rFonts w:ascii="Cambria" w:hAnsi="Cambria" w:cs="Cambria" w:eastAsia="Cambria"/>
          <w:sz w:val="23"/>
          <w:szCs w:val="23"/>
          <w:color w:val="4E81BD"/>
          <w:spacing w:val="-42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ab/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P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n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ci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l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/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P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n</w:t>
      </w:r>
      <w:r>
        <w:rPr>
          <w:rFonts w:ascii="Cambria" w:hAnsi="Cambria" w:cs="Cambria" w:eastAsia="Cambria"/>
          <w:sz w:val="23"/>
          <w:szCs w:val="23"/>
          <w:color w:val="4E81BD"/>
          <w:spacing w:val="10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3"/>
          <w:w w:val="101"/>
          <w:position w:val="-1"/>
        </w:rPr>
        <w:t>H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1"/>
          <w:position w:val="-1"/>
        </w:rPr>
        <w:t>o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1"/>
          <w:position w:val="-1"/>
        </w:rPr>
        <w:t>l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1"/>
          <w:position w:val="-1"/>
        </w:rPr>
        <w:t>d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1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1"/>
          <w:position w:val="-1"/>
        </w:rPr>
        <w:t>r</w:t>
      </w:r>
      <w:r>
        <w:rPr>
          <w:rFonts w:ascii="Cambria" w:hAnsi="Cambria" w:cs="Cambria" w:eastAsia="Cambria"/>
          <w:sz w:val="23"/>
          <w:szCs w:val="23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21" w:after="0" w:line="254" w:lineRule="exact"/>
        <w:ind w:left="2734" w:right="-20"/>
        <w:jc w:val="left"/>
        <w:rPr>
          <w:rFonts w:ascii="Calibri" w:hAnsi="Calibri" w:cs="Calibri" w:eastAsia="Calibri"/>
          <w:sz w:val="21"/>
          <w:szCs w:val="21"/>
        </w:rPr>
      </w:pPr>
      <w:rPr/>
      <w:r>
        <w:rPr/>
        <w:pict>
          <v:group style="position:absolute;margin-left:197.829987pt;margin-top:-170.443054pt;width:221.020012pt;height:169.300013pt;mso-position-horizontal-relative:page;mso-position-vertical-relative:paragraph;z-index:-2316" coordorigin="3957,-3409" coordsize="4420,3386">
            <v:shape style="position:absolute;left:3979;top:-3393;width:4375;height:3358" type="#_x0000_t75">
              <v:imagedata r:id="rId42" o:title=""/>
            </v:shape>
            <v:group style="position:absolute;left:3965;top:-3401;width:4404;height:2" coordorigin="3965,-3401" coordsize="4404,2">
              <v:shape style="position:absolute;left:3965;top:-3401;width:4404;height:2" coordorigin="3965,-3401" coordsize="4404,0" path="m3965,-3401l8369,-3401e" filled="f" stroked="t" strokeweight=".820016pt" strokecolor="#000000">
                <v:path arrowok="t"/>
              </v:shape>
            </v:group>
            <v:group style="position:absolute;left:3972;top:-3393;width:2;height:3358" coordorigin="3972,-3393" coordsize="2,3358">
              <v:shape style="position:absolute;left:3972;top:-3393;width:2;height:3358" coordorigin="3972,-3393" coordsize="0,3358" path="m3972,-3393l3972,-36e" filled="f" stroked="t" strokeweight=".82pt" strokecolor="#000000">
                <v:path arrowok="t"/>
              </v:shape>
            </v:group>
            <v:group style="position:absolute;left:8362;top:-3393;width:2;height:3358" coordorigin="8362,-3393" coordsize="2,3358">
              <v:shape style="position:absolute;left:8362;top:-3393;width:2;height:3358" coordorigin="8362,-3393" coordsize="0,3358" path="m8362,-3393l8362,-36e" filled="f" stroked="t" strokeweight=".82pt" strokecolor="#000000">
                <v:path arrowok="t"/>
              </v:shape>
            </v:group>
            <v:group style="position:absolute;left:3965;top:-30;width:4404;height:2" coordorigin="3965,-30" coordsize="4404,2">
              <v:shape style="position:absolute;left:3965;top:-30;width:4404;height:2" coordorigin="3965,-30" coordsize="4404,0" path="m3965,-30l8369,-30e" filled="f" stroked="t" strokeweight=".700013pt" strokecolor="#000000">
                <v:path arrowok="t"/>
              </v:shape>
            </v:group>
            <w10:wrap type="none"/>
          </v:group>
        </w:pic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F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538DD4"/>
          <w:spacing w:val="1"/>
          <w:w w:val="100"/>
        </w:rPr>
        <w:t>g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ur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538DD4"/>
          <w:spacing w:val="17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538DD4"/>
          <w:spacing w:val="2"/>
          <w:w w:val="100"/>
        </w:rPr>
        <w:t>1</w:t>
      </w:r>
      <w:r>
        <w:rPr>
          <w:rFonts w:ascii="Calibri" w:hAnsi="Calibri" w:cs="Calibri" w:eastAsia="Calibri"/>
          <w:sz w:val="21"/>
          <w:szCs w:val="21"/>
          <w:color w:val="538DD4"/>
          <w:spacing w:val="-1"/>
          <w:w w:val="100"/>
        </w:rPr>
        <w:t>0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:</w:t>
      </w:r>
      <w:r>
        <w:rPr>
          <w:rFonts w:ascii="Calibri" w:hAnsi="Calibri" w:cs="Calibri" w:eastAsia="Calibri"/>
          <w:sz w:val="21"/>
          <w:szCs w:val="21"/>
          <w:color w:val="538DD4"/>
          <w:spacing w:val="6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2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op</w:t>
      </w:r>
      <w:r>
        <w:rPr>
          <w:rFonts w:ascii="Calibri" w:hAnsi="Calibri" w:cs="Calibri" w:eastAsia="Calibri"/>
          <w:sz w:val="21"/>
          <w:szCs w:val="21"/>
          <w:color w:val="000000"/>
          <w:spacing w:val="13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p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c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16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c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u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7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ou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13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w</w:t>
      </w:r>
      <w:r>
        <w:rPr>
          <w:rFonts w:ascii="Calibri" w:hAnsi="Calibri" w:cs="Calibri" w:eastAsia="Calibri"/>
          <w:sz w:val="21"/>
          <w:szCs w:val="21"/>
          <w:color w:val="000000"/>
          <w:spacing w:val="3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h</w:t>
      </w:r>
      <w:r>
        <w:rPr>
          <w:rFonts w:ascii="Calibri" w:hAnsi="Calibri" w:cs="Calibri" w:eastAsia="Calibri"/>
          <w:sz w:val="21"/>
          <w:szCs w:val="21"/>
          <w:color w:val="000000"/>
          <w:spacing w:val="22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ta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p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16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4"/>
        </w:rPr>
        <w:t>r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3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4"/>
        </w:rPr>
        <w:t>mo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7"/>
        </w:rPr>
        <w:t>v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3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4"/>
        </w:rPr>
        <w:t>d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8"/>
        </w:rPr>
        <w:t>.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0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21" w:after="0" w:line="240" w:lineRule="auto"/>
        <w:ind w:right="90"/>
        <w:jc w:val="right"/>
        <w:rPr>
          <w:rFonts w:ascii="Calibri" w:hAnsi="Calibri" w:cs="Calibri" w:eastAsia="Calibri"/>
          <w:sz w:val="21"/>
          <w:szCs w:val="21"/>
        </w:rPr>
      </w:pPr>
      <w:rPr/>
      <w:r>
        <w:rPr>
          <w:rFonts w:ascii="Calibri" w:hAnsi="Calibri" w:cs="Calibri" w:eastAsia="Calibri"/>
          <w:sz w:val="21"/>
          <w:szCs w:val="21"/>
          <w:spacing w:val="-1"/>
          <w:w w:val="102"/>
        </w:rPr>
        <w:t>1</w:t>
      </w:r>
      <w:r>
        <w:rPr>
          <w:rFonts w:ascii="Calibri" w:hAnsi="Calibri" w:cs="Calibri" w:eastAsia="Calibri"/>
          <w:sz w:val="21"/>
          <w:szCs w:val="21"/>
          <w:spacing w:val="0"/>
          <w:w w:val="102"/>
        </w:rPr>
        <w:t>8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</w:r>
    </w:p>
    <w:p>
      <w:pPr>
        <w:jc w:val="right"/>
        <w:spacing w:after="0"/>
        <w:sectPr>
          <w:pgSz w:w="11900" w:h="16840"/>
          <w:pgMar w:top="1340" w:bottom="280" w:left="1300" w:right="860"/>
        </w:sectPr>
      </w:pPr>
      <w:rPr/>
    </w:p>
    <w:p>
      <w:pPr>
        <w:spacing w:before="78" w:after="0" w:line="263" w:lineRule="exact"/>
        <w:ind w:left="102" w:right="-20"/>
        <w:jc w:val="left"/>
        <w:tabs>
          <w:tab w:pos="7360" w:val="left"/>
        </w:tabs>
        <w:rPr>
          <w:rFonts w:ascii="Cambria" w:hAnsi="Cambria" w:cs="Cambria" w:eastAsia="Cambria"/>
          <w:sz w:val="23"/>
          <w:szCs w:val="23"/>
        </w:rPr>
      </w:pPr>
      <w:rPr/>
      <w:r>
        <w:rPr/>
        <w:pict>
          <v:group style="position:absolute;margin-left:53.991634pt;margin-top:70.434601pt;width:506.656717pt;height:701.170256pt;mso-position-horizontal-relative:page;mso-position-vertical-relative:page;z-index:-2315" coordorigin="1080,1409" coordsize="10133,14023">
            <v:group style="position:absolute;left:1294;top:1416;width:2;height:14009" coordorigin="1294,1416" coordsize="2,14009">
              <v:shape style="position:absolute;left:1294;top:1416;width:2;height:14009" coordorigin="1294,1416" coordsize="0,14009" path="m1294,15425l1294,1416e" filled="f" stroked="t" strokeweight=".730032pt" strokecolor="#000000">
                <v:path arrowok="t"/>
              </v:shape>
            </v:group>
            <v:group style="position:absolute;left:1092;top:1795;width:10109;height:2" coordorigin="1092,1795" coordsize="10109,2">
              <v:shape style="position:absolute;left:1092;top:1795;width:10109;height:2" coordorigin="1092,1795" coordsize="10109,0" path="m11201,1795l1092,1795e" filled="f" stroked="t" strokeweight="1.216728pt" strokecolor="#000000">
                <v:path arrowok="t"/>
              </v:shape>
            </v:group>
            <w10:wrap type="none"/>
          </v:group>
        </w:pic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S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M</w:t>
      </w:r>
      <w:r>
        <w:rPr>
          <w:rFonts w:ascii="Cambria" w:hAnsi="Cambria" w:cs="Cambria" w:eastAsia="Cambria"/>
          <w:sz w:val="23"/>
          <w:szCs w:val="23"/>
          <w:color w:val="4E81BD"/>
          <w:spacing w:val="5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c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d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m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y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:</w:t>
      </w:r>
      <w:r>
        <w:rPr>
          <w:rFonts w:ascii="Cambria" w:hAnsi="Cambria" w:cs="Cambria" w:eastAsia="Cambria"/>
          <w:sz w:val="23"/>
          <w:szCs w:val="23"/>
          <w:color w:val="4E81BD"/>
          <w:spacing w:val="13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G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n</w:t>
      </w:r>
      <w:r>
        <w:rPr>
          <w:rFonts w:ascii="Cambria" w:hAnsi="Cambria" w:cs="Cambria" w:eastAsia="Cambria"/>
          <w:sz w:val="23"/>
          <w:szCs w:val="23"/>
          <w:color w:val="4E81BD"/>
          <w:spacing w:val="-3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r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l</w:t>
      </w:r>
      <w:r>
        <w:rPr>
          <w:rFonts w:ascii="Cambria" w:hAnsi="Cambria" w:cs="Cambria" w:eastAsia="Cambria"/>
          <w:sz w:val="23"/>
          <w:szCs w:val="23"/>
          <w:color w:val="4E81BD"/>
          <w:spacing w:val="9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F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b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r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i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c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i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o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n</w:t>
      </w:r>
      <w:r>
        <w:rPr>
          <w:rFonts w:ascii="Cambria" w:hAnsi="Cambria" w:cs="Cambria" w:eastAsia="Cambria"/>
          <w:sz w:val="23"/>
          <w:szCs w:val="23"/>
          <w:color w:val="4E81BD"/>
          <w:spacing w:val="12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M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h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o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d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s</w:t>
      </w:r>
      <w:r>
        <w:rPr>
          <w:rFonts w:ascii="Cambria" w:hAnsi="Cambria" w:cs="Cambria" w:eastAsia="Cambria"/>
          <w:sz w:val="23"/>
          <w:szCs w:val="23"/>
          <w:color w:val="4E81BD"/>
          <w:spacing w:val="-42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ab/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P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n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ci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l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/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P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n</w:t>
      </w:r>
      <w:r>
        <w:rPr>
          <w:rFonts w:ascii="Cambria" w:hAnsi="Cambria" w:cs="Cambria" w:eastAsia="Cambria"/>
          <w:sz w:val="23"/>
          <w:szCs w:val="23"/>
          <w:color w:val="4E81BD"/>
          <w:spacing w:val="10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3"/>
          <w:w w:val="101"/>
          <w:position w:val="-1"/>
        </w:rPr>
        <w:t>H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1"/>
          <w:position w:val="-1"/>
        </w:rPr>
        <w:t>o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1"/>
          <w:position w:val="-1"/>
        </w:rPr>
        <w:t>l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1"/>
          <w:position w:val="-1"/>
        </w:rPr>
        <w:t>d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1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1"/>
          <w:position w:val="-1"/>
        </w:rPr>
        <w:t>r</w:t>
      </w:r>
      <w:r>
        <w:rPr>
          <w:rFonts w:ascii="Cambria" w:hAnsi="Cambria" w:cs="Cambria" w:eastAsia="Cambria"/>
          <w:sz w:val="23"/>
          <w:szCs w:val="23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8" w:after="0" w:line="240" w:lineRule="auto"/>
        <w:ind w:left="102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7"/>
          <w:szCs w:val="27"/>
          <w:w w:val="101"/>
          <w:b/>
          <w:bCs/>
        </w:rPr>
      </w:r>
      <w:r>
        <w:rPr>
          <w:rFonts w:ascii="Times New Roman" w:hAnsi="Times New Roman" w:cs="Times New Roman" w:eastAsia="Times New Roman"/>
          <w:sz w:val="27"/>
          <w:szCs w:val="27"/>
          <w:spacing w:val="-1"/>
          <w:w w:val="100"/>
          <w:b/>
          <w:bCs/>
          <w:u w:val="thick" w:color="000000"/>
        </w:rPr>
        <w:t>S</w:t>
      </w:r>
      <w:r>
        <w:rPr>
          <w:rFonts w:ascii="Times New Roman" w:hAnsi="Times New Roman" w:cs="Times New Roman" w:eastAsia="Times New Roman"/>
          <w:sz w:val="27"/>
          <w:szCs w:val="27"/>
          <w:spacing w:val="-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</w:rPr>
        <w:t>t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1"/>
          <w:w w:val="100"/>
          <w:b/>
          <w:bCs/>
          <w:u w:val="thick" w:color="000000"/>
        </w:rPr>
        <w:t>e</w:t>
      </w:r>
      <w:r>
        <w:rPr>
          <w:rFonts w:ascii="Times New Roman" w:hAnsi="Times New Roman" w:cs="Times New Roman" w:eastAsia="Times New Roman"/>
          <w:sz w:val="27"/>
          <w:szCs w:val="27"/>
          <w:spacing w:val="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</w:rPr>
        <w:t>p</w:t>
      </w:r>
      <w:r>
        <w:rPr>
          <w:rFonts w:ascii="Times New Roman" w:hAnsi="Times New Roman" w:cs="Times New Roman" w:eastAsia="Times New Roman"/>
          <w:sz w:val="27"/>
          <w:szCs w:val="27"/>
          <w:spacing w:val="4"/>
          <w:w w:val="100"/>
          <w:b/>
          <w:bCs/>
          <w:u w:val="thick" w:color="0000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</w:rPr>
        <w:t>1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</w:rPr>
        <w:t>1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</w:rPr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</w:rPr>
        <w:t>:</w:t>
      </w:r>
      <w:r>
        <w:rPr>
          <w:rFonts w:ascii="Times New Roman" w:hAnsi="Times New Roman" w:cs="Times New Roman" w:eastAsia="Times New Roman"/>
          <w:sz w:val="27"/>
          <w:szCs w:val="27"/>
          <w:spacing w:val="3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1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1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4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1328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tti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e,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1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47" w:after="0" w:line="279" w:lineRule="auto"/>
        <w:ind w:left="1678" w:right="309" w:firstLine="-35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B.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v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ith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aller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ts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til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esi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is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le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saw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v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1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ete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ts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ts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6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v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1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</w:rPr>
        <w:t>q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1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ts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v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e.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5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e.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3" w:after="0" w:line="240" w:lineRule="auto"/>
        <w:ind w:left="1328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il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iece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lete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1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45" w:after="0" w:line="260" w:lineRule="exact"/>
        <w:ind w:left="1678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position w:val="-1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position w:val="-1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position w:val="-1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position w:val="-1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  <w:position w:val="-1"/>
        </w:rPr>
        <w:t>1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  <w:position w:val="-1"/>
        </w:rPr>
        <w:t>2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  <w:position w:val="-1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8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21" w:after="0" w:line="244" w:lineRule="auto"/>
        <w:ind w:left="1035" w:right="1445"/>
        <w:jc w:val="left"/>
        <w:rPr>
          <w:rFonts w:ascii="Calibri" w:hAnsi="Calibri" w:cs="Calibri" w:eastAsia="Calibri"/>
          <w:sz w:val="21"/>
          <w:szCs w:val="21"/>
        </w:rPr>
      </w:pPr>
      <w:rPr/>
      <w:r>
        <w:rPr/>
        <w:pict>
          <v:group style="position:absolute;margin-left:120.016068pt;margin-top:-289.056854pt;width:376.647856pt;height:288.583919pt;mso-position-horizontal-relative:page;mso-position-vertical-relative:paragraph;z-index:-2314" coordorigin="2400,-5781" coordsize="7533,5772">
            <v:shape style="position:absolute;left:2419;top:-5762;width:3730;height:2774" type="#_x0000_t75">
              <v:imagedata r:id="rId43" o:title=""/>
            </v:shape>
            <v:group style="position:absolute;left:2412;top:-5769;width:3756;height:2803" coordorigin="2412,-5769" coordsize="3756,2803">
              <v:shape style="position:absolute;left:2412;top:-5769;width:3756;height:2803" coordorigin="2412,-5769" coordsize="3756,2803" path="m2412,-2966l6168,-2966,6168,-5769,2412,-5769,2412,-2966xe" filled="f" stroked="t" strokeweight="1.167864pt" strokecolor="#000000">
                <v:path arrowok="t"/>
              </v:shape>
              <v:shape style="position:absolute;left:6173;top:-5762;width:3730;height:2774" type="#_x0000_t75">
                <v:imagedata r:id="rId44" o:title=""/>
              </v:shape>
            </v:group>
            <v:group style="position:absolute;left:6166;top:-5769;width:3756;height:2803" coordorigin="6166,-5769" coordsize="3756,2803">
              <v:shape style="position:absolute;left:6166;top:-5769;width:3756;height:2803" coordorigin="6166,-5769" coordsize="3756,2803" path="m6166,-2966l9922,-2966,9922,-5769,6166,-5769,6166,-2966xe" filled="f" stroked="t" strokeweight="1.167864pt" strokecolor="#000000">
                <v:path arrowok="t"/>
              </v:shape>
              <v:shape style="position:absolute;left:2419;top:-2978;width:3730;height:2774" type="#_x0000_t75">
                <v:imagedata r:id="rId45" o:title=""/>
              </v:shape>
            </v:group>
            <v:group style="position:absolute;left:2412;top:-2988;width:3756;height:2803" coordorigin="2412,-2988" coordsize="3756,2803">
              <v:shape style="position:absolute;left:2412;top:-2988;width:3756;height:2803" coordorigin="2412,-2988" coordsize="3756,2803" path="m2412,-185l6168,-185,6168,-2988,2412,-2988,2412,-185xe" filled="f" stroked="t" strokeweight="1.167864pt" strokecolor="#000000">
                <v:path arrowok="t"/>
              </v:shape>
              <v:shape style="position:absolute;left:6173;top:-2978;width:3730;height:2774" type="#_x0000_t75">
                <v:imagedata r:id="rId46" o:title=""/>
              </v:shape>
            </v:group>
            <v:group style="position:absolute;left:6166;top:-2988;width:3756;height:2803" coordorigin="6166,-2988" coordsize="3756,2803">
              <v:shape style="position:absolute;left:6166;top:-2988;width:3756;height:2803" coordorigin="6166,-2988" coordsize="3756,2803" path="m6166,-185l9922,-185,9922,-2988,6166,-2988,6166,-185xe" filled="f" stroked="t" strokeweight="1.167864pt" strokecolor="#000000">
                <v:path arrowok="t"/>
              </v:shape>
            </v:group>
            <v:group style="position:absolute;left:2540;top:-3643;width:436;height:437" coordorigin="2540,-3643" coordsize="436,437">
              <v:shape style="position:absolute;left:2540;top:-3643;width:436;height:437" coordorigin="2540,-3643" coordsize="436,437" path="m2768,-3643l2698,-3633,2637,-3605,2589,-3563,2556,-3508,2540,-3444,2541,-3418,2556,-3349,2589,-3291,2634,-3246,2690,-3217,2754,-3206,2778,-3207,2844,-3224,2900,-3259,2942,-3308,2968,-3367,2976,-3425,2975,-3448,2958,-3513,2923,-3568,2874,-3610,2813,-3636,2768,-3643e" filled="t" fillcolor="#FFFFFF" stroked="f">
                <v:path arrowok="t"/>
                <v:fill/>
              </v:shape>
            </v:group>
            <v:group style="position:absolute;left:2540;top:-3643;width:436;height:437" coordorigin="2540,-3643" coordsize="436,437">
              <v:shape style="position:absolute;left:2540;top:-3643;width:436;height:437" coordorigin="2540,-3643" coordsize="436,437" path="m2976,-3425l2966,-3492,2937,-3551,2892,-3598,2835,-3630,2768,-3643,2744,-3642,2676,-3626,2620,-3593,2576,-3546,2548,-3487,2540,-3444,2541,-3418,2556,-3349,2589,-3291,2634,-3246,2690,-3217,2754,-3206,2778,-3207,2844,-3224,2900,-3259,2942,-3308,2968,-3367,2976,-3425xe" filled="f" stroked="t" strokeweight=".233568pt" strokecolor="#000000">
                <v:path arrowok="t"/>
              </v:shape>
              <v:shape style="position:absolute;left:2695;top:-3542;width:154;height:662" type="#_x0000_t75">
                <v:imagedata r:id="rId47" o:title=""/>
              </v:shape>
            </v:group>
            <v:group style="position:absolute;left:6306;top:-3643;width:438;height:436" coordorigin="6306,-3643" coordsize="438,436">
              <v:shape style="position:absolute;left:6306;top:-3643;width:438;height:436" coordorigin="6306,-3643" coordsize="438,436" path="m6536,-3643l6465,-3633,6404,-3606,6355,-3563,6322,-3509,6306,-3445,6307,-3420,6322,-3350,6354,-3291,6399,-3246,6455,-3217,6518,-3206,6542,-3207,6609,-3224,6665,-3258,6708,-3306,6736,-3365,6744,-3425,6743,-3448,6726,-3513,6691,-3568,6641,-3610,6581,-3636,6536,-3643e" filled="t" fillcolor="#FFFFFF" stroked="f">
                <v:path arrowok="t"/>
                <v:fill/>
              </v:shape>
            </v:group>
            <v:group style="position:absolute;left:6306;top:-3643;width:438;height:436" coordorigin="6306,-3643" coordsize="438,436">
              <v:shape style="position:absolute;left:6306;top:-3643;width:438;height:436" coordorigin="6306,-3643" coordsize="438,436" path="m6744,-3425l6734,-3492,6704,-3551,6659,-3597,6602,-3629,6536,-3643,6511,-3642,6443,-3626,6386,-3593,6342,-3546,6314,-3489,6306,-3445,6307,-3420,6322,-3350,6354,-3291,6399,-3246,6455,-3217,6518,-3206,6542,-3207,6609,-3224,6665,-3258,6708,-3306,6736,-3365,6744,-3425xe" filled="f" stroked="t" strokeweight=".233568pt" strokecolor="#000000">
                <v:path arrowok="t"/>
              </v:shape>
              <v:shape style="position:absolute;left:6449;top:-3547;width:154;height:677" type="#_x0000_t75">
                <v:imagedata r:id="rId48" o:title=""/>
              </v:shape>
            </v:group>
            <v:group style="position:absolute;left:2540;top:-796;width:436;height:437" coordorigin="2540,-796" coordsize="436,437">
              <v:shape style="position:absolute;left:2540;top:-796;width:436;height:437" coordorigin="2540,-796" coordsize="436,437" path="m2768,-796l2698,-787,2637,-759,2589,-716,2556,-661,2540,-597,2541,-572,2556,-502,2589,-444,2634,-399,2690,-371,2754,-360,2778,-361,2844,-378,2900,-413,2942,-461,2968,-521,2976,-578,2975,-602,2958,-667,2923,-722,2874,-764,2813,-790,2768,-796e" filled="t" fillcolor="#FFFFFF" stroked="f">
                <v:path arrowok="t"/>
                <v:fill/>
              </v:shape>
            </v:group>
            <v:group style="position:absolute;left:2540;top:-796;width:436;height:437" coordorigin="2540,-796" coordsize="436,437">
              <v:shape style="position:absolute;left:2540;top:-796;width:436;height:437" coordorigin="2540,-796" coordsize="436,437" path="m2976,-578l2966,-646,2937,-705,2892,-752,2835,-783,2768,-796,2744,-795,2676,-779,2620,-746,2576,-699,2548,-641,2540,-597,2541,-572,2556,-502,2589,-444,2634,-399,2690,-371,2754,-360,2778,-361,2844,-378,2900,-413,2942,-461,2968,-521,2976,-578xe" filled="f" stroked="t" strokeweight=".233568pt" strokecolor="#000000">
                <v:path arrowok="t"/>
              </v:shape>
              <v:shape style="position:absolute;left:2683;top:-701;width:154;height:691" type="#_x0000_t75">
                <v:imagedata r:id="rId49" o:title=""/>
              </v:shape>
            </v:group>
            <v:group style="position:absolute;left:6305;top:-842;width:439;height:438" coordorigin="6305,-842" coordsize="439,438">
              <v:shape style="position:absolute;left:6305;top:-842;width:439;height:438" coordorigin="6305,-842" coordsize="439,438" path="m6537,-842l6466,-832,6405,-805,6356,-763,6323,-708,6306,-645,6305,-623,6306,-600,6323,-535,6358,-479,6407,-437,6467,-410,6512,-403,6537,-404,6605,-421,6662,-454,6706,-500,6734,-558,6744,-621,6743,-645,6726,-710,6691,-765,6642,-808,6582,-834,6537,-842e" filled="t" fillcolor="#FFFFFF" stroked="f">
                <v:path arrowok="t"/>
                <v:fill/>
              </v:shape>
            </v:group>
            <v:group style="position:absolute;left:6305;top:-842;width:439;height:438" coordorigin="6305,-842" coordsize="439,438">
              <v:shape style="position:absolute;left:6305;top:-842;width:439;height:438" coordorigin="6305,-842" coordsize="439,438" path="m6744,-621l6734,-689,6705,-748,6660,-795,6603,-827,6537,-842,6513,-841,6445,-825,6387,-792,6343,-746,6315,-688,6305,-623,6306,-600,6323,-535,6358,-479,6407,-437,6467,-410,6512,-403,6537,-404,6605,-421,6662,-454,6706,-500,6734,-558,6744,-621xe" filled="f" stroked="t" strokeweight=".233568pt" strokecolor="#000000">
                <v:path arrowok="t"/>
              </v:shape>
              <v:shape style="position:absolute;left:6442;top:-739;width:230;height:662" type="#_x0000_t75">
                <v:imagedata r:id="rId50" o:title=""/>
              </v:shape>
            </v:group>
            <v:group style="position:absolute;left:3300;top:-938;width:190;height:614" coordorigin="3300,-938" coordsize="190,614">
              <v:shape style="position:absolute;left:3300;top:-938;width:190;height:614" coordorigin="3300,-938" coordsize="190,614" path="m3425,-826l3302,-333,3300,-331,3302,-326,3307,-324,3310,-324,3314,-326,3314,-331,3439,-823,3425,-826e" filled="t" fillcolor="#000000" stroked="f">
                <v:path arrowok="t"/>
                <v:fill/>
              </v:shape>
              <v:shape style="position:absolute;left:3300;top:-938;width:190;height:614" coordorigin="3300,-938" coordsize="190,614" path="m3480,-852l3434,-852,3439,-849,3442,-849,3444,-845,3444,-842,3439,-823,3490,-811,3480,-852e" filled="t" fillcolor="#000000" stroked="f">
                <v:path arrowok="t"/>
                <v:fill/>
              </v:shape>
              <v:shape style="position:absolute;left:3300;top:-938;width:190;height:614" coordorigin="3300,-938" coordsize="190,614" path="m3434,-852l3430,-849,3430,-845,3425,-826,3439,-823,3444,-842,3444,-845,3442,-849,3439,-849,3434,-852e" filled="t" fillcolor="#000000" stroked="f">
                <v:path arrowok="t"/>
                <v:fill/>
              </v:shape>
              <v:shape style="position:absolute;left:3300;top:-938;width:190;height:614" coordorigin="3300,-938" coordsize="190,614" path="m3461,-938l3374,-837,3425,-826,3430,-845,3430,-849,3434,-852,3480,-852,3461,-938e" filled="t" fillcolor="#000000" stroked="f">
                <v:path arrowok="t"/>
                <v:fill/>
              </v:shape>
            </v:group>
            <w10:wrap type="none"/>
          </v:group>
        </w:pic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F</w:t>
      </w:r>
      <w:r>
        <w:rPr>
          <w:rFonts w:ascii="Calibri" w:hAnsi="Calibri" w:cs="Calibri" w:eastAsia="Calibri"/>
          <w:sz w:val="21"/>
          <w:szCs w:val="21"/>
          <w:color w:val="538DD4"/>
          <w:spacing w:val="3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538DD4"/>
          <w:spacing w:val="-1"/>
          <w:w w:val="100"/>
        </w:rPr>
        <w:t>g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ur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538DD4"/>
          <w:spacing w:val="17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538DD4"/>
          <w:spacing w:val="2"/>
          <w:w w:val="100"/>
        </w:rPr>
        <w:t>1</w:t>
      </w:r>
      <w:r>
        <w:rPr>
          <w:rFonts w:ascii="Calibri" w:hAnsi="Calibri" w:cs="Calibri" w:eastAsia="Calibri"/>
          <w:sz w:val="21"/>
          <w:szCs w:val="21"/>
          <w:color w:val="538DD4"/>
          <w:spacing w:val="-1"/>
          <w:w w:val="100"/>
        </w:rPr>
        <w:t>1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:</w:t>
      </w:r>
      <w:r>
        <w:rPr>
          <w:rFonts w:ascii="Calibri" w:hAnsi="Calibri" w:cs="Calibri" w:eastAsia="Calibri"/>
          <w:sz w:val="21"/>
          <w:szCs w:val="21"/>
          <w:color w:val="538DD4"/>
          <w:spacing w:val="8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C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u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3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n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g</w:t>
      </w:r>
      <w:r>
        <w:rPr>
          <w:rFonts w:ascii="Calibri" w:hAnsi="Calibri" w:cs="Calibri" w:eastAsia="Calibri"/>
          <w:sz w:val="21"/>
          <w:szCs w:val="21"/>
          <w:color w:val="000000"/>
          <w:spacing w:val="25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u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15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p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c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16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w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2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h</w:t>
      </w:r>
      <w:r>
        <w:rPr>
          <w:rFonts w:ascii="Calibri" w:hAnsi="Calibri" w:cs="Calibri" w:eastAsia="Calibri"/>
          <w:sz w:val="21"/>
          <w:szCs w:val="21"/>
          <w:color w:val="000000"/>
          <w:spacing w:val="22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h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11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b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a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nd</w:t>
      </w:r>
      <w:r>
        <w:rPr>
          <w:rFonts w:ascii="Calibri" w:hAnsi="Calibri" w:cs="Calibri" w:eastAsia="Calibri"/>
          <w:sz w:val="21"/>
          <w:szCs w:val="21"/>
          <w:color w:val="000000"/>
          <w:spacing w:val="19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s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a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w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-</w:t>
      </w:r>
      <w:r>
        <w:rPr>
          <w:rFonts w:ascii="Calibri" w:hAnsi="Calibri" w:cs="Calibri" w:eastAsia="Calibri"/>
          <w:sz w:val="21"/>
          <w:szCs w:val="21"/>
          <w:color w:val="000000"/>
          <w:spacing w:val="23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(</w:t>
      </w:r>
      <w:r>
        <w:rPr>
          <w:rFonts w:ascii="Calibri" w:hAnsi="Calibri" w:cs="Calibri" w:eastAsia="Calibri"/>
          <w:sz w:val="21"/>
          <w:szCs w:val="21"/>
          <w:color w:val="000000"/>
          <w:spacing w:val="2"/>
          <w:w w:val="100"/>
        </w:rPr>
        <w:t>1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)</w:t>
      </w:r>
      <w:r>
        <w:rPr>
          <w:rFonts w:ascii="Calibri" w:hAnsi="Calibri" w:cs="Calibri" w:eastAsia="Calibri"/>
          <w:sz w:val="21"/>
          <w:szCs w:val="21"/>
          <w:color w:val="000000"/>
          <w:spacing w:val="5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P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s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n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ng</w:t>
      </w:r>
      <w:r>
        <w:rPr>
          <w:rFonts w:ascii="Calibri" w:hAnsi="Calibri" w:cs="Calibri" w:eastAsia="Calibri"/>
          <w:sz w:val="21"/>
          <w:szCs w:val="21"/>
          <w:color w:val="000000"/>
          <w:spacing w:val="19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f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r</w:t>
      </w:r>
      <w:r>
        <w:rPr>
          <w:rFonts w:ascii="Calibri" w:hAnsi="Calibri" w:cs="Calibri" w:eastAsia="Calibri"/>
          <w:sz w:val="21"/>
          <w:szCs w:val="21"/>
          <w:color w:val="000000"/>
          <w:spacing w:val="5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h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10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f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rst</w:t>
      </w:r>
      <w:r>
        <w:rPr>
          <w:rFonts w:ascii="Calibri" w:hAnsi="Calibri" w:cs="Calibri" w:eastAsia="Calibri"/>
          <w:sz w:val="21"/>
          <w:szCs w:val="21"/>
          <w:color w:val="000000"/>
          <w:spacing w:val="8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cu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.</w:t>
      </w:r>
      <w:r>
        <w:rPr>
          <w:rFonts w:ascii="Calibri" w:hAnsi="Calibri" w:cs="Calibri" w:eastAsia="Calibri"/>
          <w:sz w:val="21"/>
          <w:szCs w:val="21"/>
          <w:color w:val="000000"/>
          <w:spacing w:val="7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2"/>
        </w:rPr>
        <w:t>(</w:t>
      </w:r>
      <w:r>
        <w:rPr>
          <w:rFonts w:ascii="Calibri" w:hAnsi="Calibri" w:cs="Calibri" w:eastAsia="Calibri"/>
          <w:sz w:val="21"/>
          <w:szCs w:val="21"/>
          <w:color w:val="000000"/>
          <w:spacing w:val="2"/>
          <w:w w:val="102"/>
        </w:rPr>
        <w:t>2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2"/>
        </w:rPr>
        <w:t>)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2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F</w:t>
      </w:r>
      <w:r>
        <w:rPr>
          <w:rFonts w:ascii="Calibri" w:hAnsi="Calibri" w:cs="Calibri" w:eastAsia="Calibri"/>
          <w:sz w:val="21"/>
          <w:szCs w:val="21"/>
          <w:color w:val="000000"/>
          <w:spacing w:val="3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rst</w:t>
      </w:r>
      <w:r>
        <w:rPr>
          <w:rFonts w:ascii="Calibri" w:hAnsi="Calibri" w:cs="Calibri" w:eastAsia="Calibri"/>
          <w:sz w:val="21"/>
          <w:szCs w:val="21"/>
          <w:color w:val="000000"/>
          <w:spacing w:val="5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cut</w:t>
      </w:r>
      <w:r>
        <w:rPr>
          <w:rFonts w:ascii="Calibri" w:hAnsi="Calibri" w:cs="Calibri" w:eastAsia="Calibri"/>
          <w:sz w:val="21"/>
          <w:szCs w:val="21"/>
          <w:color w:val="000000"/>
          <w:spacing w:val="8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c</w:t>
      </w:r>
      <w:r>
        <w:rPr>
          <w:rFonts w:ascii="Calibri" w:hAnsi="Calibri" w:cs="Calibri" w:eastAsia="Calibri"/>
          <w:sz w:val="21"/>
          <w:szCs w:val="21"/>
          <w:color w:val="000000"/>
          <w:spacing w:val="-5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m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p</w:t>
      </w:r>
      <w:r>
        <w:rPr>
          <w:rFonts w:ascii="Calibri" w:hAnsi="Calibri" w:cs="Calibri" w:eastAsia="Calibri"/>
          <w:sz w:val="21"/>
          <w:szCs w:val="21"/>
          <w:color w:val="000000"/>
          <w:spacing w:val="3"/>
          <w:w w:val="100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-4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.</w:t>
      </w:r>
      <w:r>
        <w:rPr>
          <w:rFonts w:ascii="Calibri" w:hAnsi="Calibri" w:cs="Calibri" w:eastAsia="Calibri"/>
          <w:sz w:val="21"/>
          <w:szCs w:val="21"/>
          <w:color w:val="000000"/>
          <w:spacing w:val="21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(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3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)</w:t>
      </w:r>
      <w:r>
        <w:rPr>
          <w:rFonts w:ascii="Calibri" w:hAnsi="Calibri" w:cs="Calibri" w:eastAsia="Calibri"/>
          <w:sz w:val="21"/>
          <w:szCs w:val="21"/>
          <w:color w:val="000000"/>
          <w:spacing w:val="8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S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c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nd</w:t>
      </w:r>
      <w:r>
        <w:rPr>
          <w:rFonts w:ascii="Calibri" w:hAnsi="Calibri" w:cs="Calibri" w:eastAsia="Calibri"/>
          <w:sz w:val="21"/>
          <w:szCs w:val="21"/>
          <w:color w:val="000000"/>
          <w:spacing w:val="12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cut,</w:t>
      </w:r>
      <w:r>
        <w:rPr>
          <w:rFonts w:ascii="Calibri" w:hAnsi="Calibri" w:cs="Calibri" w:eastAsia="Calibri"/>
          <w:sz w:val="21"/>
          <w:szCs w:val="21"/>
          <w:color w:val="000000"/>
          <w:spacing w:val="8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n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ce</w:t>
      </w:r>
      <w:r>
        <w:rPr>
          <w:rFonts w:ascii="Calibri" w:hAnsi="Calibri" w:cs="Calibri" w:eastAsia="Calibri"/>
          <w:sz w:val="21"/>
          <w:szCs w:val="21"/>
          <w:color w:val="000000"/>
          <w:spacing w:val="10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3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n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y</w:t>
      </w:r>
      <w:r>
        <w:rPr>
          <w:rFonts w:ascii="Calibri" w:hAnsi="Calibri" w:cs="Calibri" w:eastAsia="Calibri"/>
          <w:sz w:val="21"/>
          <w:szCs w:val="21"/>
          <w:color w:val="000000"/>
          <w:spacing w:val="6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5"/>
          <w:w w:val="100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a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v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s</w:t>
      </w:r>
      <w:r>
        <w:rPr>
          <w:rFonts w:ascii="Calibri" w:hAnsi="Calibri" w:cs="Calibri" w:eastAsia="Calibri"/>
          <w:sz w:val="21"/>
          <w:szCs w:val="21"/>
          <w:color w:val="000000"/>
          <w:spacing w:val="11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a</w:t>
      </w:r>
      <w:r>
        <w:rPr>
          <w:rFonts w:ascii="Calibri" w:hAnsi="Calibri" w:cs="Calibri" w:eastAsia="Calibri"/>
          <w:sz w:val="21"/>
          <w:szCs w:val="21"/>
          <w:color w:val="000000"/>
          <w:spacing w:val="3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k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r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f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.</w:t>
      </w:r>
      <w:r>
        <w:rPr>
          <w:rFonts w:ascii="Calibri" w:hAnsi="Calibri" w:cs="Calibri" w:eastAsia="Calibri"/>
          <w:sz w:val="21"/>
          <w:szCs w:val="21"/>
          <w:color w:val="000000"/>
          <w:spacing w:val="9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(</w:t>
      </w:r>
      <w:r>
        <w:rPr>
          <w:rFonts w:ascii="Calibri" w:hAnsi="Calibri" w:cs="Calibri" w:eastAsia="Calibri"/>
          <w:sz w:val="21"/>
          <w:szCs w:val="21"/>
          <w:color w:val="000000"/>
          <w:spacing w:val="2"/>
          <w:w w:val="100"/>
        </w:rPr>
        <w:t>4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)</w:t>
      </w:r>
      <w:r>
        <w:rPr>
          <w:rFonts w:ascii="Calibri" w:hAnsi="Calibri" w:cs="Calibri" w:eastAsia="Calibri"/>
          <w:sz w:val="21"/>
          <w:szCs w:val="21"/>
          <w:color w:val="000000"/>
          <w:spacing w:val="5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h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2"/>
          <w:w w:val="100"/>
        </w:rPr>
        <w:t>r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d</w:t>
      </w:r>
      <w:r>
        <w:rPr>
          <w:rFonts w:ascii="Calibri" w:hAnsi="Calibri" w:cs="Calibri" w:eastAsia="Calibri"/>
          <w:sz w:val="21"/>
          <w:szCs w:val="21"/>
          <w:color w:val="000000"/>
          <w:spacing w:val="9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c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u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6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2"/>
        </w:rPr>
        <w:t>w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2"/>
        </w:rPr>
        <w:t>h</w:t>
      </w:r>
      <w:r>
        <w:rPr>
          <w:rFonts w:ascii="Calibri" w:hAnsi="Calibri" w:cs="Calibri" w:eastAsia="Calibri"/>
          <w:sz w:val="21"/>
          <w:szCs w:val="21"/>
          <w:color w:val="000000"/>
          <w:spacing w:val="3"/>
          <w:w w:val="102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2"/>
        </w:rPr>
        <w:t>c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2"/>
        </w:rPr>
        <w:t>h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2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r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m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v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s</w:t>
      </w:r>
      <w:r>
        <w:rPr>
          <w:rFonts w:ascii="Calibri" w:hAnsi="Calibri" w:cs="Calibri" w:eastAsia="Calibri"/>
          <w:sz w:val="21"/>
          <w:szCs w:val="21"/>
          <w:color w:val="000000"/>
          <w:spacing w:val="13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the</w:t>
      </w:r>
      <w:r>
        <w:rPr>
          <w:rFonts w:ascii="Calibri" w:hAnsi="Calibri" w:cs="Calibri" w:eastAsia="Calibri"/>
          <w:sz w:val="21"/>
          <w:szCs w:val="21"/>
          <w:color w:val="000000"/>
          <w:spacing w:val="8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d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s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r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d</w:t>
      </w:r>
      <w:r>
        <w:rPr>
          <w:rFonts w:ascii="Calibri" w:hAnsi="Calibri" w:cs="Calibri" w:eastAsia="Calibri"/>
          <w:sz w:val="21"/>
          <w:szCs w:val="21"/>
          <w:color w:val="000000"/>
          <w:spacing w:val="13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2"/>
        </w:rPr>
        <w:t>p</w:t>
      </w:r>
      <w:r>
        <w:rPr>
          <w:rFonts w:ascii="Calibri" w:hAnsi="Calibri" w:cs="Calibri" w:eastAsia="Calibri"/>
          <w:sz w:val="21"/>
          <w:szCs w:val="21"/>
          <w:color w:val="000000"/>
          <w:spacing w:val="3"/>
          <w:w w:val="102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2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2"/>
        </w:rPr>
        <w:t>c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2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2"/>
        </w:rPr>
        <w:t>.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9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21" w:after="0" w:line="240" w:lineRule="auto"/>
        <w:ind w:right="90"/>
        <w:jc w:val="right"/>
        <w:rPr>
          <w:rFonts w:ascii="Calibri" w:hAnsi="Calibri" w:cs="Calibri" w:eastAsia="Calibri"/>
          <w:sz w:val="21"/>
          <w:szCs w:val="21"/>
        </w:rPr>
      </w:pPr>
      <w:rPr/>
      <w:r>
        <w:rPr>
          <w:rFonts w:ascii="Calibri" w:hAnsi="Calibri" w:cs="Calibri" w:eastAsia="Calibri"/>
          <w:sz w:val="21"/>
          <w:szCs w:val="21"/>
          <w:spacing w:val="-1"/>
          <w:w w:val="102"/>
        </w:rPr>
        <w:t>1</w:t>
      </w:r>
      <w:r>
        <w:rPr>
          <w:rFonts w:ascii="Calibri" w:hAnsi="Calibri" w:cs="Calibri" w:eastAsia="Calibri"/>
          <w:sz w:val="21"/>
          <w:szCs w:val="21"/>
          <w:spacing w:val="0"/>
          <w:w w:val="102"/>
        </w:rPr>
        <w:t>9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</w:r>
    </w:p>
    <w:p>
      <w:pPr>
        <w:jc w:val="right"/>
        <w:spacing w:after="0"/>
        <w:sectPr>
          <w:pgSz w:w="11900" w:h="16840"/>
          <w:pgMar w:top="1340" w:bottom="280" w:left="1300" w:right="860"/>
        </w:sectPr>
      </w:pPr>
      <w:rPr/>
    </w:p>
    <w:p>
      <w:pPr>
        <w:spacing w:before="78" w:after="0" w:line="263" w:lineRule="exact"/>
        <w:ind w:left="102" w:right="-20"/>
        <w:jc w:val="left"/>
        <w:tabs>
          <w:tab w:pos="7360" w:val="left"/>
        </w:tabs>
        <w:rPr>
          <w:rFonts w:ascii="Cambria" w:hAnsi="Cambria" w:cs="Cambria" w:eastAsia="Cambria"/>
          <w:sz w:val="23"/>
          <w:szCs w:val="23"/>
        </w:rPr>
      </w:pPr>
      <w:rPr/>
      <w:r>
        <w:rPr/>
        <w:pict>
          <v:group style="position:absolute;margin-left:53.991634pt;margin-top:70.434601pt;width:506.656717pt;height:701.170256pt;mso-position-horizontal-relative:page;mso-position-vertical-relative:page;z-index:-2313" coordorigin="1080,1409" coordsize="10133,14023">
            <v:group style="position:absolute;left:1294;top:1416;width:2;height:14009" coordorigin="1294,1416" coordsize="2,14009">
              <v:shape style="position:absolute;left:1294;top:1416;width:2;height:14009" coordorigin="1294,1416" coordsize="0,14009" path="m1294,15425l1294,1416e" filled="f" stroked="t" strokeweight=".730032pt" strokecolor="#000000">
                <v:path arrowok="t"/>
              </v:shape>
            </v:group>
            <v:group style="position:absolute;left:1092;top:1795;width:10109;height:2" coordorigin="1092,1795" coordsize="10109,2">
              <v:shape style="position:absolute;left:1092;top:1795;width:10109;height:2" coordorigin="1092,1795" coordsize="10109,0" path="m11201,1795l1092,1795e" filled="f" stroked="t" strokeweight="1.216728pt" strokecolor="#000000">
                <v:path arrowok="t"/>
              </v:shape>
            </v:group>
            <w10:wrap type="none"/>
          </v:group>
        </w:pic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S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M</w:t>
      </w:r>
      <w:r>
        <w:rPr>
          <w:rFonts w:ascii="Cambria" w:hAnsi="Cambria" w:cs="Cambria" w:eastAsia="Cambria"/>
          <w:sz w:val="23"/>
          <w:szCs w:val="23"/>
          <w:color w:val="4E81BD"/>
          <w:spacing w:val="5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c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d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m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y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:</w:t>
      </w:r>
      <w:r>
        <w:rPr>
          <w:rFonts w:ascii="Cambria" w:hAnsi="Cambria" w:cs="Cambria" w:eastAsia="Cambria"/>
          <w:sz w:val="23"/>
          <w:szCs w:val="23"/>
          <w:color w:val="4E81BD"/>
          <w:spacing w:val="13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G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n</w:t>
      </w:r>
      <w:r>
        <w:rPr>
          <w:rFonts w:ascii="Cambria" w:hAnsi="Cambria" w:cs="Cambria" w:eastAsia="Cambria"/>
          <w:sz w:val="23"/>
          <w:szCs w:val="23"/>
          <w:color w:val="4E81BD"/>
          <w:spacing w:val="-3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r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l</w:t>
      </w:r>
      <w:r>
        <w:rPr>
          <w:rFonts w:ascii="Cambria" w:hAnsi="Cambria" w:cs="Cambria" w:eastAsia="Cambria"/>
          <w:sz w:val="23"/>
          <w:szCs w:val="23"/>
          <w:color w:val="4E81BD"/>
          <w:spacing w:val="9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F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b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r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i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c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i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o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n</w:t>
      </w:r>
      <w:r>
        <w:rPr>
          <w:rFonts w:ascii="Cambria" w:hAnsi="Cambria" w:cs="Cambria" w:eastAsia="Cambria"/>
          <w:sz w:val="23"/>
          <w:szCs w:val="23"/>
          <w:color w:val="4E81BD"/>
          <w:spacing w:val="12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M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h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o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d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s</w:t>
      </w:r>
      <w:r>
        <w:rPr>
          <w:rFonts w:ascii="Cambria" w:hAnsi="Cambria" w:cs="Cambria" w:eastAsia="Cambria"/>
          <w:sz w:val="23"/>
          <w:szCs w:val="23"/>
          <w:color w:val="4E81BD"/>
          <w:spacing w:val="-42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ab/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P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n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ci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l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/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P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n</w:t>
      </w:r>
      <w:r>
        <w:rPr>
          <w:rFonts w:ascii="Cambria" w:hAnsi="Cambria" w:cs="Cambria" w:eastAsia="Cambria"/>
          <w:sz w:val="23"/>
          <w:szCs w:val="23"/>
          <w:color w:val="4E81BD"/>
          <w:spacing w:val="10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3"/>
          <w:w w:val="101"/>
          <w:position w:val="-1"/>
        </w:rPr>
        <w:t>H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1"/>
          <w:position w:val="-1"/>
        </w:rPr>
        <w:t>o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1"/>
          <w:position w:val="-1"/>
        </w:rPr>
        <w:t>l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1"/>
          <w:position w:val="-1"/>
        </w:rPr>
        <w:t>d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1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1"/>
          <w:position w:val="-1"/>
        </w:rPr>
        <w:t>r</w:t>
      </w:r>
      <w:r>
        <w:rPr>
          <w:rFonts w:ascii="Cambria" w:hAnsi="Cambria" w:cs="Cambria" w:eastAsia="Cambria"/>
          <w:sz w:val="23"/>
          <w:szCs w:val="23"/>
          <w:color w:val="000000"/>
          <w:spacing w:val="0"/>
          <w:w w:val="100"/>
          <w:position w:val="0"/>
        </w:rPr>
      </w:r>
    </w:p>
    <w:p>
      <w:pPr>
        <w:spacing w:before="6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1" w:after="0" w:line="247" w:lineRule="auto"/>
        <w:ind w:left="2554" w:right="2838"/>
        <w:jc w:val="left"/>
        <w:rPr>
          <w:rFonts w:ascii="Calibri" w:hAnsi="Calibri" w:cs="Calibri" w:eastAsia="Calibri"/>
          <w:sz w:val="21"/>
          <w:szCs w:val="21"/>
        </w:rPr>
      </w:pPr>
      <w:rPr/>
      <w:r>
        <w:rPr/>
        <w:pict>
          <v:group style="position:absolute;margin-left:193.149994pt;margin-top:-176.083069pt;width:230.380011pt;height:175.300013pt;mso-position-horizontal-relative:page;mso-position-vertical-relative:paragraph;z-index:-2312" coordorigin="3863,-3522" coordsize="4608,3506">
            <v:shape style="position:absolute;left:3886;top:-3506;width:4565;height:3475" type="#_x0000_t75">
              <v:imagedata r:id="rId51" o:title=""/>
            </v:shape>
            <v:group style="position:absolute;left:3871;top:-3513;width:4591;height:2" coordorigin="3871,-3513" coordsize="4591,2">
              <v:shape style="position:absolute;left:3871;top:-3513;width:4591;height:2" coordorigin="3871,-3513" coordsize="4591,0" path="m3871,-3513l8462,-3513e" filled="f" stroked="t" strokeweight=".820016pt" strokecolor="#000000">
                <v:path arrowok="t"/>
              </v:shape>
            </v:group>
            <v:group style="position:absolute;left:3878;top:-3506;width:2;height:3475" coordorigin="3878,-3506" coordsize="2,3475">
              <v:shape style="position:absolute;left:3878;top:-3506;width:2;height:3475" coordorigin="3878,-3506" coordsize="0,3475" path="m3878,-3506l3878,-31e" filled="f" stroked="t" strokeweight=".82pt" strokecolor="#000000">
                <v:path arrowok="t"/>
              </v:shape>
            </v:group>
            <v:group style="position:absolute;left:8456;top:-3506;width:2;height:3475" coordorigin="8456,-3506" coordsize="2,3475">
              <v:shape style="position:absolute;left:8456;top:-3506;width:2;height:3475" coordorigin="8456,-3506" coordsize="0,3475" path="m8456,-3506l8456,-31e" filled="f" stroked="t" strokeweight=".7pt" strokecolor="#000000">
                <v:path arrowok="t"/>
              </v:shape>
            </v:group>
            <v:group style="position:absolute;left:3871;top:-24;width:4591;height:2" coordorigin="3871,-24" coordsize="4591,2">
              <v:shape style="position:absolute;left:3871;top:-24;width:4591;height:2" coordorigin="3871,-24" coordsize="4591,0" path="m3871,-24l8462,-24e" filled="f" stroked="t" strokeweight=".820013pt" strokecolor="#000000">
                <v:path arrowok="t"/>
              </v:shape>
            </v:group>
            <w10:wrap type="none"/>
          </v:group>
        </w:pic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F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538DD4"/>
          <w:spacing w:val="1"/>
          <w:w w:val="100"/>
        </w:rPr>
        <w:t>g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ur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538DD4"/>
          <w:spacing w:val="17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538DD4"/>
          <w:spacing w:val="2"/>
          <w:w w:val="100"/>
        </w:rPr>
        <w:t>1</w:t>
      </w:r>
      <w:r>
        <w:rPr>
          <w:rFonts w:ascii="Calibri" w:hAnsi="Calibri" w:cs="Calibri" w:eastAsia="Calibri"/>
          <w:sz w:val="21"/>
          <w:szCs w:val="21"/>
          <w:color w:val="538DD4"/>
          <w:spacing w:val="-1"/>
          <w:w w:val="100"/>
        </w:rPr>
        <w:t>2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:</w:t>
      </w:r>
      <w:r>
        <w:rPr>
          <w:rFonts w:ascii="Calibri" w:hAnsi="Calibri" w:cs="Calibri" w:eastAsia="Calibri"/>
          <w:sz w:val="21"/>
          <w:szCs w:val="21"/>
          <w:color w:val="538DD4"/>
          <w:spacing w:val="8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B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tt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om</w:t>
      </w:r>
      <w:r>
        <w:rPr>
          <w:rFonts w:ascii="Calibri" w:hAnsi="Calibri" w:cs="Calibri" w:eastAsia="Calibri"/>
          <w:sz w:val="21"/>
          <w:szCs w:val="21"/>
          <w:color w:val="000000"/>
          <w:spacing w:val="27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p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c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14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c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mp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y</w:t>
      </w:r>
      <w:r>
        <w:rPr>
          <w:rFonts w:ascii="Calibri" w:hAnsi="Calibri" w:cs="Calibri" w:eastAsia="Calibri"/>
          <w:sz w:val="21"/>
          <w:szCs w:val="21"/>
          <w:color w:val="000000"/>
          <w:spacing w:val="41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c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u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12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u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13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6"/>
        </w:rPr>
        <w:t>w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9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5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4"/>
        </w:rPr>
        <w:t>h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4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ta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p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16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4"/>
        </w:rPr>
        <w:t>r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3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4"/>
        </w:rPr>
        <w:t>m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4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2"/>
          <w:w w:val="107"/>
        </w:rPr>
        <w:t>v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3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4"/>
        </w:rPr>
        <w:t>d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</w:r>
    </w:p>
    <w:p>
      <w:pPr>
        <w:spacing w:before="3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1" w:after="0" w:line="240" w:lineRule="auto"/>
        <w:ind w:right="90"/>
        <w:jc w:val="right"/>
        <w:rPr>
          <w:rFonts w:ascii="Calibri" w:hAnsi="Calibri" w:cs="Calibri" w:eastAsia="Calibri"/>
          <w:sz w:val="21"/>
          <w:szCs w:val="21"/>
        </w:rPr>
      </w:pPr>
      <w:rPr/>
      <w:r>
        <w:rPr>
          <w:rFonts w:ascii="Calibri" w:hAnsi="Calibri" w:cs="Calibri" w:eastAsia="Calibri"/>
          <w:sz w:val="21"/>
          <w:szCs w:val="21"/>
          <w:spacing w:val="-1"/>
          <w:w w:val="102"/>
        </w:rPr>
        <w:t>2</w:t>
      </w:r>
      <w:r>
        <w:rPr>
          <w:rFonts w:ascii="Calibri" w:hAnsi="Calibri" w:cs="Calibri" w:eastAsia="Calibri"/>
          <w:sz w:val="21"/>
          <w:szCs w:val="21"/>
          <w:spacing w:val="0"/>
          <w:w w:val="102"/>
        </w:rPr>
        <w:t>0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</w:r>
    </w:p>
    <w:p>
      <w:pPr>
        <w:jc w:val="right"/>
        <w:spacing w:after="0"/>
        <w:sectPr>
          <w:pgSz w:w="11900" w:h="16840"/>
          <w:pgMar w:top="1340" w:bottom="280" w:left="1300" w:right="860"/>
        </w:sectPr>
      </w:pPr>
      <w:rPr/>
    </w:p>
    <w:p>
      <w:pPr>
        <w:spacing w:before="78" w:after="0" w:line="263" w:lineRule="exact"/>
        <w:ind w:left="102" w:right="-20"/>
        <w:jc w:val="left"/>
        <w:tabs>
          <w:tab w:pos="7360" w:val="left"/>
        </w:tabs>
        <w:rPr>
          <w:rFonts w:ascii="Cambria" w:hAnsi="Cambria" w:cs="Cambria" w:eastAsia="Cambria"/>
          <w:sz w:val="23"/>
          <w:szCs w:val="23"/>
        </w:rPr>
      </w:pPr>
      <w:rPr/>
      <w:r>
        <w:rPr/>
        <w:pict>
          <v:group style="position:absolute;margin-left:53.991634pt;margin-top:70.434601pt;width:506.656717pt;height:701.170256pt;mso-position-horizontal-relative:page;mso-position-vertical-relative:page;z-index:-2311" coordorigin="1080,1409" coordsize="10133,14023">
            <v:group style="position:absolute;left:1294;top:1416;width:2;height:14009" coordorigin="1294,1416" coordsize="2,14009">
              <v:shape style="position:absolute;left:1294;top:1416;width:2;height:14009" coordorigin="1294,1416" coordsize="0,14009" path="m1294,15425l1294,1416e" filled="f" stroked="t" strokeweight=".730032pt" strokecolor="#000000">
                <v:path arrowok="t"/>
              </v:shape>
            </v:group>
            <v:group style="position:absolute;left:1092;top:1795;width:10109;height:2" coordorigin="1092,1795" coordsize="10109,2">
              <v:shape style="position:absolute;left:1092;top:1795;width:10109;height:2" coordorigin="1092,1795" coordsize="10109,0" path="m11201,1795l1092,1795e" filled="f" stroked="t" strokeweight="1.216728pt" strokecolor="#000000">
                <v:path arrowok="t"/>
              </v:shape>
            </v:group>
            <w10:wrap type="none"/>
          </v:group>
        </w:pic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S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M</w:t>
      </w:r>
      <w:r>
        <w:rPr>
          <w:rFonts w:ascii="Cambria" w:hAnsi="Cambria" w:cs="Cambria" w:eastAsia="Cambria"/>
          <w:sz w:val="23"/>
          <w:szCs w:val="23"/>
          <w:color w:val="4E81BD"/>
          <w:spacing w:val="5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c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d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m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y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:</w:t>
      </w:r>
      <w:r>
        <w:rPr>
          <w:rFonts w:ascii="Cambria" w:hAnsi="Cambria" w:cs="Cambria" w:eastAsia="Cambria"/>
          <w:sz w:val="23"/>
          <w:szCs w:val="23"/>
          <w:color w:val="4E81BD"/>
          <w:spacing w:val="13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G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n</w:t>
      </w:r>
      <w:r>
        <w:rPr>
          <w:rFonts w:ascii="Cambria" w:hAnsi="Cambria" w:cs="Cambria" w:eastAsia="Cambria"/>
          <w:sz w:val="23"/>
          <w:szCs w:val="23"/>
          <w:color w:val="4E81BD"/>
          <w:spacing w:val="-3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r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l</w:t>
      </w:r>
      <w:r>
        <w:rPr>
          <w:rFonts w:ascii="Cambria" w:hAnsi="Cambria" w:cs="Cambria" w:eastAsia="Cambria"/>
          <w:sz w:val="23"/>
          <w:szCs w:val="23"/>
          <w:color w:val="4E81BD"/>
          <w:spacing w:val="9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F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b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r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i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c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i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o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n</w:t>
      </w:r>
      <w:r>
        <w:rPr>
          <w:rFonts w:ascii="Cambria" w:hAnsi="Cambria" w:cs="Cambria" w:eastAsia="Cambria"/>
          <w:sz w:val="23"/>
          <w:szCs w:val="23"/>
          <w:color w:val="4E81BD"/>
          <w:spacing w:val="12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M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h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o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d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s</w:t>
      </w:r>
      <w:r>
        <w:rPr>
          <w:rFonts w:ascii="Cambria" w:hAnsi="Cambria" w:cs="Cambria" w:eastAsia="Cambria"/>
          <w:sz w:val="23"/>
          <w:szCs w:val="23"/>
          <w:color w:val="4E81BD"/>
          <w:spacing w:val="-42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ab/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P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n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ci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l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/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P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n</w:t>
      </w:r>
      <w:r>
        <w:rPr>
          <w:rFonts w:ascii="Cambria" w:hAnsi="Cambria" w:cs="Cambria" w:eastAsia="Cambria"/>
          <w:sz w:val="23"/>
          <w:szCs w:val="23"/>
          <w:color w:val="4E81BD"/>
          <w:spacing w:val="10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3"/>
          <w:w w:val="101"/>
          <w:position w:val="-1"/>
        </w:rPr>
        <w:t>H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1"/>
          <w:position w:val="-1"/>
        </w:rPr>
        <w:t>o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1"/>
          <w:position w:val="-1"/>
        </w:rPr>
        <w:t>l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1"/>
          <w:position w:val="-1"/>
        </w:rPr>
        <w:t>d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1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1"/>
          <w:position w:val="-1"/>
        </w:rPr>
        <w:t>r</w:t>
      </w:r>
      <w:r>
        <w:rPr>
          <w:rFonts w:ascii="Cambria" w:hAnsi="Cambria" w:cs="Cambria" w:eastAsia="Cambria"/>
          <w:sz w:val="23"/>
          <w:szCs w:val="23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8" w:after="0" w:line="240" w:lineRule="auto"/>
        <w:ind w:left="102" w:right="-20"/>
        <w:jc w:val="left"/>
        <w:tabs>
          <w:tab w:pos="1240" w:val="left"/>
        </w:tabs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7"/>
          <w:szCs w:val="27"/>
          <w:w w:val="101"/>
          <w:b/>
          <w:bCs/>
        </w:rPr>
      </w:r>
      <w:r>
        <w:rPr>
          <w:rFonts w:ascii="Times New Roman" w:hAnsi="Times New Roman" w:cs="Times New Roman" w:eastAsia="Times New Roman"/>
          <w:sz w:val="27"/>
          <w:szCs w:val="27"/>
          <w:spacing w:val="-1"/>
          <w:w w:val="100"/>
          <w:b/>
          <w:bCs/>
          <w:u w:val="thick" w:color="000000"/>
        </w:rPr>
        <w:t>S</w:t>
      </w:r>
      <w:r>
        <w:rPr>
          <w:rFonts w:ascii="Times New Roman" w:hAnsi="Times New Roman" w:cs="Times New Roman" w:eastAsia="Times New Roman"/>
          <w:sz w:val="27"/>
          <w:szCs w:val="27"/>
          <w:spacing w:val="-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</w:rPr>
        <w:t>t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1"/>
          <w:w w:val="100"/>
          <w:b/>
          <w:bCs/>
          <w:u w:val="thick" w:color="000000"/>
        </w:rPr>
        <w:t>e</w:t>
      </w:r>
      <w:r>
        <w:rPr>
          <w:rFonts w:ascii="Times New Roman" w:hAnsi="Times New Roman" w:cs="Times New Roman" w:eastAsia="Times New Roman"/>
          <w:sz w:val="27"/>
          <w:szCs w:val="27"/>
          <w:spacing w:val="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</w:rPr>
        <w:t>p</w:t>
      </w:r>
      <w:r>
        <w:rPr>
          <w:rFonts w:ascii="Times New Roman" w:hAnsi="Times New Roman" w:cs="Times New Roman" w:eastAsia="Times New Roman"/>
          <w:sz w:val="27"/>
          <w:szCs w:val="27"/>
          <w:spacing w:val="4"/>
          <w:w w:val="100"/>
          <w:b/>
          <w:bCs/>
          <w:u w:val="thick" w:color="0000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</w:rPr>
        <w:t>1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</w:rPr>
        <w:t>2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</w:rPr>
        <w:t>:</w:t>
      </w:r>
      <w:r>
        <w:rPr>
          <w:rFonts w:ascii="Times New Roman" w:hAnsi="Times New Roman" w:cs="Times New Roman" w:eastAsia="Times New Roman"/>
          <w:sz w:val="27"/>
          <w:szCs w:val="27"/>
          <w:spacing w:val="-64"/>
          <w:w w:val="100"/>
          <w:b/>
          <w:bCs/>
          <w:u w:val="thick" w:color="0000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-64"/>
          <w:w w:val="100"/>
          <w:b/>
          <w:bCs/>
        </w:rPr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</w:rPr>
        <w:tab/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</w:rPr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eas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”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sec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1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/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"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ac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lic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si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Me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1"/>
          <w:b/>
          <w:bCs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1"/>
          <w:b/>
          <w:bCs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1"/>
          <w:b/>
          <w:bCs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1"/>
          <w:b/>
          <w:bCs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1"/>
          <w:b/>
          <w:bCs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46" w:after="0" w:line="240" w:lineRule="auto"/>
        <w:ind w:left="1242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-5"/>
          <w:w w:val="100"/>
          <w:b/>
          <w:bCs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rs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1"/>
          <w:b/>
          <w:bCs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1"/>
          <w:b/>
          <w:bCs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1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1328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</w:rPr>
        <w:t>A.</w:t>
      </w:r>
      <w:r>
        <w:rPr>
          <w:rFonts w:ascii="Times New Roman" w:hAnsi="Times New Roman" w:cs="Times New Roman" w:eastAsia="Times New Roman"/>
          <w:sz w:val="27"/>
          <w:szCs w:val="27"/>
          <w:spacing w:val="2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si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pe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Me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sure</w:t>
      </w:r>
      <w:r>
        <w:rPr>
          <w:rFonts w:ascii="Times New Roman" w:hAnsi="Times New Roman" w:cs="Times New Roman" w:eastAsia="Times New Roman"/>
          <w:sz w:val="23"/>
          <w:szCs w:val="23"/>
          <w:spacing w:val="1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-5"/>
          <w:w w:val="100"/>
          <w:b/>
          <w:bCs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3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”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ct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/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"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lic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1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79" w:lineRule="auto"/>
        <w:ind w:left="1453" w:right="312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/>
        <w:pict>
          <v:group style="position:absolute;margin-left:92.339996pt;margin-top:5.69566pt;width:36.36pt;height:32.4pt;mso-position-horizontal-relative:page;mso-position-vertical-relative:paragraph;z-index:-2309" coordorigin="1847,114" coordsize="727,648">
            <v:group style="position:absolute;left:1850;top:118;width:7;height:2" coordorigin="1850,118" coordsize="7,2">
              <v:shape style="position:absolute;left:1850;top:118;width:7;height:2" coordorigin="1850,118" coordsize="7,0" path="m1850,118l1858,118e" filled="f" stroked="t" strokeweight=".36pt" strokecolor="#3A3A3A">
                <v:path arrowok="t"/>
              </v:shape>
            </v:group>
            <v:group style="position:absolute;left:1850;top:125;width:7;height:2" coordorigin="1850,125" coordsize="7,2">
              <v:shape style="position:absolute;left:1850;top:125;width:7;height:2" coordorigin="1850,125" coordsize="7,0" path="m1850,125l1858,125e" filled="f" stroked="t" strokeweight=".36pt" strokecolor="#555555">
                <v:path arrowok="t"/>
              </v:shape>
            </v:group>
            <v:group style="position:absolute;left:1850;top:132;width:7;height:2" coordorigin="1850,132" coordsize="7,2">
              <v:shape style="position:absolute;left:1850;top:132;width:7;height:2" coordorigin="1850,132" coordsize="7,0" path="m1850,132l1858,132e" filled="f" stroked="t" strokeweight=".36pt" strokecolor="#555555">
                <v:path arrowok="t"/>
              </v:shape>
            </v:group>
            <v:group style="position:absolute;left:1850;top:139;width:7;height:2" coordorigin="1850,139" coordsize="7,2">
              <v:shape style="position:absolute;left:1850;top:139;width:7;height:2" coordorigin="1850,139" coordsize="7,0" path="m1850,139l1858,139e" filled="f" stroked="t" strokeweight=".36pt" strokecolor="#555555">
                <v:path arrowok="t"/>
              </v:shape>
            </v:group>
            <v:group style="position:absolute;left:1850;top:146;width:7;height:2" coordorigin="1850,146" coordsize="7,2">
              <v:shape style="position:absolute;left:1850;top:146;width:7;height:2" coordorigin="1850,146" coordsize="7,0" path="m1850,146l1858,146e" filled="f" stroked="t" strokeweight=".36pt" strokecolor="#555555">
                <v:path arrowok="t"/>
              </v:shape>
            </v:group>
            <v:group style="position:absolute;left:1850;top:154;width:7;height:2" coordorigin="1850,154" coordsize="7,2">
              <v:shape style="position:absolute;left:1850;top:154;width:7;height:2" coordorigin="1850,154" coordsize="7,0" path="m1850,154l1858,154e" filled="f" stroked="t" strokeweight=".36pt" strokecolor="#555555">
                <v:path arrowok="t"/>
              </v:shape>
            </v:group>
            <v:group style="position:absolute;left:1850;top:161;width:7;height:2" coordorigin="1850,161" coordsize="7,2">
              <v:shape style="position:absolute;left:1850;top:161;width:7;height:2" coordorigin="1850,161" coordsize="7,0" path="m1850,161l1858,161e" filled="f" stroked="t" strokeweight=".36pt" strokecolor="#555555">
                <v:path arrowok="t"/>
              </v:shape>
            </v:group>
            <v:group style="position:absolute;left:1850;top:168;width:7;height:2" coordorigin="1850,168" coordsize="7,2">
              <v:shape style="position:absolute;left:1850;top:168;width:7;height:2" coordorigin="1850,168" coordsize="7,0" path="m1850,168l1858,168e" filled="f" stroked="t" strokeweight=".36pt" strokecolor="#555555">
                <v:path arrowok="t"/>
              </v:shape>
            </v:group>
            <v:group style="position:absolute;left:1850;top:175;width:7;height:2" coordorigin="1850,175" coordsize="7,2">
              <v:shape style="position:absolute;left:1850;top:175;width:7;height:2" coordorigin="1850,175" coordsize="7,0" path="m1850,175l1858,175e" filled="f" stroked="t" strokeweight=".36pt" strokecolor="#555555">
                <v:path arrowok="t"/>
              </v:shape>
            </v:group>
            <v:group style="position:absolute;left:1850;top:182;width:7;height:2" coordorigin="1850,182" coordsize="7,2">
              <v:shape style="position:absolute;left:1850;top:182;width:7;height:2" coordorigin="1850,182" coordsize="7,0" path="m1850,182l1858,182e" filled="f" stroked="t" strokeweight=".36pt" strokecolor="#555555">
                <v:path arrowok="t"/>
              </v:shape>
            </v:group>
            <v:group style="position:absolute;left:1850;top:190;width:7;height:2" coordorigin="1850,190" coordsize="7,2">
              <v:shape style="position:absolute;left:1850;top:190;width:7;height:2" coordorigin="1850,190" coordsize="7,0" path="m1850,190l1858,190e" filled="f" stroked="t" strokeweight=".36pt" strokecolor="#555555">
                <v:path arrowok="t"/>
              </v:shape>
            </v:group>
            <v:group style="position:absolute;left:1850;top:197;width:7;height:2" coordorigin="1850,197" coordsize="7,2">
              <v:shape style="position:absolute;left:1850;top:197;width:7;height:2" coordorigin="1850,197" coordsize="7,0" path="m1850,197l1858,197e" filled="f" stroked="t" strokeweight=".36pt" strokecolor="#555555">
                <v:path arrowok="t"/>
              </v:shape>
            </v:group>
            <v:group style="position:absolute;left:1850;top:204;width:7;height:2" coordorigin="1850,204" coordsize="7,2">
              <v:shape style="position:absolute;left:1850;top:204;width:7;height:2" coordorigin="1850,204" coordsize="7,0" path="m1850,204l1858,204e" filled="f" stroked="t" strokeweight=".36pt" strokecolor="#555555">
                <v:path arrowok="t"/>
              </v:shape>
            </v:group>
            <v:group style="position:absolute;left:1850;top:211;width:7;height:2" coordorigin="1850,211" coordsize="7,2">
              <v:shape style="position:absolute;left:1850;top:211;width:7;height:2" coordorigin="1850,211" coordsize="7,0" path="m1850,211l1858,211e" filled="f" stroked="t" strokeweight=".36pt" strokecolor="#555555">
                <v:path arrowok="t"/>
              </v:shape>
            </v:group>
            <v:group style="position:absolute;left:1850;top:218;width:7;height:2" coordorigin="1850,218" coordsize="7,2">
              <v:shape style="position:absolute;left:1850;top:218;width:7;height:2" coordorigin="1850,218" coordsize="7,0" path="m1850,218l1858,218e" filled="f" stroked="t" strokeweight=".36pt" strokecolor="#555555">
                <v:path arrowok="t"/>
              </v:shape>
            </v:group>
            <v:group style="position:absolute;left:1850;top:226;width:7;height:2" coordorigin="1850,226" coordsize="7,2">
              <v:shape style="position:absolute;left:1850;top:226;width:7;height:2" coordorigin="1850,226" coordsize="7,0" path="m1850,226l1858,226e" filled="f" stroked="t" strokeweight=".36pt" strokecolor="#555555">
                <v:path arrowok="t"/>
              </v:shape>
            </v:group>
            <v:group style="position:absolute;left:1850;top:233;width:7;height:2" coordorigin="1850,233" coordsize="7,2">
              <v:shape style="position:absolute;left:1850;top:233;width:7;height:2" coordorigin="1850,233" coordsize="7,0" path="m1850,233l1858,233e" filled="f" stroked="t" strokeweight=".36pt" strokecolor="#555555">
                <v:path arrowok="t"/>
              </v:shape>
            </v:group>
            <v:group style="position:absolute;left:1850;top:240;width:7;height:2" coordorigin="1850,240" coordsize="7,2">
              <v:shape style="position:absolute;left:1850;top:240;width:7;height:2" coordorigin="1850,240" coordsize="7,0" path="m1850,240l1858,240e" filled="f" stroked="t" strokeweight=".36pt" strokecolor="#555555">
                <v:path arrowok="t"/>
              </v:shape>
            </v:group>
            <v:group style="position:absolute;left:1850;top:247;width:7;height:2" coordorigin="1850,247" coordsize="7,2">
              <v:shape style="position:absolute;left:1850;top:247;width:7;height:2" coordorigin="1850,247" coordsize="7,0" path="m1850,247l1858,247e" filled="f" stroked="t" strokeweight=".36pt" strokecolor="#555555">
                <v:path arrowok="t"/>
              </v:shape>
            </v:group>
            <v:group style="position:absolute;left:1850;top:254;width:7;height:2" coordorigin="1850,254" coordsize="7,2">
              <v:shape style="position:absolute;left:1850;top:254;width:7;height:2" coordorigin="1850,254" coordsize="7,0" path="m1850,254l1858,254e" filled="f" stroked="t" strokeweight=".36pt" strokecolor="#555555">
                <v:path arrowok="t"/>
              </v:shape>
            </v:group>
            <v:group style="position:absolute;left:1850;top:262;width:7;height:2" coordorigin="1850,262" coordsize="7,2">
              <v:shape style="position:absolute;left:1850;top:262;width:7;height:2" coordorigin="1850,262" coordsize="7,0" path="m1850,262l1858,262e" filled="f" stroked="t" strokeweight=".36pt" strokecolor="#555555">
                <v:path arrowok="t"/>
              </v:shape>
            </v:group>
            <v:group style="position:absolute;left:1850;top:269;width:7;height:2" coordorigin="1850,269" coordsize="7,2">
              <v:shape style="position:absolute;left:1850;top:269;width:7;height:2" coordorigin="1850,269" coordsize="7,0" path="m1850,269l1858,269e" filled="f" stroked="t" strokeweight=".36pt" strokecolor="#555555">
                <v:path arrowok="t"/>
              </v:shape>
            </v:group>
            <v:group style="position:absolute;left:1850;top:276;width:7;height:2" coordorigin="1850,276" coordsize="7,2">
              <v:shape style="position:absolute;left:1850;top:276;width:7;height:2" coordorigin="1850,276" coordsize="7,0" path="m1850,276l1858,276e" filled="f" stroked="t" strokeweight=".36pt" strokecolor="#555555">
                <v:path arrowok="t"/>
              </v:shape>
            </v:group>
            <v:group style="position:absolute;left:1850;top:283;width:7;height:2" coordorigin="1850,283" coordsize="7,2">
              <v:shape style="position:absolute;left:1850;top:283;width:7;height:2" coordorigin="1850,283" coordsize="7,0" path="m1850,283l1858,283e" filled="f" stroked="t" strokeweight=".36pt" strokecolor="#555555">
                <v:path arrowok="t"/>
              </v:shape>
            </v:group>
            <v:group style="position:absolute;left:1850;top:290;width:7;height:2" coordorigin="1850,290" coordsize="7,2">
              <v:shape style="position:absolute;left:1850;top:290;width:7;height:2" coordorigin="1850,290" coordsize="7,0" path="m1850,290l1858,290e" filled="f" stroked="t" strokeweight=".36pt" strokecolor="#555555">
                <v:path arrowok="t"/>
              </v:shape>
            </v:group>
            <v:group style="position:absolute;left:1850;top:298;width:7;height:2" coordorigin="1850,298" coordsize="7,2">
              <v:shape style="position:absolute;left:1850;top:298;width:7;height:2" coordorigin="1850,298" coordsize="7,0" path="m1850,298l1858,298e" filled="f" stroked="t" strokeweight=".36pt" strokecolor="#555555">
                <v:path arrowok="t"/>
              </v:shape>
            </v:group>
            <v:group style="position:absolute;left:1850;top:305;width:7;height:2" coordorigin="1850,305" coordsize="7,2">
              <v:shape style="position:absolute;left:1850;top:305;width:7;height:2" coordorigin="1850,305" coordsize="7,0" path="m1850,305l1858,305e" filled="f" stroked="t" strokeweight=".36pt" strokecolor="#555555">
                <v:path arrowok="t"/>
              </v:shape>
            </v:group>
            <v:group style="position:absolute;left:1850;top:312;width:7;height:2" coordorigin="1850,312" coordsize="7,2">
              <v:shape style="position:absolute;left:1850;top:312;width:7;height:2" coordorigin="1850,312" coordsize="7,0" path="m1850,312l1858,312e" filled="f" stroked="t" strokeweight=".36pt" strokecolor="#555555">
                <v:path arrowok="t"/>
              </v:shape>
            </v:group>
            <v:group style="position:absolute;left:1850;top:319;width:7;height:2" coordorigin="1850,319" coordsize="7,2">
              <v:shape style="position:absolute;left:1850;top:319;width:7;height:2" coordorigin="1850,319" coordsize="7,0" path="m1850,319l1858,319e" filled="f" stroked="t" strokeweight=".36pt" strokecolor="#555555">
                <v:path arrowok="t"/>
              </v:shape>
            </v:group>
            <v:group style="position:absolute;left:1850;top:326;width:7;height:2" coordorigin="1850,326" coordsize="7,2">
              <v:shape style="position:absolute;left:1850;top:326;width:7;height:2" coordorigin="1850,326" coordsize="7,0" path="m1850,326l1858,326e" filled="f" stroked="t" strokeweight=".36pt" strokecolor="#555555">
                <v:path arrowok="t"/>
              </v:shape>
            </v:group>
            <v:group style="position:absolute;left:1850;top:334;width:7;height:2" coordorigin="1850,334" coordsize="7,2">
              <v:shape style="position:absolute;left:1850;top:334;width:7;height:2" coordorigin="1850,334" coordsize="7,0" path="m1850,334l1858,334e" filled="f" stroked="t" strokeweight=".36pt" strokecolor="#555555">
                <v:path arrowok="t"/>
              </v:shape>
            </v:group>
            <v:group style="position:absolute;left:1850;top:341;width:7;height:2" coordorigin="1850,341" coordsize="7,2">
              <v:shape style="position:absolute;left:1850;top:341;width:7;height:2" coordorigin="1850,341" coordsize="7,0" path="m1850,341l1858,341e" filled="f" stroked="t" strokeweight=".36pt" strokecolor="#555555">
                <v:path arrowok="t"/>
              </v:shape>
            </v:group>
            <v:group style="position:absolute;left:1850;top:348;width:7;height:2" coordorigin="1850,348" coordsize="7,2">
              <v:shape style="position:absolute;left:1850;top:348;width:7;height:2" coordorigin="1850,348" coordsize="7,0" path="m1850,348l1858,348e" filled="f" stroked="t" strokeweight=".36pt" strokecolor="#555555">
                <v:path arrowok="t"/>
              </v:shape>
            </v:group>
            <v:group style="position:absolute;left:1850;top:355;width:7;height:2" coordorigin="1850,355" coordsize="7,2">
              <v:shape style="position:absolute;left:1850;top:355;width:7;height:2" coordorigin="1850,355" coordsize="7,0" path="m1850,355l1858,355e" filled="f" stroked="t" strokeweight=".36pt" strokecolor="#555555">
                <v:path arrowok="t"/>
              </v:shape>
            </v:group>
            <v:group style="position:absolute;left:1850;top:362;width:7;height:2" coordorigin="1850,362" coordsize="7,2">
              <v:shape style="position:absolute;left:1850;top:362;width:7;height:2" coordorigin="1850,362" coordsize="7,0" path="m1850,362l1858,362e" filled="f" stroked="t" strokeweight=".36pt" strokecolor="#555555">
                <v:path arrowok="t"/>
              </v:shape>
            </v:group>
            <v:group style="position:absolute;left:1850;top:370;width:7;height:2" coordorigin="1850,370" coordsize="7,2">
              <v:shape style="position:absolute;left:1850;top:370;width:7;height:2" coordorigin="1850,370" coordsize="7,0" path="m1850,370l1858,370e" filled="f" stroked="t" strokeweight=".36pt" strokecolor="#555555">
                <v:path arrowok="t"/>
              </v:shape>
            </v:group>
            <v:group style="position:absolute;left:1850;top:377;width:7;height:2" coordorigin="1850,377" coordsize="7,2">
              <v:shape style="position:absolute;left:1850;top:377;width:7;height:2" coordorigin="1850,377" coordsize="7,0" path="m1850,377l1858,377e" filled="f" stroked="t" strokeweight=".36pt" strokecolor="#555555">
                <v:path arrowok="t"/>
              </v:shape>
            </v:group>
            <v:group style="position:absolute;left:1850;top:384;width:7;height:2" coordorigin="1850,384" coordsize="7,2">
              <v:shape style="position:absolute;left:1850;top:384;width:7;height:2" coordorigin="1850,384" coordsize="7,0" path="m1850,384l1858,384e" filled="f" stroked="t" strokeweight=".36pt" strokecolor="#555555">
                <v:path arrowok="t"/>
              </v:shape>
            </v:group>
            <v:group style="position:absolute;left:1850;top:391;width:7;height:2" coordorigin="1850,391" coordsize="7,2">
              <v:shape style="position:absolute;left:1850;top:391;width:7;height:2" coordorigin="1850,391" coordsize="7,0" path="m1850,391l1858,391e" filled="f" stroked="t" strokeweight=".36pt" strokecolor="#555555">
                <v:path arrowok="t"/>
              </v:shape>
            </v:group>
            <v:group style="position:absolute;left:1850;top:398;width:7;height:2" coordorigin="1850,398" coordsize="7,2">
              <v:shape style="position:absolute;left:1850;top:398;width:7;height:2" coordorigin="1850,398" coordsize="7,0" path="m1850,398l1858,398e" filled="f" stroked="t" strokeweight=".36pt" strokecolor="#555555">
                <v:path arrowok="t"/>
              </v:shape>
            </v:group>
            <v:group style="position:absolute;left:1850;top:406;width:7;height:2" coordorigin="1850,406" coordsize="7,2">
              <v:shape style="position:absolute;left:1850;top:406;width:7;height:2" coordorigin="1850,406" coordsize="7,0" path="m1850,406l1858,406e" filled="f" stroked="t" strokeweight=".36pt" strokecolor="#555555">
                <v:path arrowok="t"/>
              </v:shape>
            </v:group>
            <v:group style="position:absolute;left:1850;top:413;width:7;height:2" coordorigin="1850,413" coordsize="7,2">
              <v:shape style="position:absolute;left:1850;top:413;width:7;height:2" coordorigin="1850,413" coordsize="7,0" path="m1850,413l1858,413e" filled="f" stroked="t" strokeweight=".36pt" strokecolor="#555555">
                <v:path arrowok="t"/>
              </v:shape>
            </v:group>
            <v:group style="position:absolute;left:1850;top:420;width:7;height:2" coordorigin="1850,420" coordsize="7,2">
              <v:shape style="position:absolute;left:1850;top:420;width:7;height:2" coordorigin="1850,420" coordsize="7,0" path="m1850,420l1858,420e" filled="f" stroked="t" strokeweight=".36pt" strokecolor="#555555">
                <v:path arrowok="t"/>
              </v:shape>
            </v:group>
            <v:group style="position:absolute;left:1850;top:427;width:7;height:2" coordorigin="1850,427" coordsize="7,2">
              <v:shape style="position:absolute;left:1850;top:427;width:7;height:2" coordorigin="1850,427" coordsize="7,0" path="m1850,427l1858,427e" filled="f" stroked="t" strokeweight=".36pt" strokecolor="#555555">
                <v:path arrowok="t"/>
              </v:shape>
            </v:group>
            <v:group style="position:absolute;left:1850;top:434;width:7;height:2" coordorigin="1850,434" coordsize="7,2">
              <v:shape style="position:absolute;left:1850;top:434;width:7;height:2" coordorigin="1850,434" coordsize="7,0" path="m1850,434l1858,434e" filled="f" stroked="t" strokeweight=".36pt" strokecolor="#555555">
                <v:path arrowok="t"/>
              </v:shape>
            </v:group>
            <v:group style="position:absolute;left:1850;top:442;width:7;height:2" coordorigin="1850,442" coordsize="7,2">
              <v:shape style="position:absolute;left:1850;top:442;width:7;height:2" coordorigin="1850,442" coordsize="7,0" path="m1850,442l1858,442e" filled="f" stroked="t" strokeweight=".36pt" strokecolor="#555555">
                <v:path arrowok="t"/>
              </v:shape>
            </v:group>
            <v:group style="position:absolute;left:1850;top:449;width:7;height:2" coordorigin="1850,449" coordsize="7,2">
              <v:shape style="position:absolute;left:1850;top:449;width:7;height:2" coordorigin="1850,449" coordsize="7,0" path="m1850,449l1858,449e" filled="f" stroked="t" strokeweight=".36pt" strokecolor="#555555">
                <v:path arrowok="t"/>
              </v:shape>
            </v:group>
            <v:group style="position:absolute;left:1850;top:456;width:7;height:2" coordorigin="1850,456" coordsize="7,2">
              <v:shape style="position:absolute;left:1850;top:456;width:7;height:2" coordorigin="1850,456" coordsize="7,0" path="m1850,456l1858,456e" filled="f" stroked="t" strokeweight=".36pt" strokecolor="#555555">
                <v:path arrowok="t"/>
              </v:shape>
            </v:group>
            <v:group style="position:absolute;left:1850;top:463;width:7;height:2" coordorigin="1850,463" coordsize="7,2">
              <v:shape style="position:absolute;left:1850;top:463;width:7;height:2" coordorigin="1850,463" coordsize="7,0" path="m1850,463l1858,463e" filled="f" stroked="t" strokeweight=".36pt" strokecolor="#555555">
                <v:path arrowok="t"/>
              </v:shape>
            </v:group>
            <v:group style="position:absolute;left:1850;top:470;width:7;height:2" coordorigin="1850,470" coordsize="7,2">
              <v:shape style="position:absolute;left:1850;top:470;width:7;height:2" coordorigin="1850,470" coordsize="7,0" path="m1850,470l1858,470e" filled="f" stroked="t" strokeweight=".36pt" strokecolor="#555555">
                <v:path arrowok="t"/>
              </v:shape>
            </v:group>
            <v:group style="position:absolute;left:1850;top:478;width:7;height:2" coordorigin="1850,478" coordsize="7,2">
              <v:shape style="position:absolute;left:1850;top:478;width:7;height:2" coordorigin="1850,478" coordsize="7,0" path="m1850,478l1858,478e" filled="f" stroked="t" strokeweight=".36pt" strokecolor="#555555">
                <v:path arrowok="t"/>
              </v:shape>
            </v:group>
            <v:group style="position:absolute;left:1850;top:485;width:7;height:2" coordorigin="1850,485" coordsize="7,2">
              <v:shape style="position:absolute;left:1850;top:485;width:7;height:2" coordorigin="1850,485" coordsize="7,0" path="m1850,485l1858,485e" filled="f" stroked="t" strokeweight=".36pt" strokecolor="#555555">
                <v:path arrowok="t"/>
              </v:shape>
            </v:group>
            <v:group style="position:absolute;left:1850;top:492;width:7;height:2" coordorigin="1850,492" coordsize="7,2">
              <v:shape style="position:absolute;left:1850;top:492;width:7;height:2" coordorigin="1850,492" coordsize="7,0" path="m1850,492l1858,492e" filled="f" stroked="t" strokeweight=".36pt" strokecolor="#555555">
                <v:path arrowok="t"/>
              </v:shape>
            </v:group>
            <v:group style="position:absolute;left:1850;top:499;width:7;height:2" coordorigin="1850,499" coordsize="7,2">
              <v:shape style="position:absolute;left:1850;top:499;width:7;height:2" coordorigin="1850,499" coordsize="7,0" path="m1850,499l1858,499e" filled="f" stroked="t" strokeweight=".36pt" strokecolor="#555555">
                <v:path arrowok="t"/>
              </v:shape>
            </v:group>
            <v:group style="position:absolute;left:1850;top:506;width:7;height:2" coordorigin="1850,506" coordsize="7,2">
              <v:shape style="position:absolute;left:1850;top:506;width:7;height:2" coordorigin="1850,506" coordsize="7,0" path="m1850,506l1858,506e" filled="f" stroked="t" strokeweight=".36pt" strokecolor="#555555">
                <v:path arrowok="t"/>
              </v:shape>
            </v:group>
            <v:group style="position:absolute;left:1850;top:514;width:7;height:2" coordorigin="1850,514" coordsize="7,2">
              <v:shape style="position:absolute;left:1850;top:514;width:7;height:2" coordorigin="1850,514" coordsize="7,0" path="m1850,514l1858,514e" filled="f" stroked="t" strokeweight=".36pt" strokecolor="#555555">
                <v:path arrowok="t"/>
              </v:shape>
            </v:group>
            <v:group style="position:absolute;left:1850;top:521;width:7;height:2" coordorigin="1850,521" coordsize="7,2">
              <v:shape style="position:absolute;left:1850;top:521;width:7;height:2" coordorigin="1850,521" coordsize="7,0" path="m1850,521l1858,521e" filled="f" stroked="t" strokeweight=".36pt" strokecolor="#555555">
                <v:path arrowok="t"/>
              </v:shape>
            </v:group>
            <v:group style="position:absolute;left:1850;top:528;width:7;height:2" coordorigin="1850,528" coordsize="7,2">
              <v:shape style="position:absolute;left:1850;top:528;width:7;height:2" coordorigin="1850,528" coordsize="7,0" path="m1850,528l1858,528e" filled="f" stroked="t" strokeweight=".36pt" strokecolor="#555555">
                <v:path arrowok="t"/>
              </v:shape>
            </v:group>
            <v:group style="position:absolute;left:1850;top:535;width:7;height:2" coordorigin="1850,535" coordsize="7,2">
              <v:shape style="position:absolute;left:1850;top:535;width:7;height:2" coordorigin="1850,535" coordsize="7,0" path="m1850,535l1858,535e" filled="f" stroked="t" strokeweight=".36pt" strokecolor="#555555">
                <v:path arrowok="t"/>
              </v:shape>
            </v:group>
            <v:group style="position:absolute;left:1850;top:542;width:7;height:2" coordorigin="1850,542" coordsize="7,2">
              <v:shape style="position:absolute;left:1850;top:542;width:7;height:2" coordorigin="1850,542" coordsize="7,0" path="m1850,542l1858,542e" filled="f" stroked="t" strokeweight=".36pt" strokecolor="#555555">
                <v:path arrowok="t"/>
              </v:shape>
            </v:group>
            <v:group style="position:absolute;left:1850;top:550;width:7;height:2" coordorigin="1850,550" coordsize="7,2">
              <v:shape style="position:absolute;left:1850;top:550;width:7;height:2" coordorigin="1850,550" coordsize="7,0" path="m1850,550l1858,550e" filled="f" stroked="t" strokeweight=".36pt" strokecolor="#555555">
                <v:path arrowok="t"/>
              </v:shape>
            </v:group>
            <v:group style="position:absolute;left:1850;top:557;width:7;height:2" coordorigin="1850,557" coordsize="7,2">
              <v:shape style="position:absolute;left:1850;top:557;width:7;height:2" coordorigin="1850,557" coordsize="7,0" path="m1850,557l1858,557e" filled="f" stroked="t" strokeweight=".36pt" strokecolor="#555555">
                <v:path arrowok="t"/>
              </v:shape>
            </v:group>
            <v:group style="position:absolute;left:1850;top:564;width:7;height:2" coordorigin="1850,564" coordsize="7,2">
              <v:shape style="position:absolute;left:1850;top:564;width:7;height:2" coordorigin="1850,564" coordsize="7,0" path="m1850,564l1858,564e" filled="f" stroked="t" strokeweight=".36pt" strokecolor="#555555">
                <v:path arrowok="t"/>
              </v:shape>
            </v:group>
            <v:group style="position:absolute;left:1850;top:571;width:7;height:2" coordorigin="1850,571" coordsize="7,2">
              <v:shape style="position:absolute;left:1850;top:571;width:7;height:2" coordorigin="1850,571" coordsize="7,0" path="m1850,571l1858,571e" filled="f" stroked="t" strokeweight=".36pt" strokecolor="#555555">
                <v:path arrowok="t"/>
              </v:shape>
            </v:group>
            <v:group style="position:absolute;left:1850;top:578;width:7;height:2" coordorigin="1850,578" coordsize="7,2">
              <v:shape style="position:absolute;left:1850;top:578;width:7;height:2" coordorigin="1850,578" coordsize="7,0" path="m1850,578l1858,578e" filled="f" stroked="t" strokeweight=".36pt" strokecolor="#555555">
                <v:path arrowok="t"/>
              </v:shape>
            </v:group>
            <v:group style="position:absolute;left:1850;top:586;width:7;height:2" coordorigin="1850,586" coordsize="7,2">
              <v:shape style="position:absolute;left:1850;top:586;width:7;height:2" coordorigin="1850,586" coordsize="7,0" path="m1850,586l1858,586e" filled="f" stroked="t" strokeweight=".36pt" strokecolor="#555555">
                <v:path arrowok="t"/>
              </v:shape>
            </v:group>
            <v:group style="position:absolute;left:1850;top:593;width:7;height:2" coordorigin="1850,593" coordsize="7,2">
              <v:shape style="position:absolute;left:1850;top:593;width:7;height:2" coordorigin="1850,593" coordsize="7,0" path="m1850,593l1858,593e" filled="f" stroked="t" strokeweight=".36pt" strokecolor="#555555">
                <v:path arrowok="t"/>
              </v:shape>
            </v:group>
            <v:group style="position:absolute;left:1850;top:600;width:7;height:2" coordorigin="1850,600" coordsize="7,2">
              <v:shape style="position:absolute;left:1850;top:600;width:7;height:2" coordorigin="1850,600" coordsize="7,0" path="m1850,600l1858,600e" filled="f" stroked="t" strokeweight=".36pt" strokecolor="#555555">
                <v:path arrowok="t"/>
              </v:shape>
            </v:group>
            <v:group style="position:absolute;left:1850;top:607;width:7;height:2" coordorigin="1850,607" coordsize="7,2">
              <v:shape style="position:absolute;left:1850;top:607;width:7;height:2" coordorigin="1850,607" coordsize="7,0" path="m1850,607l1858,607e" filled="f" stroked="t" strokeweight=".36pt" strokecolor="#555555">
                <v:path arrowok="t"/>
              </v:shape>
            </v:group>
            <v:group style="position:absolute;left:1850;top:614;width:7;height:2" coordorigin="1850,614" coordsize="7,2">
              <v:shape style="position:absolute;left:1850;top:614;width:7;height:2" coordorigin="1850,614" coordsize="7,0" path="m1850,614l1858,614e" filled="f" stroked="t" strokeweight=".36pt" strokecolor="#555555">
                <v:path arrowok="t"/>
              </v:shape>
            </v:group>
            <v:group style="position:absolute;left:1850;top:622;width:7;height:2" coordorigin="1850,622" coordsize="7,2">
              <v:shape style="position:absolute;left:1850;top:622;width:7;height:2" coordorigin="1850,622" coordsize="7,0" path="m1850,622l1858,622e" filled="f" stroked="t" strokeweight=".36pt" strokecolor="#555555">
                <v:path arrowok="t"/>
              </v:shape>
            </v:group>
            <v:group style="position:absolute;left:1850;top:629;width:7;height:2" coordorigin="1850,629" coordsize="7,2">
              <v:shape style="position:absolute;left:1850;top:629;width:7;height:2" coordorigin="1850,629" coordsize="7,0" path="m1850,629l1858,629e" filled="f" stroked="t" strokeweight=".36pt" strokecolor="#555555">
                <v:path arrowok="t"/>
              </v:shape>
            </v:group>
            <v:group style="position:absolute;left:1850;top:636;width:7;height:2" coordorigin="1850,636" coordsize="7,2">
              <v:shape style="position:absolute;left:1850;top:636;width:7;height:2" coordorigin="1850,636" coordsize="7,0" path="m1850,636l1858,636e" filled="f" stroked="t" strokeweight=".36pt" strokecolor="#555555">
                <v:path arrowok="t"/>
              </v:shape>
            </v:group>
            <v:group style="position:absolute;left:1850;top:643;width:7;height:2" coordorigin="1850,643" coordsize="7,2">
              <v:shape style="position:absolute;left:1850;top:643;width:7;height:2" coordorigin="1850,643" coordsize="7,0" path="m1850,643l1858,643e" filled="f" stroked="t" strokeweight=".36pt" strokecolor="#555555">
                <v:path arrowok="t"/>
              </v:shape>
            </v:group>
            <v:group style="position:absolute;left:1850;top:650;width:7;height:2" coordorigin="1850,650" coordsize="7,2">
              <v:shape style="position:absolute;left:1850;top:650;width:7;height:2" coordorigin="1850,650" coordsize="7,0" path="m1850,650l1858,650e" filled="f" stroked="t" strokeweight=".36pt" strokecolor="#555555">
                <v:path arrowok="t"/>
              </v:shape>
            </v:group>
            <v:group style="position:absolute;left:1850;top:658;width:7;height:2" coordorigin="1850,658" coordsize="7,2">
              <v:shape style="position:absolute;left:1850;top:658;width:7;height:2" coordorigin="1850,658" coordsize="7,0" path="m1850,658l1858,658e" filled="f" stroked="t" strokeweight=".36pt" strokecolor="#555555">
                <v:path arrowok="t"/>
              </v:shape>
            </v:group>
            <v:group style="position:absolute;left:1850;top:665;width:7;height:2" coordorigin="1850,665" coordsize="7,2">
              <v:shape style="position:absolute;left:1850;top:665;width:7;height:2" coordorigin="1850,665" coordsize="7,0" path="m1850,665l1858,665e" filled="f" stroked="t" strokeweight=".36pt" strokecolor="#555555">
                <v:path arrowok="t"/>
              </v:shape>
            </v:group>
            <v:group style="position:absolute;left:1850;top:672;width:7;height:2" coordorigin="1850,672" coordsize="7,2">
              <v:shape style="position:absolute;left:1850;top:672;width:7;height:2" coordorigin="1850,672" coordsize="7,0" path="m1850,672l1858,672e" filled="f" stroked="t" strokeweight=".36pt" strokecolor="#555555">
                <v:path arrowok="t"/>
              </v:shape>
            </v:group>
            <v:group style="position:absolute;left:1850;top:679;width:7;height:2" coordorigin="1850,679" coordsize="7,2">
              <v:shape style="position:absolute;left:1850;top:679;width:7;height:2" coordorigin="1850,679" coordsize="7,0" path="m1850,679l1858,679e" filled="f" stroked="t" strokeweight=".36pt" strokecolor="#555555">
                <v:path arrowok="t"/>
              </v:shape>
            </v:group>
            <v:group style="position:absolute;left:1850;top:686;width:7;height:2" coordorigin="1850,686" coordsize="7,2">
              <v:shape style="position:absolute;left:1850;top:686;width:7;height:2" coordorigin="1850,686" coordsize="7,0" path="m1850,686l1858,686e" filled="f" stroked="t" strokeweight=".36pt" strokecolor="#555555">
                <v:path arrowok="t"/>
              </v:shape>
            </v:group>
            <v:group style="position:absolute;left:1850;top:694;width:7;height:2" coordorigin="1850,694" coordsize="7,2">
              <v:shape style="position:absolute;left:1850;top:694;width:7;height:2" coordorigin="1850,694" coordsize="7,0" path="m1850,694l1858,694e" filled="f" stroked="t" strokeweight=".36pt" strokecolor="#555555">
                <v:path arrowok="t"/>
              </v:shape>
            </v:group>
            <v:group style="position:absolute;left:1850;top:701;width:7;height:2" coordorigin="1850,701" coordsize="7,2">
              <v:shape style="position:absolute;left:1850;top:701;width:7;height:2" coordorigin="1850,701" coordsize="7,0" path="m1850,701l1858,701e" filled="f" stroked="t" strokeweight=".36pt" strokecolor="#555555">
                <v:path arrowok="t"/>
              </v:shape>
            </v:group>
            <v:group style="position:absolute;left:1850;top:708;width:7;height:2" coordorigin="1850,708" coordsize="7,2">
              <v:shape style="position:absolute;left:1850;top:708;width:7;height:2" coordorigin="1850,708" coordsize="7,0" path="m1850,708l1858,708e" filled="f" stroked="t" strokeweight=".36pt" strokecolor="#555555">
                <v:path arrowok="t"/>
              </v:shape>
            </v:group>
            <v:group style="position:absolute;left:1850;top:715;width:7;height:2" coordorigin="1850,715" coordsize="7,2">
              <v:shape style="position:absolute;left:1850;top:715;width:7;height:2" coordorigin="1850,715" coordsize="7,0" path="m1850,715l1858,715e" filled="f" stroked="t" strokeweight=".36pt" strokecolor="#555555">
                <v:path arrowok="t"/>
              </v:shape>
            </v:group>
            <v:group style="position:absolute;left:1850;top:722;width:7;height:2" coordorigin="1850,722" coordsize="7,2">
              <v:shape style="position:absolute;left:1850;top:722;width:7;height:2" coordorigin="1850,722" coordsize="7,0" path="m1850,722l1858,722e" filled="f" stroked="t" strokeweight=".36pt" strokecolor="#555555">
                <v:path arrowok="t"/>
              </v:shape>
            </v:group>
            <v:group style="position:absolute;left:1850;top:730;width:7;height:2" coordorigin="1850,730" coordsize="7,2">
              <v:shape style="position:absolute;left:1850;top:730;width:7;height:2" coordorigin="1850,730" coordsize="7,0" path="m1850,730l1858,730e" filled="f" stroked="t" strokeweight=".36pt" strokecolor="#555555">
                <v:path arrowok="t"/>
              </v:shape>
            </v:group>
            <v:group style="position:absolute;left:1850;top:737;width:7;height:2" coordorigin="1850,737" coordsize="7,2">
              <v:shape style="position:absolute;left:1850;top:737;width:7;height:2" coordorigin="1850,737" coordsize="7,0" path="m1850,737l1858,737e" filled="f" stroked="t" strokeweight=".36pt" strokecolor="#555555">
                <v:path arrowok="t"/>
              </v:shape>
            </v:group>
            <v:group style="position:absolute;left:1850;top:744;width:7;height:2" coordorigin="1850,744" coordsize="7,2">
              <v:shape style="position:absolute;left:1850;top:744;width:7;height:2" coordorigin="1850,744" coordsize="7,0" path="m1850,744l1858,744e" filled="f" stroked="t" strokeweight=".36pt" strokecolor="#555555">
                <v:path arrowok="t"/>
              </v:shape>
            </v:group>
            <v:group style="position:absolute;left:1850;top:751;width:7;height:2" coordorigin="1850,751" coordsize="7,2">
              <v:shape style="position:absolute;left:1850;top:751;width:7;height:2" coordorigin="1850,751" coordsize="7,0" path="m1850,751l1858,751e" filled="f" stroked="t" strokeweight=".36pt" strokecolor="#555555">
                <v:path arrowok="t"/>
              </v:shape>
            </v:group>
            <v:group style="position:absolute;left:2563;top:118;width:7;height:2" coordorigin="2563,118" coordsize="7,2">
              <v:shape style="position:absolute;left:2563;top:118;width:7;height:2" coordorigin="2563,118" coordsize="7,0" path="m2563,118l2570,118e" filled="f" stroked="t" strokeweight=".36pt" strokecolor="#363636">
                <v:path arrowok="t"/>
              </v:shape>
            </v:group>
            <v:group style="position:absolute;left:2563;top:125;width:7;height:2" coordorigin="2563,125" coordsize="7,2">
              <v:shape style="position:absolute;left:2563;top:125;width:7;height:2" coordorigin="2563,125" coordsize="7,0" path="m2563,125l2570,125e" filled="f" stroked="t" strokeweight=".36pt" strokecolor="#404040">
                <v:path arrowok="t"/>
              </v:shape>
            </v:group>
            <v:group style="position:absolute;left:2563;top:132;width:7;height:2" coordorigin="2563,132" coordsize="7,2">
              <v:shape style="position:absolute;left:2563;top:132;width:7;height:2" coordorigin="2563,132" coordsize="7,0" path="m2563,132l2570,132e" filled="f" stroked="t" strokeweight=".36pt" strokecolor="#404040">
                <v:path arrowok="t"/>
              </v:shape>
            </v:group>
            <v:group style="position:absolute;left:2563;top:139;width:7;height:2" coordorigin="2563,139" coordsize="7,2">
              <v:shape style="position:absolute;left:2563;top:139;width:7;height:2" coordorigin="2563,139" coordsize="7,0" path="m2563,139l2570,139e" filled="f" stroked="t" strokeweight=".36pt" strokecolor="#404040">
                <v:path arrowok="t"/>
              </v:shape>
            </v:group>
            <v:group style="position:absolute;left:2563;top:146;width:7;height:2" coordorigin="2563,146" coordsize="7,2">
              <v:shape style="position:absolute;left:2563;top:146;width:7;height:2" coordorigin="2563,146" coordsize="7,0" path="m2563,146l2570,146e" filled="f" stroked="t" strokeweight=".36pt" strokecolor="#404040">
                <v:path arrowok="t"/>
              </v:shape>
            </v:group>
            <v:group style="position:absolute;left:2563;top:154;width:7;height:2" coordorigin="2563,154" coordsize="7,2">
              <v:shape style="position:absolute;left:2563;top:154;width:7;height:2" coordorigin="2563,154" coordsize="7,0" path="m2563,154l2570,154e" filled="f" stroked="t" strokeweight=".36pt" strokecolor="#404040">
                <v:path arrowok="t"/>
              </v:shape>
            </v:group>
            <v:group style="position:absolute;left:2563;top:161;width:7;height:2" coordorigin="2563,161" coordsize="7,2">
              <v:shape style="position:absolute;left:2563;top:161;width:7;height:2" coordorigin="2563,161" coordsize="7,0" path="m2563,161l2570,161e" filled="f" stroked="t" strokeweight=".36pt" strokecolor="#404040">
                <v:path arrowok="t"/>
              </v:shape>
            </v:group>
            <v:group style="position:absolute;left:2563;top:168;width:7;height:2" coordorigin="2563,168" coordsize="7,2">
              <v:shape style="position:absolute;left:2563;top:168;width:7;height:2" coordorigin="2563,168" coordsize="7,0" path="m2563,168l2570,168e" filled="f" stroked="t" strokeweight=".36pt" strokecolor="#404040">
                <v:path arrowok="t"/>
              </v:shape>
            </v:group>
            <v:group style="position:absolute;left:2563;top:175;width:7;height:2" coordorigin="2563,175" coordsize="7,2">
              <v:shape style="position:absolute;left:2563;top:175;width:7;height:2" coordorigin="2563,175" coordsize="7,0" path="m2563,175l2570,175e" filled="f" stroked="t" strokeweight=".36pt" strokecolor="#404040">
                <v:path arrowok="t"/>
              </v:shape>
            </v:group>
            <v:group style="position:absolute;left:2563;top:182;width:7;height:2" coordorigin="2563,182" coordsize="7,2">
              <v:shape style="position:absolute;left:2563;top:182;width:7;height:2" coordorigin="2563,182" coordsize="7,0" path="m2563,182l2570,182e" filled="f" stroked="t" strokeweight=".36pt" strokecolor="#404040">
                <v:path arrowok="t"/>
              </v:shape>
            </v:group>
            <v:group style="position:absolute;left:2563;top:190;width:7;height:2" coordorigin="2563,190" coordsize="7,2">
              <v:shape style="position:absolute;left:2563;top:190;width:7;height:2" coordorigin="2563,190" coordsize="7,0" path="m2563,190l2570,190e" filled="f" stroked="t" strokeweight=".36pt" strokecolor="#404040">
                <v:path arrowok="t"/>
              </v:shape>
            </v:group>
            <v:group style="position:absolute;left:2563;top:197;width:7;height:2" coordorigin="2563,197" coordsize="7,2">
              <v:shape style="position:absolute;left:2563;top:197;width:7;height:2" coordorigin="2563,197" coordsize="7,0" path="m2563,197l2570,197e" filled="f" stroked="t" strokeweight=".36pt" strokecolor="#404040">
                <v:path arrowok="t"/>
              </v:shape>
            </v:group>
            <v:group style="position:absolute;left:2563;top:204;width:7;height:2" coordorigin="2563,204" coordsize="7,2">
              <v:shape style="position:absolute;left:2563;top:204;width:7;height:2" coordorigin="2563,204" coordsize="7,0" path="m2563,204l2570,204e" filled="f" stroked="t" strokeweight=".36pt" strokecolor="#404040">
                <v:path arrowok="t"/>
              </v:shape>
            </v:group>
            <v:group style="position:absolute;left:2563;top:211;width:7;height:2" coordorigin="2563,211" coordsize="7,2">
              <v:shape style="position:absolute;left:2563;top:211;width:7;height:2" coordorigin="2563,211" coordsize="7,0" path="m2563,211l2570,211e" filled="f" stroked="t" strokeweight=".36pt" strokecolor="#404040">
                <v:path arrowok="t"/>
              </v:shape>
            </v:group>
            <v:group style="position:absolute;left:2563;top:218;width:7;height:2" coordorigin="2563,218" coordsize="7,2">
              <v:shape style="position:absolute;left:2563;top:218;width:7;height:2" coordorigin="2563,218" coordsize="7,0" path="m2563,218l2570,218e" filled="f" stroked="t" strokeweight=".36pt" strokecolor="#404040">
                <v:path arrowok="t"/>
              </v:shape>
            </v:group>
            <v:group style="position:absolute;left:2563;top:226;width:7;height:2" coordorigin="2563,226" coordsize="7,2">
              <v:shape style="position:absolute;left:2563;top:226;width:7;height:2" coordorigin="2563,226" coordsize="7,0" path="m2563,226l2570,226e" filled="f" stroked="t" strokeweight=".36pt" strokecolor="#404040">
                <v:path arrowok="t"/>
              </v:shape>
            </v:group>
            <v:group style="position:absolute;left:2563;top:233;width:7;height:2" coordorigin="2563,233" coordsize="7,2">
              <v:shape style="position:absolute;left:2563;top:233;width:7;height:2" coordorigin="2563,233" coordsize="7,0" path="m2563,233l2570,233e" filled="f" stroked="t" strokeweight=".36pt" strokecolor="#404040">
                <v:path arrowok="t"/>
              </v:shape>
            </v:group>
            <v:group style="position:absolute;left:2563;top:240;width:7;height:2" coordorigin="2563,240" coordsize="7,2">
              <v:shape style="position:absolute;left:2563;top:240;width:7;height:2" coordorigin="2563,240" coordsize="7,0" path="m2563,240l2570,240e" filled="f" stroked="t" strokeweight=".36pt" strokecolor="#404040">
                <v:path arrowok="t"/>
              </v:shape>
            </v:group>
            <v:group style="position:absolute;left:2563;top:247;width:7;height:2" coordorigin="2563,247" coordsize="7,2">
              <v:shape style="position:absolute;left:2563;top:247;width:7;height:2" coordorigin="2563,247" coordsize="7,0" path="m2563,247l2570,247e" filled="f" stroked="t" strokeweight=".36pt" strokecolor="#404040">
                <v:path arrowok="t"/>
              </v:shape>
            </v:group>
            <v:group style="position:absolute;left:2563;top:254;width:7;height:2" coordorigin="2563,254" coordsize="7,2">
              <v:shape style="position:absolute;left:2563;top:254;width:7;height:2" coordorigin="2563,254" coordsize="7,0" path="m2563,254l2570,254e" filled="f" stroked="t" strokeweight=".36pt" strokecolor="#404040">
                <v:path arrowok="t"/>
              </v:shape>
            </v:group>
            <v:group style="position:absolute;left:2563;top:262;width:7;height:2" coordorigin="2563,262" coordsize="7,2">
              <v:shape style="position:absolute;left:2563;top:262;width:7;height:2" coordorigin="2563,262" coordsize="7,0" path="m2563,262l2570,262e" filled="f" stroked="t" strokeweight=".36pt" strokecolor="#404040">
                <v:path arrowok="t"/>
              </v:shape>
            </v:group>
            <v:group style="position:absolute;left:2563;top:269;width:7;height:2" coordorigin="2563,269" coordsize="7,2">
              <v:shape style="position:absolute;left:2563;top:269;width:7;height:2" coordorigin="2563,269" coordsize="7,0" path="m2563,269l2570,269e" filled="f" stroked="t" strokeweight=".36pt" strokecolor="#404040">
                <v:path arrowok="t"/>
              </v:shape>
            </v:group>
            <v:group style="position:absolute;left:2563;top:276;width:7;height:2" coordorigin="2563,276" coordsize="7,2">
              <v:shape style="position:absolute;left:2563;top:276;width:7;height:2" coordorigin="2563,276" coordsize="7,0" path="m2563,276l2570,276e" filled="f" stroked="t" strokeweight=".36pt" strokecolor="#404040">
                <v:path arrowok="t"/>
              </v:shape>
            </v:group>
            <v:group style="position:absolute;left:2563;top:283;width:7;height:2" coordorigin="2563,283" coordsize="7,2">
              <v:shape style="position:absolute;left:2563;top:283;width:7;height:2" coordorigin="2563,283" coordsize="7,0" path="m2563,283l2570,283e" filled="f" stroked="t" strokeweight=".36pt" strokecolor="#404040">
                <v:path arrowok="t"/>
              </v:shape>
            </v:group>
            <v:group style="position:absolute;left:2563;top:290;width:7;height:2" coordorigin="2563,290" coordsize="7,2">
              <v:shape style="position:absolute;left:2563;top:290;width:7;height:2" coordorigin="2563,290" coordsize="7,0" path="m2563,290l2570,290e" filled="f" stroked="t" strokeweight=".36pt" strokecolor="#404040">
                <v:path arrowok="t"/>
              </v:shape>
            </v:group>
            <v:group style="position:absolute;left:2563;top:298;width:7;height:2" coordorigin="2563,298" coordsize="7,2">
              <v:shape style="position:absolute;left:2563;top:298;width:7;height:2" coordorigin="2563,298" coordsize="7,0" path="m2563,298l2570,298e" filled="f" stroked="t" strokeweight=".36pt" strokecolor="#404040">
                <v:path arrowok="t"/>
              </v:shape>
            </v:group>
            <v:group style="position:absolute;left:2563;top:305;width:7;height:2" coordorigin="2563,305" coordsize="7,2">
              <v:shape style="position:absolute;left:2563;top:305;width:7;height:2" coordorigin="2563,305" coordsize="7,0" path="m2563,305l2570,305e" filled="f" stroked="t" strokeweight=".36pt" strokecolor="#404040">
                <v:path arrowok="t"/>
              </v:shape>
            </v:group>
            <v:group style="position:absolute;left:2563;top:312;width:7;height:2" coordorigin="2563,312" coordsize="7,2">
              <v:shape style="position:absolute;left:2563;top:312;width:7;height:2" coordorigin="2563,312" coordsize="7,0" path="m2563,312l2570,312e" filled="f" stroked="t" strokeweight=".36pt" strokecolor="#404040">
                <v:path arrowok="t"/>
              </v:shape>
            </v:group>
            <v:group style="position:absolute;left:2563;top:319;width:7;height:2" coordorigin="2563,319" coordsize="7,2">
              <v:shape style="position:absolute;left:2563;top:319;width:7;height:2" coordorigin="2563,319" coordsize="7,0" path="m2563,319l2570,319e" filled="f" stroked="t" strokeweight=".36pt" strokecolor="#404040">
                <v:path arrowok="t"/>
              </v:shape>
            </v:group>
            <v:group style="position:absolute;left:2563;top:326;width:7;height:2" coordorigin="2563,326" coordsize="7,2">
              <v:shape style="position:absolute;left:2563;top:326;width:7;height:2" coordorigin="2563,326" coordsize="7,0" path="m2563,326l2570,326e" filled="f" stroked="t" strokeweight=".36pt" strokecolor="#404040">
                <v:path arrowok="t"/>
              </v:shape>
            </v:group>
            <v:group style="position:absolute;left:2563;top:334;width:7;height:2" coordorigin="2563,334" coordsize="7,2">
              <v:shape style="position:absolute;left:2563;top:334;width:7;height:2" coordorigin="2563,334" coordsize="7,0" path="m2563,334l2570,334e" filled="f" stroked="t" strokeweight=".36pt" strokecolor="#404040">
                <v:path arrowok="t"/>
              </v:shape>
            </v:group>
            <v:group style="position:absolute;left:2563;top:341;width:7;height:2" coordorigin="2563,341" coordsize="7,2">
              <v:shape style="position:absolute;left:2563;top:341;width:7;height:2" coordorigin="2563,341" coordsize="7,0" path="m2563,341l2570,341e" filled="f" stroked="t" strokeweight=".36pt" strokecolor="#404040">
                <v:path arrowok="t"/>
              </v:shape>
            </v:group>
            <v:group style="position:absolute;left:2563;top:348;width:7;height:2" coordorigin="2563,348" coordsize="7,2">
              <v:shape style="position:absolute;left:2563;top:348;width:7;height:2" coordorigin="2563,348" coordsize="7,0" path="m2563,348l2570,348e" filled="f" stroked="t" strokeweight=".36pt" strokecolor="#404040">
                <v:path arrowok="t"/>
              </v:shape>
            </v:group>
            <v:group style="position:absolute;left:2563;top:355;width:7;height:2" coordorigin="2563,355" coordsize="7,2">
              <v:shape style="position:absolute;left:2563;top:355;width:7;height:2" coordorigin="2563,355" coordsize="7,0" path="m2563,355l2570,355e" filled="f" stroked="t" strokeweight=".36pt" strokecolor="#404040">
                <v:path arrowok="t"/>
              </v:shape>
            </v:group>
            <v:group style="position:absolute;left:2563;top:362;width:7;height:2" coordorigin="2563,362" coordsize="7,2">
              <v:shape style="position:absolute;left:2563;top:362;width:7;height:2" coordorigin="2563,362" coordsize="7,0" path="m2563,362l2570,362e" filled="f" stroked="t" strokeweight=".36pt" strokecolor="#404040">
                <v:path arrowok="t"/>
              </v:shape>
            </v:group>
            <v:group style="position:absolute;left:2563;top:370;width:7;height:2" coordorigin="2563,370" coordsize="7,2">
              <v:shape style="position:absolute;left:2563;top:370;width:7;height:2" coordorigin="2563,370" coordsize="7,0" path="m2563,370l2570,370e" filled="f" stroked="t" strokeweight=".36pt" strokecolor="#404040">
                <v:path arrowok="t"/>
              </v:shape>
            </v:group>
            <v:group style="position:absolute;left:2563;top:377;width:7;height:2" coordorigin="2563,377" coordsize="7,2">
              <v:shape style="position:absolute;left:2563;top:377;width:7;height:2" coordorigin="2563,377" coordsize="7,0" path="m2563,377l2570,377e" filled="f" stroked="t" strokeweight=".36pt" strokecolor="#404040">
                <v:path arrowok="t"/>
              </v:shape>
            </v:group>
            <v:group style="position:absolute;left:2563;top:384;width:7;height:2" coordorigin="2563,384" coordsize="7,2">
              <v:shape style="position:absolute;left:2563;top:384;width:7;height:2" coordorigin="2563,384" coordsize="7,0" path="m2563,384l2570,384e" filled="f" stroked="t" strokeweight=".36pt" strokecolor="#404040">
                <v:path arrowok="t"/>
              </v:shape>
            </v:group>
            <v:group style="position:absolute;left:2563;top:391;width:7;height:2" coordorigin="2563,391" coordsize="7,2">
              <v:shape style="position:absolute;left:2563;top:391;width:7;height:2" coordorigin="2563,391" coordsize="7,0" path="m2563,391l2570,391e" filled="f" stroked="t" strokeweight=".36pt" strokecolor="#404040">
                <v:path arrowok="t"/>
              </v:shape>
            </v:group>
            <v:group style="position:absolute;left:2563;top:398;width:7;height:2" coordorigin="2563,398" coordsize="7,2">
              <v:shape style="position:absolute;left:2563;top:398;width:7;height:2" coordorigin="2563,398" coordsize="7,0" path="m2563,398l2570,398e" filled="f" stroked="t" strokeweight=".36pt" strokecolor="#404040">
                <v:path arrowok="t"/>
              </v:shape>
            </v:group>
            <v:group style="position:absolute;left:2563;top:406;width:7;height:2" coordorigin="2563,406" coordsize="7,2">
              <v:shape style="position:absolute;left:2563;top:406;width:7;height:2" coordorigin="2563,406" coordsize="7,0" path="m2563,406l2570,406e" filled="f" stroked="t" strokeweight=".36pt" strokecolor="#404040">
                <v:path arrowok="t"/>
              </v:shape>
            </v:group>
            <v:group style="position:absolute;left:2563;top:413;width:7;height:2" coordorigin="2563,413" coordsize="7,2">
              <v:shape style="position:absolute;left:2563;top:413;width:7;height:2" coordorigin="2563,413" coordsize="7,0" path="m2563,413l2570,413e" filled="f" stroked="t" strokeweight=".36pt" strokecolor="#404040">
                <v:path arrowok="t"/>
              </v:shape>
            </v:group>
            <v:group style="position:absolute;left:2563;top:420;width:7;height:2" coordorigin="2563,420" coordsize="7,2">
              <v:shape style="position:absolute;left:2563;top:420;width:7;height:2" coordorigin="2563,420" coordsize="7,0" path="m2563,420l2570,420e" filled="f" stroked="t" strokeweight=".36pt" strokecolor="#404040">
                <v:path arrowok="t"/>
              </v:shape>
            </v:group>
            <v:group style="position:absolute;left:2563;top:427;width:7;height:2" coordorigin="2563,427" coordsize="7,2">
              <v:shape style="position:absolute;left:2563;top:427;width:7;height:2" coordorigin="2563,427" coordsize="7,0" path="m2563,427l2570,427e" filled="f" stroked="t" strokeweight=".36pt" strokecolor="#404040">
                <v:path arrowok="t"/>
              </v:shape>
            </v:group>
            <v:group style="position:absolute;left:2563;top:434;width:7;height:2" coordorigin="2563,434" coordsize="7,2">
              <v:shape style="position:absolute;left:2563;top:434;width:7;height:2" coordorigin="2563,434" coordsize="7,0" path="m2563,434l2570,434e" filled="f" stroked="t" strokeweight=".36pt" strokecolor="#404040">
                <v:path arrowok="t"/>
              </v:shape>
            </v:group>
            <v:group style="position:absolute;left:2563;top:442;width:7;height:2" coordorigin="2563,442" coordsize="7,2">
              <v:shape style="position:absolute;left:2563;top:442;width:7;height:2" coordorigin="2563,442" coordsize="7,0" path="m2563,442l2570,442e" filled="f" stroked="t" strokeweight=".36pt" strokecolor="#404040">
                <v:path arrowok="t"/>
              </v:shape>
            </v:group>
            <v:group style="position:absolute;left:2563;top:449;width:7;height:2" coordorigin="2563,449" coordsize="7,2">
              <v:shape style="position:absolute;left:2563;top:449;width:7;height:2" coordorigin="2563,449" coordsize="7,0" path="m2563,449l2570,449e" filled="f" stroked="t" strokeweight=".36pt" strokecolor="#404040">
                <v:path arrowok="t"/>
              </v:shape>
            </v:group>
            <v:group style="position:absolute;left:2563;top:456;width:7;height:2" coordorigin="2563,456" coordsize="7,2">
              <v:shape style="position:absolute;left:2563;top:456;width:7;height:2" coordorigin="2563,456" coordsize="7,0" path="m2563,456l2570,456e" filled="f" stroked="t" strokeweight=".36pt" strokecolor="#404040">
                <v:path arrowok="t"/>
              </v:shape>
            </v:group>
            <v:group style="position:absolute;left:2563;top:463;width:7;height:2" coordorigin="2563,463" coordsize="7,2">
              <v:shape style="position:absolute;left:2563;top:463;width:7;height:2" coordorigin="2563,463" coordsize="7,0" path="m2563,463l2570,463e" filled="f" stroked="t" strokeweight=".36pt" strokecolor="#404040">
                <v:path arrowok="t"/>
              </v:shape>
            </v:group>
            <v:group style="position:absolute;left:2563;top:470;width:7;height:2" coordorigin="2563,470" coordsize="7,2">
              <v:shape style="position:absolute;left:2563;top:470;width:7;height:2" coordorigin="2563,470" coordsize="7,0" path="m2563,470l2570,470e" filled="f" stroked="t" strokeweight=".36pt" strokecolor="#404040">
                <v:path arrowok="t"/>
              </v:shape>
            </v:group>
            <v:group style="position:absolute;left:2563;top:478;width:7;height:2" coordorigin="2563,478" coordsize="7,2">
              <v:shape style="position:absolute;left:2563;top:478;width:7;height:2" coordorigin="2563,478" coordsize="7,0" path="m2563,478l2570,478e" filled="f" stroked="t" strokeweight=".36pt" strokecolor="#404040">
                <v:path arrowok="t"/>
              </v:shape>
            </v:group>
            <v:group style="position:absolute;left:2563;top:485;width:7;height:2" coordorigin="2563,485" coordsize="7,2">
              <v:shape style="position:absolute;left:2563;top:485;width:7;height:2" coordorigin="2563,485" coordsize="7,0" path="m2563,485l2570,485e" filled="f" stroked="t" strokeweight=".36pt" strokecolor="#404040">
                <v:path arrowok="t"/>
              </v:shape>
            </v:group>
            <v:group style="position:absolute;left:2563;top:492;width:7;height:2" coordorigin="2563,492" coordsize="7,2">
              <v:shape style="position:absolute;left:2563;top:492;width:7;height:2" coordorigin="2563,492" coordsize="7,0" path="m2563,492l2570,492e" filled="f" stroked="t" strokeweight=".36pt" strokecolor="#404040">
                <v:path arrowok="t"/>
              </v:shape>
            </v:group>
            <v:group style="position:absolute;left:2563;top:499;width:7;height:2" coordorigin="2563,499" coordsize="7,2">
              <v:shape style="position:absolute;left:2563;top:499;width:7;height:2" coordorigin="2563,499" coordsize="7,0" path="m2563,499l2570,499e" filled="f" stroked="t" strokeweight=".36pt" strokecolor="#404040">
                <v:path arrowok="t"/>
              </v:shape>
            </v:group>
            <v:group style="position:absolute;left:2563;top:506;width:7;height:2" coordorigin="2563,506" coordsize="7,2">
              <v:shape style="position:absolute;left:2563;top:506;width:7;height:2" coordorigin="2563,506" coordsize="7,0" path="m2563,506l2570,506e" filled="f" stroked="t" strokeweight=".36pt" strokecolor="#404040">
                <v:path arrowok="t"/>
              </v:shape>
            </v:group>
            <v:group style="position:absolute;left:2563;top:514;width:7;height:2" coordorigin="2563,514" coordsize="7,2">
              <v:shape style="position:absolute;left:2563;top:514;width:7;height:2" coordorigin="2563,514" coordsize="7,0" path="m2563,514l2570,514e" filled="f" stroked="t" strokeweight=".36pt" strokecolor="#404040">
                <v:path arrowok="t"/>
              </v:shape>
            </v:group>
            <v:group style="position:absolute;left:2563;top:521;width:7;height:2" coordorigin="2563,521" coordsize="7,2">
              <v:shape style="position:absolute;left:2563;top:521;width:7;height:2" coordorigin="2563,521" coordsize="7,0" path="m2563,521l2570,521e" filled="f" stroked="t" strokeweight=".36pt" strokecolor="#404040">
                <v:path arrowok="t"/>
              </v:shape>
            </v:group>
            <v:group style="position:absolute;left:2563;top:528;width:7;height:2" coordorigin="2563,528" coordsize="7,2">
              <v:shape style="position:absolute;left:2563;top:528;width:7;height:2" coordorigin="2563,528" coordsize="7,0" path="m2563,528l2570,528e" filled="f" stroked="t" strokeweight=".36pt" strokecolor="#404040">
                <v:path arrowok="t"/>
              </v:shape>
            </v:group>
            <v:group style="position:absolute;left:2563;top:535;width:7;height:2" coordorigin="2563,535" coordsize="7,2">
              <v:shape style="position:absolute;left:2563;top:535;width:7;height:2" coordorigin="2563,535" coordsize="7,0" path="m2563,535l2570,535e" filled="f" stroked="t" strokeweight=".36pt" strokecolor="#404040">
                <v:path arrowok="t"/>
              </v:shape>
            </v:group>
            <v:group style="position:absolute;left:2563;top:542;width:7;height:2" coordorigin="2563,542" coordsize="7,2">
              <v:shape style="position:absolute;left:2563;top:542;width:7;height:2" coordorigin="2563,542" coordsize="7,0" path="m2563,542l2570,542e" filled="f" stroked="t" strokeweight=".36pt" strokecolor="#404040">
                <v:path arrowok="t"/>
              </v:shape>
            </v:group>
            <v:group style="position:absolute;left:2563;top:550;width:7;height:2" coordorigin="2563,550" coordsize="7,2">
              <v:shape style="position:absolute;left:2563;top:550;width:7;height:2" coordorigin="2563,550" coordsize="7,0" path="m2563,550l2570,550e" filled="f" stroked="t" strokeweight=".36pt" strokecolor="#404040">
                <v:path arrowok="t"/>
              </v:shape>
            </v:group>
            <v:group style="position:absolute;left:2563;top:557;width:7;height:2" coordorigin="2563,557" coordsize="7,2">
              <v:shape style="position:absolute;left:2563;top:557;width:7;height:2" coordorigin="2563,557" coordsize="7,0" path="m2563,557l2570,557e" filled="f" stroked="t" strokeweight=".36pt" strokecolor="#404040">
                <v:path arrowok="t"/>
              </v:shape>
            </v:group>
            <v:group style="position:absolute;left:2563;top:564;width:7;height:2" coordorigin="2563,564" coordsize="7,2">
              <v:shape style="position:absolute;left:2563;top:564;width:7;height:2" coordorigin="2563,564" coordsize="7,0" path="m2563,564l2570,564e" filled="f" stroked="t" strokeweight=".36pt" strokecolor="#404040">
                <v:path arrowok="t"/>
              </v:shape>
            </v:group>
            <v:group style="position:absolute;left:2563;top:571;width:7;height:2" coordorigin="2563,571" coordsize="7,2">
              <v:shape style="position:absolute;left:2563;top:571;width:7;height:2" coordorigin="2563,571" coordsize="7,0" path="m2563,571l2570,571e" filled="f" stroked="t" strokeweight=".36pt" strokecolor="#404040">
                <v:path arrowok="t"/>
              </v:shape>
            </v:group>
            <v:group style="position:absolute;left:2563;top:578;width:7;height:2" coordorigin="2563,578" coordsize="7,2">
              <v:shape style="position:absolute;left:2563;top:578;width:7;height:2" coordorigin="2563,578" coordsize="7,0" path="m2563,578l2570,578e" filled="f" stroked="t" strokeweight=".36pt" strokecolor="#404040">
                <v:path arrowok="t"/>
              </v:shape>
            </v:group>
            <v:group style="position:absolute;left:2563;top:586;width:7;height:2" coordorigin="2563,586" coordsize="7,2">
              <v:shape style="position:absolute;left:2563;top:586;width:7;height:2" coordorigin="2563,586" coordsize="7,0" path="m2563,586l2570,586e" filled="f" stroked="t" strokeweight=".36pt" strokecolor="#404040">
                <v:path arrowok="t"/>
              </v:shape>
            </v:group>
            <v:group style="position:absolute;left:2563;top:593;width:7;height:2" coordorigin="2563,593" coordsize="7,2">
              <v:shape style="position:absolute;left:2563;top:593;width:7;height:2" coordorigin="2563,593" coordsize="7,0" path="m2563,593l2570,593e" filled="f" stroked="t" strokeweight=".36pt" strokecolor="#404040">
                <v:path arrowok="t"/>
              </v:shape>
            </v:group>
            <v:group style="position:absolute;left:2563;top:600;width:7;height:2" coordorigin="2563,600" coordsize="7,2">
              <v:shape style="position:absolute;left:2563;top:600;width:7;height:2" coordorigin="2563,600" coordsize="7,0" path="m2563,600l2570,600e" filled="f" stroked="t" strokeweight=".36pt" strokecolor="#404040">
                <v:path arrowok="t"/>
              </v:shape>
            </v:group>
            <v:group style="position:absolute;left:2563;top:607;width:7;height:2" coordorigin="2563,607" coordsize="7,2">
              <v:shape style="position:absolute;left:2563;top:607;width:7;height:2" coordorigin="2563,607" coordsize="7,0" path="m2563,607l2570,607e" filled="f" stroked="t" strokeweight=".36pt" strokecolor="#404040">
                <v:path arrowok="t"/>
              </v:shape>
            </v:group>
            <v:group style="position:absolute;left:2563;top:614;width:7;height:2" coordorigin="2563,614" coordsize="7,2">
              <v:shape style="position:absolute;left:2563;top:614;width:7;height:2" coordorigin="2563,614" coordsize="7,0" path="m2563,614l2570,614e" filled="f" stroked="t" strokeweight=".36pt" strokecolor="#404040">
                <v:path arrowok="t"/>
              </v:shape>
            </v:group>
            <v:group style="position:absolute;left:2563;top:622;width:7;height:2" coordorigin="2563,622" coordsize="7,2">
              <v:shape style="position:absolute;left:2563;top:622;width:7;height:2" coordorigin="2563,622" coordsize="7,0" path="m2563,622l2570,622e" filled="f" stroked="t" strokeweight=".36pt" strokecolor="#404040">
                <v:path arrowok="t"/>
              </v:shape>
            </v:group>
            <v:group style="position:absolute;left:2563;top:629;width:7;height:2" coordorigin="2563,629" coordsize="7,2">
              <v:shape style="position:absolute;left:2563;top:629;width:7;height:2" coordorigin="2563,629" coordsize="7,0" path="m2563,629l2570,629e" filled="f" stroked="t" strokeweight=".36pt" strokecolor="#404040">
                <v:path arrowok="t"/>
              </v:shape>
            </v:group>
            <v:group style="position:absolute;left:2563;top:636;width:7;height:2" coordorigin="2563,636" coordsize="7,2">
              <v:shape style="position:absolute;left:2563;top:636;width:7;height:2" coordorigin="2563,636" coordsize="7,0" path="m2563,636l2570,636e" filled="f" stroked="t" strokeweight=".36pt" strokecolor="#404040">
                <v:path arrowok="t"/>
              </v:shape>
            </v:group>
            <v:group style="position:absolute;left:2563;top:643;width:7;height:2" coordorigin="2563,643" coordsize="7,2">
              <v:shape style="position:absolute;left:2563;top:643;width:7;height:2" coordorigin="2563,643" coordsize="7,0" path="m2563,643l2570,643e" filled="f" stroked="t" strokeweight=".36pt" strokecolor="#404040">
                <v:path arrowok="t"/>
              </v:shape>
            </v:group>
            <v:group style="position:absolute;left:2563;top:650;width:7;height:2" coordorigin="2563,650" coordsize="7,2">
              <v:shape style="position:absolute;left:2563;top:650;width:7;height:2" coordorigin="2563,650" coordsize="7,0" path="m2563,650l2570,650e" filled="f" stroked="t" strokeweight=".36pt" strokecolor="#404040">
                <v:path arrowok="t"/>
              </v:shape>
            </v:group>
            <v:group style="position:absolute;left:2563;top:658;width:7;height:2" coordorigin="2563,658" coordsize="7,2">
              <v:shape style="position:absolute;left:2563;top:658;width:7;height:2" coordorigin="2563,658" coordsize="7,0" path="m2563,658l2570,658e" filled="f" stroked="t" strokeweight=".36pt" strokecolor="#404040">
                <v:path arrowok="t"/>
              </v:shape>
            </v:group>
            <v:group style="position:absolute;left:2563;top:665;width:7;height:2" coordorigin="2563,665" coordsize="7,2">
              <v:shape style="position:absolute;left:2563;top:665;width:7;height:2" coordorigin="2563,665" coordsize="7,0" path="m2563,665l2570,665e" filled="f" stroked="t" strokeweight=".36pt" strokecolor="#404040">
                <v:path arrowok="t"/>
              </v:shape>
            </v:group>
            <v:group style="position:absolute;left:2563;top:672;width:7;height:2" coordorigin="2563,672" coordsize="7,2">
              <v:shape style="position:absolute;left:2563;top:672;width:7;height:2" coordorigin="2563,672" coordsize="7,0" path="m2563,672l2570,672e" filled="f" stroked="t" strokeweight=".36pt" strokecolor="#404040">
                <v:path arrowok="t"/>
              </v:shape>
            </v:group>
            <v:group style="position:absolute;left:2563;top:679;width:7;height:2" coordorigin="2563,679" coordsize="7,2">
              <v:shape style="position:absolute;left:2563;top:679;width:7;height:2" coordorigin="2563,679" coordsize="7,0" path="m2563,679l2570,679e" filled="f" stroked="t" strokeweight=".36pt" strokecolor="#404040">
                <v:path arrowok="t"/>
              </v:shape>
            </v:group>
            <v:group style="position:absolute;left:2563;top:686;width:7;height:2" coordorigin="2563,686" coordsize="7,2">
              <v:shape style="position:absolute;left:2563;top:686;width:7;height:2" coordorigin="2563,686" coordsize="7,0" path="m2563,686l2570,686e" filled="f" stroked="t" strokeweight=".36pt" strokecolor="#404040">
                <v:path arrowok="t"/>
              </v:shape>
            </v:group>
            <v:group style="position:absolute;left:2563;top:694;width:7;height:2" coordorigin="2563,694" coordsize="7,2">
              <v:shape style="position:absolute;left:2563;top:694;width:7;height:2" coordorigin="2563,694" coordsize="7,0" path="m2563,694l2570,694e" filled="f" stroked="t" strokeweight=".36pt" strokecolor="#404040">
                <v:path arrowok="t"/>
              </v:shape>
            </v:group>
            <v:group style="position:absolute;left:2563;top:701;width:7;height:2" coordorigin="2563,701" coordsize="7,2">
              <v:shape style="position:absolute;left:2563;top:701;width:7;height:2" coordorigin="2563,701" coordsize="7,0" path="m2563,701l2570,701e" filled="f" stroked="t" strokeweight=".36pt" strokecolor="#404040">
                <v:path arrowok="t"/>
              </v:shape>
            </v:group>
            <v:group style="position:absolute;left:2563;top:708;width:7;height:2" coordorigin="2563,708" coordsize="7,2">
              <v:shape style="position:absolute;left:2563;top:708;width:7;height:2" coordorigin="2563,708" coordsize="7,0" path="m2563,708l2570,708e" filled="f" stroked="t" strokeweight=".36pt" strokecolor="#404040">
                <v:path arrowok="t"/>
              </v:shape>
            </v:group>
            <v:group style="position:absolute;left:2563;top:715;width:7;height:2" coordorigin="2563,715" coordsize="7,2">
              <v:shape style="position:absolute;left:2563;top:715;width:7;height:2" coordorigin="2563,715" coordsize="7,0" path="m2563,715l2570,715e" filled="f" stroked="t" strokeweight=".36pt" strokecolor="#404040">
                <v:path arrowok="t"/>
              </v:shape>
            </v:group>
            <v:group style="position:absolute;left:2563;top:722;width:7;height:2" coordorigin="2563,722" coordsize="7,2">
              <v:shape style="position:absolute;left:2563;top:722;width:7;height:2" coordorigin="2563,722" coordsize="7,0" path="m2563,722l2570,722e" filled="f" stroked="t" strokeweight=".36pt" strokecolor="#404040">
                <v:path arrowok="t"/>
              </v:shape>
            </v:group>
            <v:group style="position:absolute;left:2563;top:730;width:7;height:2" coordorigin="2563,730" coordsize="7,2">
              <v:shape style="position:absolute;left:2563;top:730;width:7;height:2" coordorigin="2563,730" coordsize="7,0" path="m2563,730l2570,730e" filled="f" stroked="t" strokeweight=".36pt" strokecolor="#404040">
                <v:path arrowok="t"/>
              </v:shape>
            </v:group>
            <v:group style="position:absolute;left:2563;top:737;width:7;height:2" coordorigin="2563,737" coordsize="7,2">
              <v:shape style="position:absolute;left:2563;top:737;width:7;height:2" coordorigin="2563,737" coordsize="7,0" path="m2563,737l2570,737e" filled="f" stroked="t" strokeweight=".36pt" strokecolor="#404040">
                <v:path arrowok="t"/>
              </v:shape>
            </v:group>
            <v:group style="position:absolute;left:2563;top:744;width:7;height:2" coordorigin="2563,744" coordsize="7,2">
              <v:shape style="position:absolute;left:2563;top:744;width:7;height:2" coordorigin="2563,744" coordsize="7,0" path="m2563,744l2570,744e" filled="f" stroked="t" strokeweight=".36pt" strokecolor="#404040">
                <v:path arrowok="t"/>
              </v:shape>
            </v:group>
            <v:group style="position:absolute;left:2563;top:751;width:7;height:2" coordorigin="2563,751" coordsize="7,2">
              <v:shape style="position:absolute;left:2563;top:751;width:7;height:2" coordorigin="2563,751" coordsize="7,0" path="m2563,751l2570,751e" filled="f" stroked="t" strokeweight=".36pt" strokecolor="#404040">
                <v:path arrowok="t"/>
              </v:shape>
              <v:shape style="position:absolute;left:1850;top:143;width:720;height:619" type="#_x0000_t75">
                <v:imagedata r:id="rId52" o:title="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23"/>
          <w:szCs w:val="23"/>
          <w:w w:val="101"/>
        </w:rPr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u w:val="single" w:color="0000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u w:val="single" w:color="0000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u w:val="single" w:color="0000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u w:val="single" w:color="0000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u w:val="single" w:color="0000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  <w:u w:val="single" w:color="000000"/>
        </w:rPr>
        <w:t>v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u w:val="single" w:color="0000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u w:val="single" w:color="0000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u w:val="single" w:color="0000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u w:val="single" w:color="0000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3"/>
          <w:szCs w:val="23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ta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ieces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u w:val="single" w:color="000000"/>
        </w:rPr>
        <w:t>1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u w:val="single" w:color="000000"/>
        </w:rPr>
        <w:t>2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tt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1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1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aw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e,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es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ce,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1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ill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1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1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e.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4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7" w:lineRule="auto"/>
        <w:ind w:left="1678" w:right="254" w:firstLine="-35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</w:rPr>
        <w:t>B.</w:t>
      </w:r>
      <w:r>
        <w:rPr>
          <w:rFonts w:ascii="Times New Roman" w:hAnsi="Times New Roman" w:cs="Times New Roman" w:eastAsia="Times New Roman"/>
          <w:sz w:val="27"/>
          <w:szCs w:val="27"/>
          <w:spacing w:val="3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se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elf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-5"/>
          <w:w w:val="100"/>
          <w:b/>
          <w:bCs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ers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ip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el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1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5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1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(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2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)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ti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ac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-6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is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eca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se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j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ects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ith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nd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ate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ial</w:t>
      </w:r>
      <w:r>
        <w:rPr>
          <w:rFonts w:ascii="Times New Roman" w:hAnsi="Times New Roman" w:cs="Times New Roman" w:eastAsia="Times New Roman"/>
          <w:sz w:val="23"/>
          <w:szCs w:val="23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l.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to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ith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Self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b/>
          <w:bCs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ng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liers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v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ts</w:t>
      </w:r>
      <w:r>
        <w:rPr>
          <w:rFonts w:ascii="Times New Roman" w:hAnsi="Times New Roman" w:cs="Times New Roman" w:eastAsia="Times New Roman"/>
          <w:sz w:val="23"/>
          <w:szCs w:val="23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1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1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1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6" w:after="0" w:line="305" w:lineRule="exact"/>
        <w:ind w:left="1328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position w:val="-1"/>
        </w:rPr>
        <w:t>C.</w:t>
      </w:r>
      <w:r>
        <w:rPr>
          <w:rFonts w:ascii="Times New Roman" w:hAnsi="Times New Roman" w:cs="Times New Roman" w:eastAsia="Times New Roman"/>
          <w:sz w:val="27"/>
          <w:szCs w:val="27"/>
          <w:spacing w:val="21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Re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position w:val="-1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  <w:position w:val="-1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  <w:position w:val="-1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  <w:position w:val="-1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  <w:position w:val="-1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  <w:position w:val="-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  <w:position w:val="-1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  <w:position w:val="-1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  <w:u w:val="single" w:color="0000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u w:val="single" w:color="000000"/>
          <w:position w:val="-1"/>
        </w:rPr>
        <w:t>1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u w:val="single" w:color="000000"/>
          <w:position w:val="-1"/>
        </w:rPr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  <w:u w:val="single" w:color="000000"/>
          <w:position w:val="-1"/>
        </w:rPr>
        <w:t>2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  <w:u w:val="single" w:color="000000"/>
          <w:position w:val="-1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  <w:position w:val="-1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u w:val="single" w:color="000000"/>
          <w:position w:val="-1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u w:val="single" w:color="000000"/>
          <w:position w:val="-1"/>
        </w:rPr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u w:val="single" w:color="000000"/>
          <w:position w:val="-1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u w:val="single" w:color="000000"/>
          <w:position w:val="-1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  <w:position w:val="-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  <w:position w:val="-1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  <w:position w:val="-1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  <w:u w:val="single" w:color="0000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  <w:u w:val="single" w:color="000000"/>
          <w:position w:val="-1"/>
        </w:rPr>
        <w:t>1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  <w:u w:val="single" w:color="000000"/>
          <w:position w:val="-1"/>
        </w:rPr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  <w:u w:val="single" w:color="000000"/>
          <w:position w:val="-1"/>
        </w:rPr>
        <w:t>2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  <w:u w:val="single" w:color="000000"/>
          <w:position w:val="-1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  <w:u w:val="single" w:color="000000"/>
          <w:position w:val="-1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  <w:u w:val="single" w:color="000000"/>
          <w:position w:val="-1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  <w:position w:val="-1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  <w:position w:val="-1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0"/>
        </w:rPr>
      </w:r>
    </w:p>
    <w:p>
      <w:pPr>
        <w:spacing w:before="4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1" w:after="0" w:line="240" w:lineRule="auto"/>
        <w:ind w:left="649" w:right="-20"/>
        <w:jc w:val="left"/>
        <w:rPr>
          <w:rFonts w:ascii="Calibri" w:hAnsi="Calibri" w:cs="Calibri" w:eastAsia="Calibri"/>
          <w:sz w:val="21"/>
          <w:szCs w:val="21"/>
        </w:rPr>
      </w:pPr>
      <w:rPr/>
      <w:r>
        <w:rPr/>
        <w:pict>
          <v:group style="position:absolute;margin-left:97.696175pt;margin-top:-142.296799pt;width:421.287639pt;height:139.887645pt;mso-position-horizontal-relative:page;mso-position-vertical-relative:paragraph;z-index:-2310" coordorigin="1954,-2846" coordsize="8426,2798">
            <v:shape style="position:absolute;left:1973;top:-2825;width:2777;height:2746" type="#_x0000_t75">
              <v:imagedata r:id="rId53" o:title=""/>
            </v:shape>
            <v:group style="position:absolute;left:1966;top:-2834;width:2803;height:2774" coordorigin="1966,-2834" coordsize="2803,2774">
              <v:shape style="position:absolute;left:1966;top:-2834;width:2803;height:2774" coordorigin="1966,-2834" coordsize="2803,2774" path="m1966,-60l4769,-60,4769,-2834,1966,-2834,1966,-60xe" filled="f" stroked="t" strokeweight="1.167648pt" strokecolor="#000000">
                <v:path arrowok="t"/>
              </v:shape>
              <v:shape style="position:absolute;left:4769;top:-2825;width:2777;height:2746" type="#_x0000_t75">
                <v:imagedata r:id="rId54" o:title=""/>
              </v:shape>
            </v:group>
            <v:group style="position:absolute;left:4764;top:-2834;width:2801;height:2774" coordorigin="4764,-2834" coordsize="2801,2774">
              <v:shape style="position:absolute;left:4764;top:-2834;width:2801;height:2774" coordorigin="4764,-2834" coordsize="2801,2774" path="m4764,-60l7565,-60,7565,-2834,4764,-2834,4764,-60xe" filled="f" stroked="t" strokeweight="1.167648pt" strokecolor="#000000">
                <v:path arrowok="t"/>
              </v:shape>
              <v:shape style="position:absolute;left:7570;top:-2825;width:2779;height:2746" type="#_x0000_t75">
                <v:imagedata r:id="rId55" o:title=""/>
              </v:shape>
            </v:group>
            <v:group style="position:absolute;left:7565;top:-2834;width:2803;height:2774" coordorigin="7565,-2834" coordsize="2803,2774">
              <v:shape style="position:absolute;left:7565;top:-2834;width:2803;height:2774" coordorigin="7565,-2834" coordsize="2803,2774" path="m7565,-60l10368,-60,10368,-2834,7565,-2834,7565,-60xe" filled="f" stroked="t" strokeweight="1.167648pt" strokecolor="#000000">
                <v:path arrowok="t"/>
              </v:shape>
            </v:group>
            <v:group style="position:absolute;left:2180;top:-2611;width:438;height:434" coordorigin="2180,-2611" coordsize="438,434">
              <v:shape style="position:absolute;left:2180;top:-2611;width:438;height:434" coordorigin="2180,-2611" coordsize="438,434" path="m2410,-2611l2339,-2601,2278,-2573,2230,-2530,2196,-2476,2180,-2413,2181,-2387,2197,-2317,2229,-2259,2275,-2215,2331,-2187,2395,-2177,2419,-2178,2485,-2195,2541,-2229,2584,-2277,2611,-2336,2618,-2393,2617,-2416,2600,-2480,2565,-2535,2516,-2577,2455,-2604,2410,-2611e" filled="t" fillcolor="#FFFFFF" stroked="f">
                <v:path arrowok="t"/>
                <v:fill/>
              </v:shape>
            </v:group>
            <v:group style="position:absolute;left:2180;top:-2611;width:438;height:434" coordorigin="2180,-2611" coordsize="438,434">
              <v:shape style="position:absolute;left:2180;top:-2611;width:438;height:434" coordorigin="2180,-2611" coordsize="438,434" path="m2618,-2393l2608,-2459,2579,-2518,2534,-2565,2476,-2597,2410,-2611,2385,-2610,2318,-2593,2260,-2560,2217,-2513,2189,-2456,2180,-2413,2181,-2387,2197,-2317,2229,-2259,2275,-2215,2331,-2187,2395,-2177,2419,-2178,2485,-2195,2541,-2229,2584,-2277,2611,-2336,2618,-2393xe" filled="f" stroked="t" strokeweight=".23352pt" strokecolor="#000000">
                <v:path arrowok="t"/>
              </v:shape>
              <v:shape style="position:absolute;left:2335;top:-2510;width:154;height:662" type="#_x0000_t75">
                <v:imagedata r:id="rId56" o:title=""/>
              </v:shape>
            </v:group>
            <v:group style="position:absolute;left:4983;top:-2611;width:436;height:434" coordorigin="4983,-2611" coordsize="436,434">
              <v:shape style="position:absolute;left:4983;top:-2611;width:436;height:434" coordorigin="4983,-2611" coordsize="436,434" path="m5211,-2611l5141,-2601,5080,-2573,5032,-2530,4999,-2475,4983,-2411,4984,-2386,5000,-2316,5032,-2259,5078,-2215,5135,-2187,5200,-2177,5223,-2178,5288,-2195,5344,-2229,5386,-2278,5412,-2339,5419,-2393,5418,-2416,5401,-2480,5366,-2535,5316,-2578,5256,-2604,5211,-2611e" filled="t" fillcolor="#FFFFFF" stroked="f">
                <v:path arrowok="t"/>
                <v:fill/>
              </v:shape>
            </v:group>
            <v:group style="position:absolute;left:4983;top:-2611;width:436;height:434" coordorigin="4983,-2611" coordsize="436,434">
              <v:shape style="position:absolute;left:4983;top:-2611;width:436;height:434" coordorigin="4983,-2611" coordsize="436,434" path="m5419,-2393l5409,-2460,5379,-2518,5334,-2565,5277,-2597,5211,-2611,5187,-2610,5119,-2593,5063,-2560,5019,-2512,4991,-2454,4983,-2411,4984,-2386,5000,-2316,5032,-2259,5078,-2215,5135,-2187,5200,-2177,5223,-2178,5288,-2195,5344,-2229,5386,-2278,5412,-2339,5419,-2393xe" filled="f" stroked="t" strokeweight=".23352pt" strokecolor="#000000">
                <v:path arrowok="t"/>
              </v:shape>
              <v:shape style="position:absolute;left:5126;top:-2513;width:154;height:670" type="#_x0000_t75">
                <v:imagedata r:id="rId57" o:title=""/>
              </v:shape>
            </v:group>
            <v:group style="position:absolute;left:7786;top:-2611;width:436;height:434" coordorigin="7786,-2611" coordsize="436,434">
              <v:shape style="position:absolute;left:7786;top:-2611;width:436;height:434" coordorigin="7786,-2611" coordsize="436,434" path="m8014,-2611l7943,-2601,7882,-2573,7834,-2530,7802,-2475,7786,-2411,7787,-2386,7803,-2316,7835,-2259,7881,-2215,7938,-2187,8003,-2177,8026,-2178,8091,-2195,8147,-2229,8189,-2278,8216,-2339,8222,-2393,8221,-2416,8204,-2480,8169,-2535,8119,-2578,8059,-2604,8014,-2611e" filled="t" fillcolor="#FFFFFF" stroked="f">
                <v:path arrowok="t"/>
                <v:fill/>
              </v:shape>
            </v:group>
            <v:group style="position:absolute;left:7786;top:-2611;width:436;height:434" coordorigin="7786,-2611" coordsize="436,434">
              <v:shape style="position:absolute;left:7786;top:-2611;width:436;height:434" coordorigin="7786,-2611" coordsize="436,434" path="m8222,-2393l8212,-2460,8182,-2518,8137,-2565,8080,-2597,8014,-2611,7990,-2610,7922,-2593,7865,-2560,7822,-2512,7794,-2454,7786,-2411,7787,-2386,7803,-2316,7835,-2259,7881,-2215,7938,-2187,8003,-2177,8026,-2178,8091,-2195,8147,-2229,8189,-2278,8216,-2339,8222,-2393xe" filled="f" stroked="t" strokeweight=".23352pt" strokecolor="#000000">
                <v:path arrowok="t"/>
              </v:shape>
              <v:shape style="position:absolute;left:7927;top:-2513;width:154;height:684" type="#_x0000_t75">
                <v:imagedata r:id="rId58" o:title=""/>
              </v:shape>
            </v:group>
            <w10:wrap type="none"/>
          </v:group>
        </w:pic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F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538DD4"/>
          <w:spacing w:val="1"/>
          <w:w w:val="100"/>
        </w:rPr>
        <w:t>g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ur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538DD4"/>
          <w:spacing w:val="17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538DD4"/>
          <w:spacing w:val="2"/>
          <w:w w:val="100"/>
        </w:rPr>
        <w:t>1</w:t>
      </w:r>
      <w:r>
        <w:rPr>
          <w:rFonts w:ascii="Calibri" w:hAnsi="Calibri" w:cs="Calibri" w:eastAsia="Calibri"/>
          <w:sz w:val="21"/>
          <w:szCs w:val="21"/>
          <w:color w:val="538DD4"/>
          <w:spacing w:val="-3"/>
          <w:w w:val="100"/>
        </w:rPr>
        <w:t>3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:</w:t>
      </w:r>
      <w:r>
        <w:rPr>
          <w:rFonts w:ascii="Calibri" w:hAnsi="Calibri" w:cs="Calibri" w:eastAsia="Calibri"/>
          <w:sz w:val="21"/>
          <w:szCs w:val="21"/>
          <w:color w:val="538DD4"/>
          <w:spacing w:val="8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C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u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n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g</w:t>
      </w:r>
      <w:r>
        <w:rPr>
          <w:rFonts w:ascii="Calibri" w:hAnsi="Calibri" w:cs="Calibri" w:eastAsia="Calibri"/>
          <w:sz w:val="21"/>
          <w:szCs w:val="21"/>
          <w:color w:val="000000"/>
          <w:spacing w:val="25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h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9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rod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s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-</w:t>
      </w:r>
      <w:r>
        <w:rPr>
          <w:rFonts w:ascii="Calibri" w:hAnsi="Calibri" w:cs="Calibri" w:eastAsia="Calibri"/>
          <w:sz w:val="21"/>
          <w:szCs w:val="21"/>
          <w:color w:val="000000"/>
          <w:spacing w:val="20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(</w:t>
      </w:r>
      <w:r>
        <w:rPr>
          <w:rFonts w:ascii="Calibri" w:hAnsi="Calibri" w:cs="Calibri" w:eastAsia="Calibri"/>
          <w:sz w:val="21"/>
          <w:szCs w:val="21"/>
          <w:color w:val="000000"/>
          <w:spacing w:val="2"/>
          <w:w w:val="100"/>
        </w:rPr>
        <w:t>1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)</w:t>
      </w:r>
      <w:r>
        <w:rPr>
          <w:rFonts w:ascii="Calibri" w:hAnsi="Calibri" w:cs="Calibri" w:eastAsia="Calibri"/>
          <w:sz w:val="21"/>
          <w:szCs w:val="21"/>
          <w:color w:val="000000"/>
          <w:spacing w:val="5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A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cr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y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3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c</w:t>
      </w:r>
      <w:r>
        <w:rPr>
          <w:rFonts w:ascii="Calibri" w:hAnsi="Calibri" w:cs="Calibri" w:eastAsia="Calibri"/>
          <w:sz w:val="21"/>
          <w:szCs w:val="21"/>
          <w:color w:val="000000"/>
          <w:spacing w:val="10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r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d.</w:t>
      </w:r>
      <w:r>
        <w:rPr>
          <w:rFonts w:ascii="Calibri" w:hAnsi="Calibri" w:cs="Calibri" w:eastAsia="Calibri"/>
          <w:sz w:val="21"/>
          <w:szCs w:val="21"/>
          <w:color w:val="000000"/>
          <w:spacing w:val="11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(</w:t>
      </w:r>
      <w:r>
        <w:rPr>
          <w:rFonts w:ascii="Calibri" w:hAnsi="Calibri" w:cs="Calibri" w:eastAsia="Calibri"/>
          <w:sz w:val="21"/>
          <w:szCs w:val="21"/>
          <w:color w:val="000000"/>
          <w:spacing w:val="2"/>
          <w:w w:val="100"/>
        </w:rPr>
        <w:t>2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)</w:t>
      </w:r>
      <w:r>
        <w:rPr>
          <w:rFonts w:ascii="Calibri" w:hAnsi="Calibri" w:cs="Calibri" w:eastAsia="Calibri"/>
          <w:sz w:val="21"/>
          <w:szCs w:val="21"/>
          <w:color w:val="000000"/>
          <w:spacing w:val="3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3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g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h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y</w:t>
      </w:r>
      <w:r>
        <w:rPr>
          <w:rFonts w:ascii="Calibri" w:hAnsi="Calibri" w:cs="Calibri" w:eastAsia="Calibri"/>
          <w:sz w:val="21"/>
          <w:szCs w:val="21"/>
          <w:color w:val="000000"/>
          <w:spacing w:val="8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gr</w:t>
      </w:r>
      <w:r>
        <w:rPr>
          <w:rFonts w:ascii="Calibri" w:hAnsi="Calibri" w:cs="Calibri" w:eastAsia="Calibri"/>
          <w:sz w:val="21"/>
          <w:szCs w:val="21"/>
          <w:color w:val="000000"/>
          <w:spacing w:val="3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p</w:t>
      </w:r>
      <w:r>
        <w:rPr>
          <w:rFonts w:ascii="Calibri" w:hAnsi="Calibri" w:cs="Calibri" w:eastAsia="Calibri"/>
          <w:sz w:val="21"/>
          <w:szCs w:val="21"/>
          <w:color w:val="000000"/>
          <w:spacing w:val="7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the</w:t>
      </w:r>
      <w:r>
        <w:rPr>
          <w:rFonts w:ascii="Calibri" w:hAnsi="Calibri" w:cs="Calibri" w:eastAsia="Calibri"/>
          <w:sz w:val="21"/>
          <w:szCs w:val="21"/>
          <w:color w:val="000000"/>
          <w:spacing w:val="5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r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d</w:t>
      </w:r>
      <w:r>
        <w:rPr>
          <w:rFonts w:ascii="Calibri" w:hAnsi="Calibri" w:cs="Calibri" w:eastAsia="Calibri"/>
          <w:sz w:val="21"/>
          <w:szCs w:val="21"/>
          <w:color w:val="000000"/>
          <w:spacing w:val="6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w</w:t>
      </w:r>
      <w:r>
        <w:rPr>
          <w:rFonts w:ascii="Calibri" w:hAnsi="Calibri" w:cs="Calibri" w:eastAsia="Calibri"/>
          <w:sz w:val="21"/>
          <w:szCs w:val="21"/>
          <w:color w:val="000000"/>
          <w:spacing w:val="3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th</w:t>
      </w:r>
      <w:r>
        <w:rPr>
          <w:rFonts w:ascii="Calibri" w:hAnsi="Calibri" w:cs="Calibri" w:eastAsia="Calibri"/>
          <w:sz w:val="21"/>
          <w:szCs w:val="21"/>
          <w:color w:val="000000"/>
          <w:spacing w:val="6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the</w:t>
      </w:r>
      <w:r>
        <w:rPr>
          <w:rFonts w:ascii="Calibri" w:hAnsi="Calibri" w:cs="Calibri" w:eastAsia="Calibri"/>
          <w:sz w:val="21"/>
          <w:szCs w:val="21"/>
          <w:color w:val="000000"/>
          <w:spacing w:val="9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p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3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r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s.</w:t>
      </w:r>
      <w:r>
        <w:rPr>
          <w:rFonts w:ascii="Calibri" w:hAnsi="Calibri" w:cs="Calibri" w:eastAsia="Calibri"/>
          <w:sz w:val="21"/>
          <w:szCs w:val="21"/>
          <w:color w:val="000000"/>
          <w:spacing w:val="11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(</w:t>
      </w:r>
      <w:r>
        <w:rPr>
          <w:rFonts w:ascii="Calibri" w:hAnsi="Calibri" w:cs="Calibri" w:eastAsia="Calibri"/>
          <w:sz w:val="21"/>
          <w:szCs w:val="21"/>
          <w:color w:val="000000"/>
          <w:spacing w:val="2"/>
          <w:w w:val="100"/>
        </w:rPr>
        <w:t>3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)</w:t>
      </w:r>
      <w:r>
        <w:rPr>
          <w:rFonts w:ascii="Calibri" w:hAnsi="Calibri" w:cs="Calibri" w:eastAsia="Calibri"/>
          <w:sz w:val="21"/>
          <w:szCs w:val="21"/>
          <w:color w:val="000000"/>
          <w:spacing w:val="3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2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2"/>
        </w:rPr>
        <w:t>wo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</w:r>
    </w:p>
    <w:p>
      <w:pPr>
        <w:spacing w:before="7" w:after="0" w:line="254" w:lineRule="exact"/>
        <w:ind w:left="649" w:right="-20"/>
        <w:jc w:val="left"/>
        <w:rPr>
          <w:rFonts w:ascii="Calibri" w:hAnsi="Calibri" w:cs="Calibri" w:eastAsia="Calibri"/>
          <w:sz w:val="21"/>
          <w:szCs w:val="21"/>
        </w:rPr>
      </w:pPr>
      <w:rPr/>
      <w:r>
        <w:rPr>
          <w:rFonts w:ascii="Calibri" w:hAnsi="Calibri" w:cs="Calibri" w:eastAsia="Calibri"/>
          <w:sz w:val="21"/>
          <w:szCs w:val="21"/>
          <w:spacing w:val="2"/>
          <w:w w:val="100"/>
        </w:rPr>
        <w:t>3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”</w:t>
      </w:r>
      <w:r>
        <w:rPr>
          <w:rFonts w:ascii="Calibri" w:hAnsi="Calibri" w:cs="Calibri" w:eastAsia="Calibri"/>
          <w:sz w:val="21"/>
          <w:szCs w:val="21"/>
          <w:spacing w:val="6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-3"/>
          <w:w w:val="102"/>
        </w:rPr>
        <w:t>p</w:t>
      </w:r>
      <w:r>
        <w:rPr>
          <w:rFonts w:ascii="Calibri" w:hAnsi="Calibri" w:cs="Calibri" w:eastAsia="Calibri"/>
          <w:sz w:val="21"/>
          <w:szCs w:val="21"/>
          <w:spacing w:val="-1"/>
          <w:w w:val="102"/>
        </w:rPr>
        <w:t>i</w:t>
      </w:r>
      <w:r>
        <w:rPr>
          <w:rFonts w:ascii="Calibri" w:hAnsi="Calibri" w:cs="Calibri" w:eastAsia="Calibri"/>
          <w:sz w:val="21"/>
          <w:szCs w:val="21"/>
          <w:spacing w:val="1"/>
          <w:w w:val="102"/>
        </w:rPr>
        <w:t>e</w:t>
      </w:r>
      <w:r>
        <w:rPr>
          <w:rFonts w:ascii="Calibri" w:hAnsi="Calibri" w:cs="Calibri" w:eastAsia="Calibri"/>
          <w:sz w:val="21"/>
          <w:szCs w:val="21"/>
          <w:spacing w:val="0"/>
          <w:w w:val="102"/>
        </w:rPr>
        <w:t>c</w:t>
      </w:r>
      <w:r>
        <w:rPr>
          <w:rFonts w:ascii="Calibri" w:hAnsi="Calibri" w:cs="Calibri" w:eastAsia="Calibri"/>
          <w:sz w:val="21"/>
          <w:szCs w:val="21"/>
          <w:spacing w:val="1"/>
          <w:w w:val="102"/>
        </w:rPr>
        <w:t>e</w:t>
      </w:r>
      <w:r>
        <w:rPr>
          <w:rFonts w:ascii="Calibri" w:hAnsi="Calibri" w:cs="Calibri" w:eastAsia="Calibri"/>
          <w:sz w:val="21"/>
          <w:szCs w:val="21"/>
          <w:spacing w:val="-2"/>
          <w:w w:val="102"/>
        </w:rPr>
        <w:t>s</w:t>
      </w:r>
      <w:r>
        <w:rPr>
          <w:rFonts w:ascii="Calibri" w:hAnsi="Calibri" w:cs="Calibri" w:eastAsia="Calibri"/>
          <w:sz w:val="21"/>
          <w:szCs w:val="21"/>
          <w:spacing w:val="0"/>
          <w:w w:val="102"/>
        </w:rPr>
        <w:t>.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21" w:after="0" w:line="240" w:lineRule="auto"/>
        <w:ind w:right="90"/>
        <w:jc w:val="right"/>
        <w:rPr>
          <w:rFonts w:ascii="Calibri" w:hAnsi="Calibri" w:cs="Calibri" w:eastAsia="Calibri"/>
          <w:sz w:val="21"/>
          <w:szCs w:val="21"/>
        </w:rPr>
      </w:pPr>
      <w:rPr/>
      <w:r>
        <w:rPr>
          <w:rFonts w:ascii="Calibri" w:hAnsi="Calibri" w:cs="Calibri" w:eastAsia="Calibri"/>
          <w:sz w:val="21"/>
          <w:szCs w:val="21"/>
          <w:spacing w:val="-1"/>
          <w:w w:val="102"/>
        </w:rPr>
        <w:t>2</w:t>
      </w:r>
      <w:r>
        <w:rPr>
          <w:rFonts w:ascii="Calibri" w:hAnsi="Calibri" w:cs="Calibri" w:eastAsia="Calibri"/>
          <w:sz w:val="21"/>
          <w:szCs w:val="21"/>
          <w:spacing w:val="0"/>
          <w:w w:val="102"/>
        </w:rPr>
        <w:t>1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</w:r>
    </w:p>
    <w:p>
      <w:pPr>
        <w:jc w:val="right"/>
        <w:spacing w:after="0"/>
        <w:sectPr>
          <w:pgSz w:w="11900" w:h="16840"/>
          <w:pgMar w:top="1340" w:bottom="280" w:left="1300" w:right="860"/>
        </w:sectPr>
      </w:pPr>
      <w:rPr/>
    </w:p>
    <w:p>
      <w:pPr>
        <w:spacing w:before="78" w:after="0" w:line="263" w:lineRule="exact"/>
        <w:ind w:left="102" w:right="-20"/>
        <w:jc w:val="left"/>
        <w:tabs>
          <w:tab w:pos="7360" w:val="left"/>
        </w:tabs>
        <w:rPr>
          <w:rFonts w:ascii="Cambria" w:hAnsi="Cambria" w:cs="Cambria" w:eastAsia="Cambria"/>
          <w:sz w:val="23"/>
          <w:szCs w:val="23"/>
        </w:rPr>
      </w:pPr>
      <w:rPr/>
      <w:r>
        <w:rPr/>
        <w:pict>
          <v:group style="position:absolute;margin-left:53.991634pt;margin-top:70.434601pt;width:506.656717pt;height:701.170256pt;mso-position-horizontal-relative:page;mso-position-vertical-relative:page;z-index:-2308" coordorigin="1080,1409" coordsize="10133,14023">
            <v:group style="position:absolute;left:1294;top:1416;width:2;height:14009" coordorigin="1294,1416" coordsize="2,14009">
              <v:shape style="position:absolute;left:1294;top:1416;width:2;height:14009" coordorigin="1294,1416" coordsize="0,14009" path="m1294,15425l1294,1416e" filled="f" stroked="t" strokeweight=".730032pt" strokecolor="#000000">
                <v:path arrowok="t"/>
              </v:shape>
            </v:group>
            <v:group style="position:absolute;left:1092;top:1795;width:10109;height:2" coordorigin="1092,1795" coordsize="10109,2">
              <v:shape style="position:absolute;left:1092;top:1795;width:10109;height:2" coordorigin="1092,1795" coordsize="10109,0" path="m11201,1795l1092,1795e" filled="f" stroked="t" strokeweight="1.216728pt" strokecolor="#000000">
                <v:path arrowok="t"/>
              </v:shape>
            </v:group>
            <w10:wrap type="none"/>
          </v:group>
        </w:pic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S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M</w:t>
      </w:r>
      <w:r>
        <w:rPr>
          <w:rFonts w:ascii="Cambria" w:hAnsi="Cambria" w:cs="Cambria" w:eastAsia="Cambria"/>
          <w:sz w:val="23"/>
          <w:szCs w:val="23"/>
          <w:color w:val="4E81BD"/>
          <w:spacing w:val="5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c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d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m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y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:</w:t>
      </w:r>
      <w:r>
        <w:rPr>
          <w:rFonts w:ascii="Cambria" w:hAnsi="Cambria" w:cs="Cambria" w:eastAsia="Cambria"/>
          <w:sz w:val="23"/>
          <w:szCs w:val="23"/>
          <w:color w:val="4E81BD"/>
          <w:spacing w:val="13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G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n</w:t>
      </w:r>
      <w:r>
        <w:rPr>
          <w:rFonts w:ascii="Cambria" w:hAnsi="Cambria" w:cs="Cambria" w:eastAsia="Cambria"/>
          <w:sz w:val="23"/>
          <w:szCs w:val="23"/>
          <w:color w:val="4E81BD"/>
          <w:spacing w:val="-3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r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l</w:t>
      </w:r>
      <w:r>
        <w:rPr>
          <w:rFonts w:ascii="Cambria" w:hAnsi="Cambria" w:cs="Cambria" w:eastAsia="Cambria"/>
          <w:sz w:val="23"/>
          <w:szCs w:val="23"/>
          <w:color w:val="4E81BD"/>
          <w:spacing w:val="9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F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b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r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i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c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i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o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n</w:t>
      </w:r>
      <w:r>
        <w:rPr>
          <w:rFonts w:ascii="Cambria" w:hAnsi="Cambria" w:cs="Cambria" w:eastAsia="Cambria"/>
          <w:sz w:val="23"/>
          <w:szCs w:val="23"/>
          <w:color w:val="4E81BD"/>
          <w:spacing w:val="12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M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h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o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d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s</w:t>
      </w:r>
      <w:r>
        <w:rPr>
          <w:rFonts w:ascii="Cambria" w:hAnsi="Cambria" w:cs="Cambria" w:eastAsia="Cambria"/>
          <w:sz w:val="23"/>
          <w:szCs w:val="23"/>
          <w:color w:val="4E81BD"/>
          <w:spacing w:val="-42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ab/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P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n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ci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l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/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P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n</w:t>
      </w:r>
      <w:r>
        <w:rPr>
          <w:rFonts w:ascii="Cambria" w:hAnsi="Cambria" w:cs="Cambria" w:eastAsia="Cambria"/>
          <w:sz w:val="23"/>
          <w:szCs w:val="23"/>
          <w:color w:val="4E81BD"/>
          <w:spacing w:val="10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3"/>
          <w:w w:val="101"/>
          <w:position w:val="-1"/>
        </w:rPr>
        <w:t>H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1"/>
          <w:position w:val="-1"/>
        </w:rPr>
        <w:t>o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1"/>
          <w:position w:val="-1"/>
        </w:rPr>
        <w:t>l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1"/>
          <w:position w:val="-1"/>
        </w:rPr>
        <w:t>d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1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1"/>
          <w:position w:val="-1"/>
        </w:rPr>
        <w:t>r</w:t>
      </w:r>
      <w:r>
        <w:rPr>
          <w:rFonts w:ascii="Cambria" w:hAnsi="Cambria" w:cs="Cambria" w:eastAsia="Cambria"/>
          <w:sz w:val="23"/>
          <w:szCs w:val="23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8" w:after="0" w:line="240" w:lineRule="auto"/>
        <w:ind w:left="102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7"/>
          <w:szCs w:val="27"/>
          <w:w w:val="101"/>
          <w:b/>
          <w:bCs/>
        </w:rPr>
      </w:r>
      <w:r>
        <w:rPr>
          <w:rFonts w:ascii="Times New Roman" w:hAnsi="Times New Roman" w:cs="Times New Roman" w:eastAsia="Times New Roman"/>
          <w:sz w:val="27"/>
          <w:szCs w:val="27"/>
          <w:spacing w:val="-1"/>
          <w:w w:val="100"/>
          <w:b/>
          <w:bCs/>
          <w:u w:val="thick" w:color="000000"/>
        </w:rPr>
        <w:t>S</w:t>
      </w:r>
      <w:r>
        <w:rPr>
          <w:rFonts w:ascii="Times New Roman" w:hAnsi="Times New Roman" w:cs="Times New Roman" w:eastAsia="Times New Roman"/>
          <w:sz w:val="27"/>
          <w:szCs w:val="27"/>
          <w:spacing w:val="-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</w:rPr>
        <w:t>t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1"/>
          <w:w w:val="100"/>
          <w:b/>
          <w:bCs/>
          <w:u w:val="thick" w:color="000000"/>
        </w:rPr>
        <w:t>e</w:t>
      </w:r>
      <w:r>
        <w:rPr>
          <w:rFonts w:ascii="Times New Roman" w:hAnsi="Times New Roman" w:cs="Times New Roman" w:eastAsia="Times New Roman"/>
          <w:sz w:val="27"/>
          <w:szCs w:val="27"/>
          <w:spacing w:val="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</w:rPr>
        <w:t>p</w:t>
      </w:r>
      <w:r>
        <w:rPr>
          <w:rFonts w:ascii="Times New Roman" w:hAnsi="Times New Roman" w:cs="Times New Roman" w:eastAsia="Times New Roman"/>
          <w:sz w:val="27"/>
          <w:szCs w:val="27"/>
          <w:spacing w:val="4"/>
          <w:w w:val="100"/>
          <w:b/>
          <w:bCs/>
          <w:u w:val="thick" w:color="0000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</w:rPr>
        <w:t>1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</w:rPr>
        <w:t>3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</w:rPr>
        <w:t>: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6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ces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it.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4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60" w:lineRule="exact"/>
        <w:ind w:left="1153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  <w:position w:val="-1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  <w:position w:val="-1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1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position w:val="-1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position w:val="-1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position w:val="-1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position w:val="-1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es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position w:val="-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position w:val="-1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position w:val="-1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position w:val="-1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position w:val="-1"/>
        </w:rPr>
        <w:t>j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position w:val="-1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st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ts</w:t>
      </w:r>
      <w:r>
        <w:rPr>
          <w:rFonts w:ascii="Times New Roman" w:hAnsi="Times New Roman" w:cs="Times New Roman" w:eastAsia="Times New Roman"/>
          <w:sz w:val="23"/>
          <w:szCs w:val="23"/>
          <w:spacing w:val="11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so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position w:val="-1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position w:val="-1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ieces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position w:val="-1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it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position w:val="-1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position w:val="-1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  <w:position w:val="-1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position w:val="-1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er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to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position w:val="-1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  <w:position w:val="-1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6"/>
          <w:w w:val="100"/>
          <w:position w:val="-1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position w:val="-1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  <w:position w:val="-1"/>
        </w:rPr>
        <w:t>1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  <w:position w:val="-1"/>
        </w:rPr>
        <w:t>4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  <w:position w:val="-1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0"/>
        </w:rPr>
      </w:r>
    </w:p>
    <w:p>
      <w:pPr>
        <w:spacing w:before="2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1" w:after="0" w:line="244" w:lineRule="auto"/>
        <w:ind w:left="2761" w:right="3324"/>
        <w:jc w:val="left"/>
        <w:rPr>
          <w:rFonts w:ascii="Calibri" w:hAnsi="Calibri" w:cs="Calibri" w:eastAsia="Calibri"/>
          <w:sz w:val="21"/>
          <w:szCs w:val="21"/>
        </w:rPr>
      </w:pPr>
      <w:rPr/>
      <w:r>
        <w:rPr/>
        <w:pict>
          <v:group style="position:absolute;margin-left:207.789993pt;margin-top:-195.763031pt;width:201.220011pt;height:188.500011pt;mso-position-horizontal-relative:page;mso-position-vertical-relative:paragraph;z-index:-2307" coordorigin="4156,-3915" coordsize="4024,3770">
            <v:shape style="position:absolute;left:4176;top:-3900;width:3982;height:3739" type="#_x0000_t75">
              <v:imagedata r:id="rId59" o:title=""/>
            </v:shape>
            <v:group style="position:absolute;left:4164;top:-3907;width:4008;height:2" coordorigin="4164,-3907" coordsize="4008,2">
              <v:shape style="position:absolute;left:4164;top:-3907;width:4008;height:2" coordorigin="4164,-3907" coordsize="4008,0" path="m4164,-3907l8172,-3907e" filled="f" stroked="t" strokeweight=".820015pt" strokecolor="#000000">
                <v:path arrowok="t"/>
              </v:shape>
            </v:group>
            <v:group style="position:absolute;left:4170;top:-3900;width:2;height:3739" coordorigin="4170,-3900" coordsize="2,3739">
              <v:shape style="position:absolute;left:4170;top:-3900;width:2;height:3739" coordorigin="4170,-3900" coordsize="0,3739" path="m4170,-3900l4170,-161e" filled="f" stroked="t" strokeweight=".7pt" strokecolor="#000000">
                <v:path arrowok="t"/>
              </v:shape>
            </v:group>
            <v:group style="position:absolute;left:8165;top:-3900;width:2;height:3739" coordorigin="8165,-3900" coordsize="2,3739">
              <v:shape style="position:absolute;left:8165;top:-3900;width:2;height:3739" coordorigin="8165,-3900" coordsize="0,3739" path="m8165,-3900l8165,-161e" filled="f" stroked="t" strokeweight=".82pt" strokecolor="#000000">
                <v:path arrowok="t"/>
              </v:shape>
            </v:group>
            <v:group style="position:absolute;left:4164;top:-153;width:4008;height:2" coordorigin="4164,-153" coordsize="4008,2">
              <v:shape style="position:absolute;left:4164;top:-153;width:4008;height:2" coordorigin="4164,-153" coordsize="4008,0" path="m4164,-153l8172,-153e" filled="f" stroked="t" strokeweight=".820011pt" strokecolor="#000000">
                <v:path arrowok="t"/>
              </v:shape>
            </v:group>
            <w10:wrap type="none"/>
          </v:group>
        </w:pic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F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538DD4"/>
          <w:spacing w:val="1"/>
          <w:w w:val="100"/>
        </w:rPr>
        <w:t>g</w:t>
      </w:r>
      <w:r>
        <w:rPr>
          <w:rFonts w:ascii="Calibri" w:hAnsi="Calibri" w:cs="Calibri" w:eastAsia="Calibri"/>
          <w:sz w:val="21"/>
          <w:szCs w:val="21"/>
          <w:color w:val="538DD4"/>
          <w:spacing w:val="-2"/>
          <w:w w:val="100"/>
        </w:rPr>
        <w:t>u</w:t>
      </w:r>
      <w:r>
        <w:rPr>
          <w:rFonts w:ascii="Calibri" w:hAnsi="Calibri" w:cs="Calibri" w:eastAsia="Calibri"/>
          <w:sz w:val="21"/>
          <w:szCs w:val="21"/>
          <w:color w:val="538DD4"/>
          <w:spacing w:val="3"/>
          <w:w w:val="100"/>
        </w:rPr>
        <w:t>r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538DD4"/>
          <w:spacing w:val="17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538DD4"/>
          <w:spacing w:val="2"/>
          <w:w w:val="100"/>
        </w:rPr>
        <w:t>1</w:t>
      </w:r>
      <w:r>
        <w:rPr>
          <w:rFonts w:ascii="Calibri" w:hAnsi="Calibri" w:cs="Calibri" w:eastAsia="Calibri"/>
          <w:sz w:val="21"/>
          <w:szCs w:val="21"/>
          <w:color w:val="538DD4"/>
          <w:spacing w:val="-3"/>
          <w:w w:val="100"/>
        </w:rPr>
        <w:t>4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:</w:t>
      </w:r>
      <w:r>
        <w:rPr>
          <w:rFonts w:ascii="Calibri" w:hAnsi="Calibri" w:cs="Calibri" w:eastAsia="Calibri"/>
          <w:sz w:val="21"/>
          <w:szCs w:val="21"/>
          <w:color w:val="538DD4"/>
          <w:spacing w:val="8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D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r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y</w:t>
      </w:r>
      <w:r>
        <w:rPr>
          <w:rFonts w:ascii="Calibri" w:hAnsi="Calibri" w:cs="Calibri" w:eastAsia="Calibri"/>
          <w:sz w:val="21"/>
          <w:szCs w:val="21"/>
          <w:color w:val="000000"/>
          <w:spacing w:val="16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f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tt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n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g</w:t>
      </w:r>
      <w:r>
        <w:rPr>
          <w:rFonts w:ascii="Calibri" w:hAnsi="Calibri" w:cs="Calibri" w:eastAsia="Calibri"/>
          <w:sz w:val="21"/>
          <w:szCs w:val="21"/>
          <w:color w:val="000000"/>
          <w:spacing w:val="28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h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11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p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c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s</w:t>
      </w:r>
      <w:r>
        <w:rPr>
          <w:rFonts w:ascii="Calibri" w:hAnsi="Calibri" w:cs="Calibri" w:eastAsia="Calibri"/>
          <w:sz w:val="21"/>
          <w:szCs w:val="21"/>
          <w:color w:val="000000"/>
          <w:spacing w:val="20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2"/>
          <w:w w:val="105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-5"/>
          <w:w w:val="104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2"/>
        </w:rPr>
        <w:t>g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3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5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4"/>
        </w:rPr>
        <w:t>h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3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4"/>
        </w:rPr>
        <w:t>r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4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b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f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or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22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2"/>
        </w:rPr>
        <w:t>g</w:t>
      </w:r>
      <w:r>
        <w:rPr>
          <w:rFonts w:ascii="Calibri" w:hAnsi="Calibri" w:cs="Calibri" w:eastAsia="Calibri"/>
          <w:sz w:val="21"/>
          <w:szCs w:val="21"/>
          <w:color w:val="000000"/>
          <w:spacing w:val="3"/>
          <w:w w:val="109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4"/>
        </w:rPr>
        <w:t>u</w:t>
      </w:r>
      <w:r>
        <w:rPr>
          <w:rFonts w:ascii="Calibri" w:hAnsi="Calibri" w:cs="Calibri" w:eastAsia="Calibri"/>
          <w:sz w:val="21"/>
          <w:szCs w:val="21"/>
          <w:color w:val="000000"/>
          <w:spacing w:val="3"/>
          <w:w w:val="109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-5"/>
          <w:w w:val="104"/>
        </w:rPr>
        <w:t>n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2"/>
        </w:rPr>
        <w:t>g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</w:r>
    </w:p>
    <w:p>
      <w:pPr>
        <w:spacing w:before="2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1" w:after="0" w:line="240" w:lineRule="auto"/>
        <w:ind w:right="90"/>
        <w:jc w:val="right"/>
        <w:rPr>
          <w:rFonts w:ascii="Calibri" w:hAnsi="Calibri" w:cs="Calibri" w:eastAsia="Calibri"/>
          <w:sz w:val="21"/>
          <w:szCs w:val="21"/>
        </w:rPr>
      </w:pPr>
      <w:rPr/>
      <w:r>
        <w:rPr>
          <w:rFonts w:ascii="Calibri" w:hAnsi="Calibri" w:cs="Calibri" w:eastAsia="Calibri"/>
          <w:sz w:val="21"/>
          <w:szCs w:val="21"/>
          <w:spacing w:val="-1"/>
          <w:w w:val="102"/>
        </w:rPr>
        <w:t>2</w:t>
      </w:r>
      <w:r>
        <w:rPr>
          <w:rFonts w:ascii="Calibri" w:hAnsi="Calibri" w:cs="Calibri" w:eastAsia="Calibri"/>
          <w:sz w:val="21"/>
          <w:szCs w:val="21"/>
          <w:spacing w:val="0"/>
          <w:w w:val="102"/>
        </w:rPr>
        <w:t>2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</w:r>
    </w:p>
    <w:p>
      <w:pPr>
        <w:jc w:val="right"/>
        <w:spacing w:after="0"/>
        <w:sectPr>
          <w:pgSz w:w="11900" w:h="16840"/>
          <w:pgMar w:top="1340" w:bottom="280" w:left="1300" w:right="860"/>
        </w:sectPr>
      </w:pPr>
      <w:rPr/>
    </w:p>
    <w:p>
      <w:pPr>
        <w:spacing w:before="78" w:after="0" w:line="263" w:lineRule="exact"/>
        <w:ind w:left="102" w:right="-20"/>
        <w:jc w:val="left"/>
        <w:tabs>
          <w:tab w:pos="7360" w:val="left"/>
        </w:tabs>
        <w:rPr>
          <w:rFonts w:ascii="Cambria" w:hAnsi="Cambria" w:cs="Cambria" w:eastAsia="Cambria"/>
          <w:sz w:val="23"/>
          <w:szCs w:val="23"/>
        </w:rPr>
      </w:pPr>
      <w:rPr/>
      <w:r>
        <w:rPr/>
        <w:pict>
          <v:group style="position:absolute;margin-left:53.991634pt;margin-top:70.434601pt;width:506.656717pt;height:701.170256pt;mso-position-horizontal-relative:page;mso-position-vertical-relative:page;z-index:-2306" coordorigin="1080,1409" coordsize="10133,14023">
            <v:group style="position:absolute;left:1294;top:1416;width:2;height:14009" coordorigin="1294,1416" coordsize="2,14009">
              <v:shape style="position:absolute;left:1294;top:1416;width:2;height:14009" coordorigin="1294,1416" coordsize="0,14009" path="m1294,15425l1294,1416e" filled="f" stroked="t" strokeweight=".730032pt" strokecolor="#000000">
                <v:path arrowok="t"/>
              </v:shape>
            </v:group>
            <v:group style="position:absolute;left:1092;top:1795;width:10109;height:2" coordorigin="1092,1795" coordsize="10109,2">
              <v:shape style="position:absolute;left:1092;top:1795;width:10109;height:2" coordorigin="1092,1795" coordsize="10109,0" path="m11201,1795l1092,1795e" filled="f" stroked="t" strokeweight="1.216728pt" strokecolor="#000000">
                <v:path arrowok="t"/>
              </v:shape>
            </v:group>
            <w10:wrap type="none"/>
          </v:group>
        </w:pic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S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M</w:t>
      </w:r>
      <w:r>
        <w:rPr>
          <w:rFonts w:ascii="Cambria" w:hAnsi="Cambria" w:cs="Cambria" w:eastAsia="Cambria"/>
          <w:sz w:val="23"/>
          <w:szCs w:val="23"/>
          <w:color w:val="4E81BD"/>
          <w:spacing w:val="5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c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d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m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y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:</w:t>
      </w:r>
      <w:r>
        <w:rPr>
          <w:rFonts w:ascii="Cambria" w:hAnsi="Cambria" w:cs="Cambria" w:eastAsia="Cambria"/>
          <w:sz w:val="23"/>
          <w:szCs w:val="23"/>
          <w:color w:val="4E81BD"/>
          <w:spacing w:val="13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G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n</w:t>
      </w:r>
      <w:r>
        <w:rPr>
          <w:rFonts w:ascii="Cambria" w:hAnsi="Cambria" w:cs="Cambria" w:eastAsia="Cambria"/>
          <w:sz w:val="23"/>
          <w:szCs w:val="23"/>
          <w:color w:val="4E81BD"/>
          <w:spacing w:val="-3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r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l</w:t>
      </w:r>
      <w:r>
        <w:rPr>
          <w:rFonts w:ascii="Cambria" w:hAnsi="Cambria" w:cs="Cambria" w:eastAsia="Cambria"/>
          <w:sz w:val="23"/>
          <w:szCs w:val="23"/>
          <w:color w:val="4E81BD"/>
          <w:spacing w:val="9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F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b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r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i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c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i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o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n</w:t>
      </w:r>
      <w:r>
        <w:rPr>
          <w:rFonts w:ascii="Cambria" w:hAnsi="Cambria" w:cs="Cambria" w:eastAsia="Cambria"/>
          <w:sz w:val="23"/>
          <w:szCs w:val="23"/>
          <w:color w:val="4E81BD"/>
          <w:spacing w:val="12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M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h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o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d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s</w:t>
      </w:r>
      <w:r>
        <w:rPr>
          <w:rFonts w:ascii="Cambria" w:hAnsi="Cambria" w:cs="Cambria" w:eastAsia="Cambria"/>
          <w:sz w:val="23"/>
          <w:szCs w:val="23"/>
          <w:color w:val="4E81BD"/>
          <w:spacing w:val="-42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ab/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P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n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ci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l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/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P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n</w:t>
      </w:r>
      <w:r>
        <w:rPr>
          <w:rFonts w:ascii="Cambria" w:hAnsi="Cambria" w:cs="Cambria" w:eastAsia="Cambria"/>
          <w:sz w:val="23"/>
          <w:szCs w:val="23"/>
          <w:color w:val="4E81BD"/>
          <w:spacing w:val="10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3"/>
          <w:w w:val="101"/>
          <w:position w:val="-1"/>
        </w:rPr>
        <w:t>H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1"/>
          <w:position w:val="-1"/>
        </w:rPr>
        <w:t>o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1"/>
          <w:position w:val="-1"/>
        </w:rPr>
        <w:t>l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1"/>
          <w:position w:val="-1"/>
        </w:rPr>
        <w:t>d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1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1"/>
          <w:position w:val="-1"/>
        </w:rPr>
        <w:t>r</w:t>
      </w:r>
      <w:r>
        <w:rPr>
          <w:rFonts w:ascii="Cambria" w:hAnsi="Cambria" w:cs="Cambria" w:eastAsia="Cambria"/>
          <w:sz w:val="23"/>
          <w:szCs w:val="23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8" w:after="0" w:line="240" w:lineRule="auto"/>
        <w:ind w:left="102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7"/>
          <w:szCs w:val="27"/>
          <w:w w:val="101"/>
          <w:b/>
          <w:bCs/>
        </w:rPr>
      </w:r>
      <w:r>
        <w:rPr>
          <w:rFonts w:ascii="Times New Roman" w:hAnsi="Times New Roman" w:cs="Times New Roman" w:eastAsia="Times New Roman"/>
          <w:sz w:val="27"/>
          <w:szCs w:val="27"/>
          <w:spacing w:val="-1"/>
          <w:w w:val="100"/>
          <w:b/>
          <w:bCs/>
          <w:u w:val="thick" w:color="000000"/>
        </w:rPr>
        <w:t>S</w:t>
      </w:r>
      <w:r>
        <w:rPr>
          <w:rFonts w:ascii="Times New Roman" w:hAnsi="Times New Roman" w:cs="Times New Roman" w:eastAsia="Times New Roman"/>
          <w:sz w:val="27"/>
          <w:szCs w:val="27"/>
          <w:spacing w:val="-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</w:rPr>
        <w:t>t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1"/>
          <w:w w:val="100"/>
          <w:b/>
          <w:bCs/>
          <w:u w:val="thick" w:color="000000"/>
        </w:rPr>
        <w:t>e</w:t>
      </w:r>
      <w:r>
        <w:rPr>
          <w:rFonts w:ascii="Times New Roman" w:hAnsi="Times New Roman" w:cs="Times New Roman" w:eastAsia="Times New Roman"/>
          <w:sz w:val="27"/>
          <w:szCs w:val="27"/>
          <w:spacing w:val="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</w:rPr>
        <w:t>p</w:t>
      </w:r>
      <w:r>
        <w:rPr>
          <w:rFonts w:ascii="Times New Roman" w:hAnsi="Times New Roman" w:cs="Times New Roman" w:eastAsia="Times New Roman"/>
          <w:sz w:val="27"/>
          <w:szCs w:val="27"/>
          <w:spacing w:val="4"/>
          <w:w w:val="100"/>
          <w:b/>
          <w:bCs/>
          <w:u w:val="thick" w:color="0000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</w:rPr>
        <w:t>1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</w:rPr>
        <w:t>4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</w:rPr>
        <w:t>: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6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ieces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si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ir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-5"/>
          <w:w w:val="100"/>
          <w:b/>
          <w:bCs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x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  <w:b/>
          <w:bCs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ps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46" w:after="0" w:line="240" w:lineRule="auto"/>
        <w:ind w:left="1242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  <w:b/>
          <w:bCs/>
        </w:rPr>
        <w:t>Ep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  <w:b/>
          <w:bCs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  <w:b/>
          <w:bCs/>
        </w:rPr>
        <w:t>x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  <w:b/>
          <w:bCs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1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74" w:lineRule="auto"/>
        <w:ind w:left="1503" w:right="393" w:firstLine="-35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</w:rPr>
        <w:t>A.</w:t>
      </w:r>
      <w:r>
        <w:rPr>
          <w:rFonts w:ascii="Times New Roman" w:hAnsi="Times New Roman" w:cs="Times New Roman" w:eastAsia="Times New Roman"/>
          <w:sz w:val="27"/>
          <w:szCs w:val="27"/>
          <w:spacing w:val="2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sta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x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ea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v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1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1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ap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x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es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le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ich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1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1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4" w:after="0" w:line="240" w:lineRule="auto"/>
        <w:ind w:left="1153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</w:rPr>
        <w:t>B.</w:t>
      </w:r>
      <w:r>
        <w:rPr>
          <w:rFonts w:ascii="Times New Roman" w:hAnsi="Times New Roman" w:cs="Times New Roman" w:eastAsia="Times New Roman"/>
          <w:sz w:val="27"/>
          <w:szCs w:val="27"/>
          <w:spacing w:val="3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x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ie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es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ead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x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1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tles.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39" w:after="0" w:line="280" w:lineRule="auto"/>
        <w:ind w:left="1503" w:right="94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ect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ca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x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ect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ill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1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es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lt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x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sett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ts.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5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ject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ix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1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x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ill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les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il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/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8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”.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an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x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act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eas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so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est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j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ix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x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1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j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x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cess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x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ill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1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aste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2" w:after="0" w:line="310" w:lineRule="exact"/>
        <w:ind w:left="1503" w:right="143" w:firstLine="-35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</w:rPr>
        <w:t>C.</w:t>
      </w:r>
      <w:r>
        <w:rPr>
          <w:rFonts w:ascii="Times New Roman" w:hAnsi="Times New Roman" w:cs="Times New Roman" w:eastAsia="Times New Roman"/>
          <w:sz w:val="27"/>
          <w:szCs w:val="27"/>
          <w:spacing w:val="2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ix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Ep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x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x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ng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up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ith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ir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-5"/>
          <w:w w:val="100"/>
          <w:b/>
          <w:bCs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x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x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b/>
          <w:bCs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ith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ci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z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air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les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eated</w:t>
      </w:r>
      <w:r>
        <w:rPr>
          <w:rFonts w:ascii="Times New Roman" w:hAnsi="Times New Roman" w:cs="Times New Roman" w:eastAsia="Times New Roman"/>
          <w:sz w:val="23"/>
          <w:szCs w:val="23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1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ile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sti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6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air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et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q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id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x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lt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v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1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30" w:after="0" w:line="240" w:lineRule="auto"/>
        <w:ind w:left="1503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t,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j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1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41" w:after="0" w:line="277" w:lineRule="auto"/>
        <w:ind w:left="1503" w:right="227" w:firstLine="-350"/>
        <w:jc w:val="both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</w:rPr>
        <w:t>D.</w:t>
      </w:r>
      <w:r>
        <w:rPr>
          <w:rFonts w:ascii="Times New Roman" w:hAnsi="Times New Roman" w:cs="Times New Roman" w:eastAsia="Times New Roman"/>
          <w:sz w:val="27"/>
          <w:szCs w:val="27"/>
          <w:spacing w:val="2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es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iece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Side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2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1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iece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1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ch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es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itt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j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1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1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ill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ta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j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ace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en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is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se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1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te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2" w:after="0" w:line="240" w:lineRule="auto"/>
        <w:ind w:left="1153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</w:rPr>
        <w:t>E.</w:t>
      </w:r>
      <w:r>
        <w:rPr>
          <w:rFonts w:ascii="Times New Roman" w:hAnsi="Times New Roman" w:cs="Times New Roman" w:eastAsia="Times New Roman"/>
          <w:sz w:val="27"/>
          <w:szCs w:val="27"/>
          <w:spacing w:val="3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ce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les,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asse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le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els,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1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et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1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3" w:after="0" w:line="310" w:lineRule="exact"/>
        <w:ind w:left="1503" w:right="165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x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cess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e.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ces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5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1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1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je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cla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ected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tt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1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e.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5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1" w:after="0" w:line="254" w:lineRule="exact"/>
        <w:ind w:left="2211" w:right="-20"/>
        <w:jc w:val="left"/>
        <w:rPr>
          <w:rFonts w:ascii="Calibri" w:hAnsi="Calibri" w:cs="Calibri" w:eastAsia="Calibri"/>
          <w:sz w:val="21"/>
          <w:szCs w:val="21"/>
        </w:rPr>
      </w:pPr>
      <w:rPr/>
      <w:r>
        <w:rPr/>
        <w:pict>
          <v:group style="position:absolute;margin-left:172.509995pt;margin-top:-206.322891pt;width:271.780002pt;height:205.300003pt;mso-position-horizontal-relative:page;mso-position-vertical-relative:paragraph;z-index:-2305" coordorigin="3450,-4126" coordsize="5436,4106">
            <v:shape style="position:absolute;left:3470;top:-4111;width:5393;height:4075" type="#_x0000_t75">
              <v:imagedata r:id="rId60" o:title=""/>
            </v:shape>
            <v:group style="position:absolute;left:3458;top:-4118;width:5419;height:2" coordorigin="3458,-4118" coordsize="5419,2">
              <v:shape style="position:absolute;left:3458;top:-4118;width:5419;height:2" coordorigin="3458,-4118" coordsize="5419,0" path="m3458,-4118l8878,-4118e" filled="f" stroked="t" strokeweight=".820008pt" strokecolor="#000000">
                <v:path arrowok="t"/>
              </v:shape>
            </v:group>
            <v:group style="position:absolute;left:3464;top:-4111;width:2;height:4075" coordorigin="3464,-4111" coordsize="2,4075">
              <v:shape style="position:absolute;left:3464;top:-4111;width:2;height:4075" coordorigin="3464,-4111" coordsize="0,4075" path="m3464,-4111l3464,-36e" filled="f" stroked="t" strokeweight=".7pt" strokecolor="#000000">
                <v:path arrowok="t"/>
              </v:shape>
            </v:group>
            <v:group style="position:absolute;left:8870;top:-4111;width:2;height:4075" coordorigin="8870,-4111" coordsize="2,4075">
              <v:shape style="position:absolute;left:8870;top:-4111;width:2;height:4075" coordorigin="8870,-4111" coordsize="0,4075" path="m8870,-4111l8870,-36e" filled="f" stroked="t" strokeweight=".82pt" strokecolor="#000000">
                <v:path arrowok="t"/>
              </v:shape>
            </v:group>
            <v:group style="position:absolute;left:3458;top:-29;width:5419;height:2" coordorigin="3458,-29" coordsize="5419,2">
              <v:shape style="position:absolute;left:3458;top:-29;width:5419;height:2" coordorigin="3458,-29" coordsize="5419,0" path="m3458,-29l8878,-29e" filled="f" stroked="t" strokeweight=".820003pt" strokecolor="#000000">
                <v:path arrowok="t"/>
              </v:shape>
            </v:group>
            <w10:wrap type="none"/>
          </v:group>
        </w:pic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F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538DD4"/>
          <w:spacing w:val="1"/>
          <w:w w:val="100"/>
        </w:rPr>
        <w:t>g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ur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538DD4"/>
          <w:spacing w:val="17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538DD4"/>
          <w:spacing w:val="2"/>
          <w:w w:val="100"/>
        </w:rPr>
        <w:t>1</w:t>
      </w:r>
      <w:r>
        <w:rPr>
          <w:rFonts w:ascii="Calibri" w:hAnsi="Calibri" w:cs="Calibri" w:eastAsia="Calibri"/>
          <w:sz w:val="21"/>
          <w:szCs w:val="21"/>
          <w:color w:val="538DD4"/>
          <w:spacing w:val="-1"/>
          <w:w w:val="100"/>
        </w:rPr>
        <w:t>5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:</w:t>
      </w:r>
      <w:r>
        <w:rPr>
          <w:rFonts w:ascii="Calibri" w:hAnsi="Calibri" w:cs="Calibri" w:eastAsia="Calibri"/>
          <w:sz w:val="21"/>
          <w:szCs w:val="21"/>
          <w:color w:val="538DD4"/>
          <w:spacing w:val="6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C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a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mp</w:t>
      </w:r>
      <w:r>
        <w:rPr>
          <w:rFonts w:ascii="Calibri" w:hAnsi="Calibri" w:cs="Calibri" w:eastAsia="Calibri"/>
          <w:sz w:val="21"/>
          <w:szCs w:val="21"/>
          <w:color w:val="000000"/>
          <w:spacing w:val="20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w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h</w:t>
      </w:r>
      <w:r>
        <w:rPr>
          <w:rFonts w:ascii="Calibri" w:hAnsi="Calibri" w:cs="Calibri" w:eastAsia="Calibri"/>
          <w:sz w:val="21"/>
          <w:szCs w:val="21"/>
          <w:color w:val="000000"/>
          <w:spacing w:val="19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2"/>
          <w:w w:val="100"/>
        </w:rPr>
        <w:t>1</w:t>
      </w:r>
      <w:r>
        <w:rPr>
          <w:rFonts w:ascii="Calibri" w:hAnsi="Calibri" w:cs="Calibri" w:eastAsia="Calibri"/>
          <w:sz w:val="21"/>
          <w:szCs w:val="21"/>
          <w:color w:val="000000"/>
          <w:spacing w:val="2"/>
          <w:w w:val="100"/>
        </w:rPr>
        <w:t>2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”</w:t>
      </w:r>
      <w:r>
        <w:rPr>
          <w:rFonts w:ascii="Calibri" w:hAnsi="Calibri" w:cs="Calibri" w:eastAsia="Calibri"/>
          <w:sz w:val="21"/>
          <w:szCs w:val="21"/>
          <w:color w:val="000000"/>
          <w:spacing w:val="8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b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a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r</w:t>
      </w:r>
      <w:r>
        <w:rPr>
          <w:rFonts w:ascii="Calibri" w:hAnsi="Calibri" w:cs="Calibri" w:eastAsia="Calibri"/>
          <w:sz w:val="21"/>
          <w:szCs w:val="21"/>
          <w:color w:val="000000"/>
          <w:spacing w:val="13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c</w:t>
      </w:r>
      <w:r>
        <w:rPr>
          <w:rFonts w:ascii="Calibri" w:hAnsi="Calibri" w:cs="Calibri" w:eastAsia="Calibri"/>
          <w:sz w:val="21"/>
          <w:szCs w:val="21"/>
          <w:color w:val="000000"/>
          <w:spacing w:val="3"/>
          <w:w w:val="100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-5"/>
          <w:w w:val="100"/>
        </w:rPr>
        <w:t>a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mps</w:t>
      </w:r>
      <w:r>
        <w:rPr>
          <w:rFonts w:ascii="Calibri" w:hAnsi="Calibri" w:cs="Calibri" w:eastAsia="Calibri"/>
          <w:sz w:val="21"/>
          <w:szCs w:val="21"/>
          <w:color w:val="000000"/>
          <w:spacing w:val="29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a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nd</w:t>
      </w:r>
      <w:r>
        <w:rPr>
          <w:rFonts w:ascii="Calibri" w:hAnsi="Calibri" w:cs="Calibri" w:eastAsia="Calibri"/>
          <w:sz w:val="21"/>
          <w:szCs w:val="21"/>
          <w:color w:val="000000"/>
          <w:spacing w:val="15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a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3"/>
          <w:w w:val="100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w</w:t>
      </w:r>
      <w:r>
        <w:rPr>
          <w:rFonts w:ascii="Calibri" w:hAnsi="Calibri" w:cs="Calibri" w:eastAsia="Calibri"/>
          <w:sz w:val="21"/>
          <w:szCs w:val="21"/>
          <w:color w:val="000000"/>
          <w:spacing w:val="26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g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u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12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11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1"/>
        </w:rPr>
        <w:t>c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4"/>
        </w:rPr>
        <w:t>u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4"/>
        </w:rPr>
        <w:t>r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3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21" w:after="0" w:line="240" w:lineRule="auto"/>
        <w:ind w:right="90"/>
        <w:jc w:val="right"/>
        <w:rPr>
          <w:rFonts w:ascii="Calibri" w:hAnsi="Calibri" w:cs="Calibri" w:eastAsia="Calibri"/>
          <w:sz w:val="21"/>
          <w:szCs w:val="21"/>
        </w:rPr>
      </w:pPr>
      <w:rPr/>
      <w:r>
        <w:rPr>
          <w:rFonts w:ascii="Calibri" w:hAnsi="Calibri" w:cs="Calibri" w:eastAsia="Calibri"/>
          <w:sz w:val="21"/>
          <w:szCs w:val="21"/>
          <w:spacing w:val="-1"/>
          <w:w w:val="102"/>
        </w:rPr>
        <w:t>2</w:t>
      </w:r>
      <w:r>
        <w:rPr>
          <w:rFonts w:ascii="Calibri" w:hAnsi="Calibri" w:cs="Calibri" w:eastAsia="Calibri"/>
          <w:sz w:val="21"/>
          <w:szCs w:val="21"/>
          <w:spacing w:val="0"/>
          <w:w w:val="102"/>
        </w:rPr>
        <w:t>3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</w:r>
    </w:p>
    <w:p>
      <w:pPr>
        <w:jc w:val="right"/>
        <w:spacing w:after="0"/>
        <w:sectPr>
          <w:pgSz w:w="11900" w:h="16840"/>
          <w:pgMar w:top="1340" w:bottom="280" w:left="1300" w:right="860"/>
        </w:sectPr>
      </w:pPr>
      <w:rPr/>
    </w:p>
    <w:p>
      <w:pPr>
        <w:spacing w:before="78" w:after="0" w:line="263" w:lineRule="exact"/>
        <w:ind w:left="102" w:right="-20"/>
        <w:jc w:val="left"/>
        <w:tabs>
          <w:tab w:pos="7360" w:val="left"/>
        </w:tabs>
        <w:rPr>
          <w:rFonts w:ascii="Cambria" w:hAnsi="Cambria" w:cs="Cambria" w:eastAsia="Cambria"/>
          <w:sz w:val="23"/>
          <w:szCs w:val="23"/>
        </w:rPr>
      </w:pPr>
      <w:rPr/>
      <w:r>
        <w:rPr/>
        <w:pict>
          <v:group style="position:absolute;margin-left:53.991634pt;margin-top:70.434601pt;width:506.656717pt;height:701.170256pt;mso-position-horizontal-relative:page;mso-position-vertical-relative:page;z-index:-2304" coordorigin="1080,1409" coordsize="10133,14023">
            <v:group style="position:absolute;left:1294;top:1416;width:2;height:14009" coordorigin="1294,1416" coordsize="2,14009">
              <v:shape style="position:absolute;left:1294;top:1416;width:2;height:14009" coordorigin="1294,1416" coordsize="0,14009" path="m1294,15425l1294,1416e" filled="f" stroked="t" strokeweight=".730032pt" strokecolor="#000000">
                <v:path arrowok="t"/>
              </v:shape>
            </v:group>
            <v:group style="position:absolute;left:1092;top:1795;width:10109;height:2" coordorigin="1092,1795" coordsize="10109,2">
              <v:shape style="position:absolute;left:1092;top:1795;width:10109;height:2" coordorigin="1092,1795" coordsize="10109,0" path="m11201,1795l1092,1795e" filled="f" stroked="t" strokeweight="1.216728pt" strokecolor="#000000">
                <v:path arrowok="t"/>
              </v:shape>
            </v:group>
            <w10:wrap type="none"/>
          </v:group>
        </w:pic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S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M</w:t>
      </w:r>
      <w:r>
        <w:rPr>
          <w:rFonts w:ascii="Cambria" w:hAnsi="Cambria" w:cs="Cambria" w:eastAsia="Cambria"/>
          <w:sz w:val="23"/>
          <w:szCs w:val="23"/>
          <w:color w:val="4E81BD"/>
          <w:spacing w:val="5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c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d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m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y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:</w:t>
      </w:r>
      <w:r>
        <w:rPr>
          <w:rFonts w:ascii="Cambria" w:hAnsi="Cambria" w:cs="Cambria" w:eastAsia="Cambria"/>
          <w:sz w:val="23"/>
          <w:szCs w:val="23"/>
          <w:color w:val="4E81BD"/>
          <w:spacing w:val="13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G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n</w:t>
      </w:r>
      <w:r>
        <w:rPr>
          <w:rFonts w:ascii="Cambria" w:hAnsi="Cambria" w:cs="Cambria" w:eastAsia="Cambria"/>
          <w:sz w:val="23"/>
          <w:szCs w:val="23"/>
          <w:color w:val="4E81BD"/>
          <w:spacing w:val="-3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r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l</w:t>
      </w:r>
      <w:r>
        <w:rPr>
          <w:rFonts w:ascii="Cambria" w:hAnsi="Cambria" w:cs="Cambria" w:eastAsia="Cambria"/>
          <w:sz w:val="23"/>
          <w:szCs w:val="23"/>
          <w:color w:val="4E81BD"/>
          <w:spacing w:val="9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F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b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r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i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c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i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o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n</w:t>
      </w:r>
      <w:r>
        <w:rPr>
          <w:rFonts w:ascii="Cambria" w:hAnsi="Cambria" w:cs="Cambria" w:eastAsia="Cambria"/>
          <w:sz w:val="23"/>
          <w:szCs w:val="23"/>
          <w:color w:val="4E81BD"/>
          <w:spacing w:val="12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M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h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o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d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s</w:t>
      </w:r>
      <w:r>
        <w:rPr>
          <w:rFonts w:ascii="Cambria" w:hAnsi="Cambria" w:cs="Cambria" w:eastAsia="Cambria"/>
          <w:sz w:val="23"/>
          <w:szCs w:val="23"/>
          <w:color w:val="4E81BD"/>
          <w:spacing w:val="-42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ab/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P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n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ci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l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/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P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n</w:t>
      </w:r>
      <w:r>
        <w:rPr>
          <w:rFonts w:ascii="Cambria" w:hAnsi="Cambria" w:cs="Cambria" w:eastAsia="Cambria"/>
          <w:sz w:val="23"/>
          <w:szCs w:val="23"/>
          <w:color w:val="4E81BD"/>
          <w:spacing w:val="10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3"/>
          <w:w w:val="101"/>
          <w:position w:val="-1"/>
        </w:rPr>
        <w:t>H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1"/>
          <w:position w:val="-1"/>
        </w:rPr>
        <w:t>o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1"/>
          <w:position w:val="-1"/>
        </w:rPr>
        <w:t>l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1"/>
          <w:position w:val="-1"/>
        </w:rPr>
        <w:t>d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1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1"/>
          <w:position w:val="-1"/>
        </w:rPr>
        <w:t>r</w:t>
      </w:r>
      <w:r>
        <w:rPr>
          <w:rFonts w:ascii="Cambria" w:hAnsi="Cambria" w:cs="Cambria" w:eastAsia="Cambria"/>
          <w:sz w:val="23"/>
          <w:szCs w:val="23"/>
          <w:color w:val="000000"/>
          <w:spacing w:val="0"/>
          <w:w w:val="100"/>
          <w:position w:val="0"/>
        </w:rPr>
      </w:r>
    </w:p>
    <w:p>
      <w:pPr>
        <w:spacing w:before="2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1" w:after="0" w:line="254" w:lineRule="exact"/>
        <w:ind w:left="2038" w:right="-20"/>
        <w:jc w:val="left"/>
        <w:rPr>
          <w:rFonts w:ascii="Calibri" w:hAnsi="Calibri" w:cs="Calibri" w:eastAsia="Calibri"/>
          <w:sz w:val="21"/>
          <w:szCs w:val="21"/>
        </w:rPr>
      </w:pPr>
      <w:rPr/>
      <w:r>
        <w:rPr/>
        <w:pict>
          <v:group style="position:absolute;margin-left:172.149994pt;margin-top:-214.003052pt;width:272.500010pt;height:212.980012pt;mso-position-horizontal-relative:page;mso-position-vertical-relative:paragraph;z-index:-2303" coordorigin="3443,-4280" coordsize="5450,4260">
            <v:shape style="position:absolute;left:3466;top:-4265;width:5405;height:4231" type="#_x0000_t75">
              <v:imagedata r:id="rId61" o:title=""/>
            </v:shape>
            <v:group style="position:absolute;left:3451;top:-4272;width:5434;height:2" coordorigin="3451,-4272" coordsize="5434,2">
              <v:shape style="position:absolute;left:3451;top:-4272;width:5434;height:2" coordorigin="3451,-4272" coordsize="5434,0" path="m3451,-4272l8885,-4272e" filled="f" stroked="t" strokeweight=".820016pt" strokecolor="#000000">
                <v:path arrowok="t"/>
              </v:shape>
            </v:group>
            <v:group style="position:absolute;left:3457;top:-4265;width:2;height:4231" coordorigin="3457,-4265" coordsize="2,4231">
              <v:shape style="position:absolute;left:3457;top:-4265;width:2;height:4231" coordorigin="3457,-4265" coordsize="0,4231" path="m3457,-4265l3457,-33e" filled="f" stroked="t" strokeweight=".7pt" strokecolor="#000000">
                <v:path arrowok="t"/>
              </v:shape>
            </v:group>
            <v:group style="position:absolute;left:8878;top:-4265;width:2;height:4231" coordorigin="8878,-4265" coordsize="2,4231">
              <v:shape style="position:absolute;left:8878;top:-4265;width:2;height:4231" coordorigin="8878,-4265" coordsize="0,4231" path="m8878,-4265l8878,-33e" filled="f" stroked="t" strokeweight=".82pt" strokecolor="#000000">
                <v:path arrowok="t"/>
              </v:shape>
            </v:group>
            <v:group style="position:absolute;left:3451;top:-27;width:5434;height:2" coordorigin="3451,-27" coordsize="5434,2">
              <v:shape style="position:absolute;left:3451;top:-27;width:5434;height:2" coordorigin="3451,-27" coordsize="5434,0" path="m3451,-27l8885,-27e" filled="f" stroked="t" strokeweight=".700012pt" strokecolor="#000000">
                <v:path arrowok="t"/>
              </v:shape>
            </v:group>
            <w10:wrap type="none"/>
          </v:group>
        </w:pic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F</w:t>
      </w:r>
      <w:r>
        <w:rPr>
          <w:rFonts w:ascii="Calibri" w:hAnsi="Calibri" w:cs="Calibri" w:eastAsia="Calibri"/>
          <w:sz w:val="21"/>
          <w:szCs w:val="21"/>
          <w:color w:val="538DD4"/>
          <w:spacing w:val="-2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538DD4"/>
          <w:spacing w:val="1"/>
          <w:w w:val="100"/>
        </w:rPr>
        <w:t>g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ur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538DD4"/>
          <w:spacing w:val="17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538DD4"/>
          <w:spacing w:val="2"/>
          <w:w w:val="100"/>
        </w:rPr>
        <w:t>1</w:t>
      </w:r>
      <w:r>
        <w:rPr>
          <w:rFonts w:ascii="Calibri" w:hAnsi="Calibri" w:cs="Calibri" w:eastAsia="Calibri"/>
          <w:sz w:val="21"/>
          <w:szCs w:val="21"/>
          <w:color w:val="538DD4"/>
          <w:spacing w:val="-1"/>
          <w:w w:val="100"/>
        </w:rPr>
        <w:t>6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:</w:t>
      </w:r>
      <w:r>
        <w:rPr>
          <w:rFonts w:ascii="Calibri" w:hAnsi="Calibri" w:cs="Calibri" w:eastAsia="Calibri"/>
          <w:sz w:val="21"/>
          <w:szCs w:val="21"/>
          <w:color w:val="538DD4"/>
          <w:spacing w:val="8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F</w:t>
      </w:r>
      <w:r>
        <w:rPr>
          <w:rFonts w:ascii="Calibri" w:hAnsi="Calibri" w:cs="Calibri" w:eastAsia="Calibri"/>
          <w:sz w:val="21"/>
          <w:szCs w:val="21"/>
          <w:color w:val="000000"/>
          <w:spacing w:val="3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n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a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23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4"/>
        </w:rPr>
        <w:t>pr</w:t>
      </w:r>
      <w:r>
        <w:rPr>
          <w:rFonts w:ascii="Calibri" w:hAnsi="Calibri" w:cs="Calibri" w:eastAsia="Calibri"/>
          <w:sz w:val="21"/>
          <w:szCs w:val="21"/>
          <w:color w:val="000000"/>
          <w:spacing w:val="-5"/>
          <w:w w:val="104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9"/>
        </w:rPr>
        <w:t>j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3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1"/>
        </w:rPr>
        <w:t>c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5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21" w:after="0" w:line="240" w:lineRule="auto"/>
        <w:ind w:right="90"/>
        <w:jc w:val="right"/>
        <w:rPr>
          <w:rFonts w:ascii="Calibri" w:hAnsi="Calibri" w:cs="Calibri" w:eastAsia="Calibri"/>
          <w:sz w:val="21"/>
          <w:szCs w:val="21"/>
        </w:rPr>
      </w:pPr>
      <w:rPr/>
      <w:r>
        <w:rPr>
          <w:rFonts w:ascii="Calibri" w:hAnsi="Calibri" w:cs="Calibri" w:eastAsia="Calibri"/>
          <w:sz w:val="21"/>
          <w:szCs w:val="21"/>
          <w:spacing w:val="-1"/>
          <w:w w:val="102"/>
        </w:rPr>
        <w:t>2</w:t>
      </w:r>
      <w:r>
        <w:rPr>
          <w:rFonts w:ascii="Calibri" w:hAnsi="Calibri" w:cs="Calibri" w:eastAsia="Calibri"/>
          <w:sz w:val="21"/>
          <w:szCs w:val="21"/>
          <w:spacing w:val="0"/>
          <w:w w:val="102"/>
        </w:rPr>
        <w:t>4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</w:r>
    </w:p>
    <w:sectPr>
      <w:pgSz w:w="11900" w:h="16840"/>
      <w:pgMar w:top="1340" w:bottom="280" w:left="1300" w:right="8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Cambria">
    <w:altName w:val="Cambria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jp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customXml" Target="../customXml/item2.xml"/><Relationship Id="rId7" Type="http://schemas.openxmlformats.org/officeDocument/2006/relationships/image" Target="media/image3.jpg"/><Relationship Id="rId2" Type="http://schemas.openxmlformats.org/officeDocument/2006/relationships/fontTable" Target="fontTable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jpg"/><Relationship Id="rId24" Type="http://schemas.openxmlformats.org/officeDocument/2006/relationships/image" Target="media/image20.png"/><Relationship Id="rId32" Type="http://schemas.openxmlformats.org/officeDocument/2006/relationships/image" Target="media/image28.jp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5" Type="http://schemas.openxmlformats.org/officeDocument/2006/relationships/image" Target="media/image1.jpg"/><Relationship Id="rId61" Type="http://schemas.openxmlformats.org/officeDocument/2006/relationships/image" Target="media/image57.jp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jp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customXml" Target="../customXml/item3.xml"/><Relationship Id="rId8" Type="http://schemas.openxmlformats.org/officeDocument/2006/relationships/image" Target="media/image4.jpg"/><Relationship Id="rId51" Type="http://schemas.openxmlformats.org/officeDocument/2006/relationships/image" Target="media/image47.jpg"/><Relationship Id="rId3" Type="http://schemas.openxmlformats.org/officeDocument/2006/relationships/theme" Target="theme/theme1.xml"/><Relationship Id="rId12" Type="http://schemas.openxmlformats.org/officeDocument/2006/relationships/image" Target="media/image8.jp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jp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customXml" Target="../customXml/item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5" Type="http://schemas.openxmlformats.org/officeDocument/2006/relationships/image" Target="media/image11.jp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jp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jpg"/><Relationship Id="rId4" Type="http://schemas.openxmlformats.org/officeDocument/2006/relationships/settings" Target="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F527443B7F650468EB70DBA5F662911" ma:contentTypeVersion="19" ma:contentTypeDescription="Create a new document." ma:contentTypeScope="" ma:versionID="1dcc0da45af1e6733cd93be76481f6e9">
  <xsd:schema xmlns:xsd="http://www.w3.org/2001/XMLSchema" xmlns:xs="http://www.w3.org/2001/XMLSchema" xmlns:p="http://schemas.microsoft.com/office/2006/metadata/properties" xmlns:ns2="5796801b-3a89-4506-aaa3-b2b080dc6fff" xmlns:ns3="352a001b-fdfe-49a0-8a03-de813b89e960" targetNamespace="http://schemas.microsoft.com/office/2006/metadata/properties" ma:root="true" ma:fieldsID="8061108c9017e2d5c6aa652c79b4115d" ns2:_="" ns3:_="">
    <xsd:import namespace="5796801b-3a89-4506-aaa3-b2b080dc6fff"/>
    <xsd:import namespace="352a001b-fdfe-49a0-8a03-de813b89e96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Dateuploadedtocourse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96801b-3a89-4506-aaa3-b2b080dc6ff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09b8d16d-ae89-43c7-a374-a853dcb0227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Dateuploadedtocourse" ma:index="25" nillable="true" ma:displayName="Date uploaded to course" ma:format="Dropdown" ma:internalName="Dateuploadedtocourse">
      <xsd:simpleType>
        <xsd:restriction base="dms:Text">
          <xsd:maxLength value="255"/>
        </xsd:restriction>
      </xsd:simpleType>
    </xsd:element>
    <xsd:element name="MediaServiceLocation" ma:index="26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2a001b-fdfe-49a0-8a03-de813b89e960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1a98a70c-eb8b-4cde-922a-1396e9e365c9}" ma:internalName="TaxCatchAll" ma:showField="CatchAllData" ma:web="352a001b-fdfe-49a0-8a03-de813b89e96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796801b-3a89-4506-aaa3-b2b080dc6fff">
      <Terms xmlns="http://schemas.microsoft.com/office/infopath/2007/PartnerControls"/>
    </lcf76f155ced4ddcb4097134ff3c332f>
    <TaxCatchAll xmlns="352a001b-fdfe-49a0-8a03-de813b89e960" xsi:nil="true"/>
    <Dateuploadedtocourse xmlns="5796801b-3a89-4506-aaa3-b2b080dc6fff" xsi:nil="true"/>
  </documentManagement>
</p:properties>
</file>

<file path=customXml/itemProps1.xml><?xml version="1.0" encoding="utf-8"?>
<ds:datastoreItem xmlns:ds="http://schemas.openxmlformats.org/officeDocument/2006/customXml" ds:itemID="{E38FF661-331F-4EF9-B5BB-0548086D5F92}"/>
</file>

<file path=customXml/itemProps2.xml><?xml version="1.0" encoding="utf-8"?>
<ds:datastoreItem xmlns:ds="http://schemas.openxmlformats.org/officeDocument/2006/customXml" ds:itemID="{17E65DDC-A20F-4AF9-8144-0EF072FC474F}"/>
</file>

<file path=customXml/itemProps3.xml><?xml version="1.0" encoding="utf-8"?>
<ds:datastoreItem xmlns:ds="http://schemas.openxmlformats.org/officeDocument/2006/customXml" ds:itemID="{5BB30AF1-78C4-4088-9B48-7B90636C5B3A}"/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Pencil_pen_Holder_full</dc:title>
  <dc:creator>Andrea Brevard</dc:creator>
  <dcterms:created xsi:type="dcterms:W3CDTF">2011-12-16T14:40:24Z</dcterms:created>
  <dcterms:modified xsi:type="dcterms:W3CDTF">2011-12-16T14:40:24Z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2010-07-13T00:00:00Z</vt:filetime>
  </property>
  <property fmtid="{D5CDD505-2E9C-101B-9397-08002B2CF9AE}" pid="3" name="LastSaved">
    <vt:filetime>2011-12-16T00:00:00Z</vt:filetime>
  </property>
  <property fmtid="{D5CDD505-2E9C-101B-9397-08002B2CF9AE}" pid="4" name="ContentTypeId">
    <vt:lpwstr>0x0101006F527443B7F650468EB70DBA5F662911</vt:lpwstr>
  </property>
</Properties>
</file>