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78" w:after="0" w:line="240" w:lineRule="auto"/>
        <w:ind w:left="64" w:right="50"/>
        <w:jc w:val="center"/>
        <w:tabs>
          <w:tab w:pos="7560" w:val="left"/>
        </w:tabs>
        <w:rPr>
          <w:rFonts w:ascii="Cambria" w:hAnsi="Cambria" w:cs="Cambria" w:eastAsia="Cambria"/>
          <w:sz w:val="23"/>
          <w:szCs w:val="23"/>
        </w:rPr>
      </w:pPr>
      <w:rPr/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w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8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</w:rPr>
        <w:t>g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051" w:lineRule="exact"/>
        <w:ind w:left="1334" w:right="1321"/>
        <w:jc w:val="center"/>
        <w:tabs>
          <w:tab w:pos="3940" w:val="left"/>
        </w:tabs>
        <w:rPr>
          <w:rFonts w:ascii="Times New Roman" w:hAnsi="Times New Roman" w:cs="Times New Roman" w:eastAsia="Times New Roman"/>
          <w:sz w:val="93"/>
          <w:szCs w:val="93"/>
        </w:rPr>
      </w:pPr>
      <w:rPr/>
      <w:r>
        <w:rPr>
          <w:rFonts w:ascii="Times New Roman" w:hAnsi="Times New Roman" w:cs="Times New Roman" w:eastAsia="Times New Roman"/>
          <w:sz w:val="93"/>
          <w:szCs w:val="93"/>
          <w:spacing w:val="-1"/>
          <w:b/>
          <w:bCs/>
          <w:position w:val="-3"/>
        </w:rPr>
        <w:t>S</w:t>
      </w:r>
      <w:r>
        <w:rPr>
          <w:rFonts w:ascii="Times New Roman" w:hAnsi="Times New Roman" w:cs="Times New Roman" w:eastAsia="Times New Roman"/>
          <w:sz w:val="93"/>
          <w:szCs w:val="93"/>
          <w:spacing w:val="0"/>
          <w:b/>
          <w:bCs/>
          <w:position w:val="-3"/>
        </w:rPr>
        <w:t>w</w:t>
      </w:r>
      <w:r>
        <w:rPr>
          <w:rFonts w:ascii="Times New Roman" w:hAnsi="Times New Roman" w:cs="Times New Roman" w:eastAsia="Times New Roman"/>
          <w:sz w:val="93"/>
          <w:szCs w:val="93"/>
          <w:spacing w:val="3"/>
          <w:b/>
          <w:bCs/>
          <w:position w:val="-3"/>
        </w:rPr>
        <w:t>e</w:t>
      </w:r>
      <w:r>
        <w:rPr>
          <w:rFonts w:ascii="Times New Roman" w:hAnsi="Times New Roman" w:cs="Times New Roman" w:eastAsia="Times New Roman"/>
          <w:sz w:val="93"/>
          <w:szCs w:val="93"/>
          <w:spacing w:val="-1"/>
          <w:b/>
          <w:bCs/>
          <w:position w:val="-3"/>
        </w:rPr>
        <w:t>a</w:t>
      </w:r>
      <w:r>
        <w:rPr>
          <w:rFonts w:ascii="Times New Roman" w:hAnsi="Times New Roman" w:cs="Times New Roman" w:eastAsia="Times New Roman"/>
          <w:sz w:val="93"/>
          <w:szCs w:val="93"/>
          <w:spacing w:val="0"/>
          <w:b/>
          <w:bCs/>
          <w:position w:val="-3"/>
        </w:rPr>
        <w:t>t</w:t>
        <w:tab/>
      </w:r>
      <w:r>
        <w:rPr>
          <w:rFonts w:ascii="Times New Roman" w:hAnsi="Times New Roman" w:cs="Times New Roman" w:eastAsia="Times New Roman"/>
          <w:sz w:val="93"/>
          <w:szCs w:val="93"/>
          <w:spacing w:val="-1"/>
          <w:w w:val="100"/>
          <w:b/>
          <w:bCs/>
          <w:position w:val="-3"/>
        </w:rPr>
        <w:t>S</w:t>
      </w:r>
      <w:r>
        <w:rPr>
          <w:rFonts w:ascii="Times New Roman" w:hAnsi="Times New Roman" w:cs="Times New Roman" w:eastAsia="Times New Roman"/>
          <w:sz w:val="93"/>
          <w:szCs w:val="93"/>
          <w:spacing w:val="1"/>
          <w:w w:val="100"/>
          <w:b/>
          <w:bCs/>
          <w:position w:val="-3"/>
        </w:rPr>
        <w:t>o</w:t>
      </w:r>
      <w:r>
        <w:rPr>
          <w:rFonts w:ascii="Times New Roman" w:hAnsi="Times New Roman" w:cs="Times New Roman" w:eastAsia="Times New Roman"/>
          <w:sz w:val="93"/>
          <w:szCs w:val="93"/>
          <w:spacing w:val="0"/>
          <w:w w:val="100"/>
          <w:b/>
          <w:bCs/>
          <w:position w:val="-3"/>
        </w:rPr>
        <w:t>l</w:t>
      </w:r>
      <w:r>
        <w:rPr>
          <w:rFonts w:ascii="Times New Roman" w:hAnsi="Times New Roman" w:cs="Times New Roman" w:eastAsia="Times New Roman"/>
          <w:sz w:val="93"/>
          <w:szCs w:val="93"/>
          <w:spacing w:val="2"/>
          <w:w w:val="100"/>
          <w:b/>
          <w:bCs/>
          <w:position w:val="-3"/>
        </w:rPr>
        <w:t>d</w:t>
      </w:r>
      <w:r>
        <w:rPr>
          <w:rFonts w:ascii="Times New Roman" w:hAnsi="Times New Roman" w:cs="Times New Roman" w:eastAsia="Times New Roman"/>
          <w:sz w:val="93"/>
          <w:szCs w:val="93"/>
          <w:spacing w:val="1"/>
          <w:w w:val="100"/>
          <w:b/>
          <w:bCs/>
          <w:position w:val="-3"/>
        </w:rPr>
        <w:t>e</w:t>
      </w:r>
      <w:r>
        <w:rPr>
          <w:rFonts w:ascii="Times New Roman" w:hAnsi="Times New Roman" w:cs="Times New Roman" w:eastAsia="Times New Roman"/>
          <w:sz w:val="93"/>
          <w:szCs w:val="93"/>
          <w:spacing w:val="1"/>
          <w:w w:val="100"/>
          <w:b/>
          <w:bCs/>
          <w:position w:val="-3"/>
        </w:rPr>
        <w:t>r</w:t>
      </w:r>
      <w:r>
        <w:rPr>
          <w:rFonts w:ascii="Times New Roman" w:hAnsi="Times New Roman" w:cs="Times New Roman" w:eastAsia="Times New Roman"/>
          <w:sz w:val="93"/>
          <w:szCs w:val="93"/>
          <w:spacing w:val="0"/>
          <w:w w:val="100"/>
          <w:b/>
          <w:bCs/>
          <w:position w:val="-3"/>
        </w:rPr>
        <w:t>i</w:t>
      </w:r>
      <w:r>
        <w:rPr>
          <w:rFonts w:ascii="Times New Roman" w:hAnsi="Times New Roman" w:cs="Times New Roman" w:eastAsia="Times New Roman"/>
          <w:sz w:val="93"/>
          <w:szCs w:val="93"/>
          <w:spacing w:val="2"/>
          <w:w w:val="100"/>
          <w:b/>
          <w:bCs/>
          <w:position w:val="-3"/>
        </w:rPr>
        <w:t>n</w:t>
      </w:r>
      <w:r>
        <w:rPr>
          <w:rFonts w:ascii="Times New Roman" w:hAnsi="Times New Roman" w:cs="Times New Roman" w:eastAsia="Times New Roman"/>
          <w:sz w:val="93"/>
          <w:szCs w:val="93"/>
          <w:spacing w:val="0"/>
          <w:w w:val="100"/>
          <w:b/>
          <w:bCs/>
          <w:position w:val="-3"/>
        </w:rPr>
        <w:t>g</w:t>
      </w:r>
      <w:r>
        <w:rPr>
          <w:rFonts w:ascii="Times New Roman" w:hAnsi="Times New Roman" w:cs="Times New Roman" w:eastAsia="Times New Roman"/>
          <w:sz w:val="93"/>
          <w:szCs w:val="93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1900" w:h="16840"/>
          <w:pgMar w:top="1340" w:bottom="280" w:left="1300" w:right="1280"/>
        </w:sectPr>
      </w:pPr>
      <w:rPr/>
    </w:p>
    <w:p>
      <w:pPr>
        <w:spacing w:before="20" w:after="0" w:line="240" w:lineRule="auto"/>
        <w:ind w:left="1462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/>
        <w:pict>
          <v:group style="position:absolute;margin-left:161.949997pt;margin-top:-219.179871pt;width:271.660004pt;height:211.66001pt;mso-position-horizontal-relative:page;mso-position-vertical-relative:paragraph;z-index:-693" coordorigin="3239,-4384" coordsize="5433,4233">
            <v:shape style="position:absolute;left:3262;top:-4371;width:5388;height:4207" type="#_x0000_t75">
              <v:imagedata r:id="rId5" o:title=""/>
            </v:shape>
            <v:group style="position:absolute;left:3247;top:-4377;width:5417;height:2" coordorigin="3247,-4377" coordsize="5417,2">
              <v:shape style="position:absolute;left:3247;top:-4377;width:5417;height:2" coordorigin="3247,-4377" coordsize="5417,0" path="m3247,-4377l8664,-4377e" filled="f" stroked="t" strokeweight=".700015pt" strokecolor="#000000">
                <v:path arrowok="t"/>
              </v:shape>
            </v:group>
            <v:group style="position:absolute;left:3254;top:-4371;width:2;height:4205" coordorigin="3254,-4371" coordsize="2,4205">
              <v:shape style="position:absolute;left:3254;top:-4371;width:2;height:4205" coordorigin="3254,-4371" coordsize="0,4205" path="m3254,-4371l3254,-166e" filled="f" stroked="t" strokeweight=".82pt" strokecolor="#000000">
                <v:path arrowok="t"/>
              </v:shape>
            </v:group>
            <v:group style="position:absolute;left:8657;top:-4371;width:2;height:4205" coordorigin="8657,-4371" coordsize="2,4205">
              <v:shape style="position:absolute;left:8657;top:-4371;width:2;height:4205" coordorigin="8657,-4371" coordsize="0,4205" path="m8657,-4371l8657,-166e" filled="f" stroked="t" strokeweight=".82pt" strokecolor="#000000">
                <v:path arrowok="t"/>
              </v:shape>
            </v:group>
            <v:group style="position:absolute;left:3247;top:-159;width:5417;height:2" coordorigin="3247,-159" coordsize="5417,2">
              <v:shape style="position:absolute;left:3247;top:-159;width:5417;height:2" coordorigin="3247,-159" coordsize="5417,0" path="m3247,-159l8664,-159e" filled="f" stroked="t" strokeweight=".82001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b/>
          <w:bCs/>
        </w:rPr>
        <w:t>qui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b/>
          <w:bCs/>
        </w:rPr>
        <w:t>nt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503" w:right="-93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Pi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e</w:t>
      </w:r>
    </w:p>
    <w:p>
      <w:pPr>
        <w:spacing w:before="54" w:after="0" w:line="240" w:lineRule="auto"/>
        <w:ind w:left="1810" w:right="1562"/>
        <w:jc w:val="center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r</w:t>
      </w:r>
    </w:p>
    <w:p>
      <w:pPr>
        <w:spacing w:before="56" w:after="0" w:line="277" w:lineRule="auto"/>
        <w:ind w:left="1503" w:right="456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h</w:t>
      </w:r>
    </w:p>
    <w:p>
      <w:pPr>
        <w:spacing w:before="3" w:after="0" w:line="240" w:lineRule="auto"/>
        <w:ind w:left="1810" w:right="1525"/>
        <w:jc w:val="center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le</w:t>
      </w:r>
    </w:p>
    <w:p>
      <w:pPr>
        <w:spacing w:before="56" w:after="0" w:line="240" w:lineRule="auto"/>
        <w:ind w:left="1503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31"/>
          <w:szCs w:val="3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31"/>
          <w:szCs w:val="31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r</w:t>
      </w:r>
    </w:p>
    <w:p>
      <w:pPr>
        <w:spacing w:before="54" w:after="0" w:line="240" w:lineRule="auto"/>
        <w:ind w:left="1810" w:right="1653"/>
        <w:jc w:val="center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z</w:t>
      </w:r>
    </w:p>
    <w:p>
      <w:pPr>
        <w:spacing w:before="54" w:after="0" w:line="240" w:lineRule="auto"/>
        <w:ind w:left="1503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F.</w:t>
      </w:r>
      <w:r>
        <w:rPr>
          <w:rFonts w:ascii="Times New Roman" w:hAnsi="Times New Roman" w:cs="Times New Roman" w:eastAsia="Times New Roman"/>
          <w:sz w:val="31"/>
          <w:szCs w:val="3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r</w:t>
      </w:r>
    </w:p>
    <w:p>
      <w:pPr>
        <w:spacing w:before="56" w:after="0" w:line="350" w:lineRule="exact"/>
        <w:ind w:left="1503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spacing w:val="-2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31"/>
          <w:szCs w:val="31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spacing w:val="4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0"/>
        </w:rPr>
      </w:r>
    </w:p>
    <w:p>
      <w:pPr>
        <w:spacing w:before="20" w:after="0" w:line="240" w:lineRule="auto"/>
        <w:ind w:left="60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Pi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e</w:t>
      </w:r>
    </w:p>
    <w:p>
      <w:pPr>
        <w:spacing w:before="54" w:after="0" w:line="240" w:lineRule="auto"/>
        <w:ind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31"/>
          <w:szCs w:val="31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31"/>
          <w:szCs w:val="3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th</w:t>
      </w:r>
    </w:p>
    <w:p>
      <w:pPr>
        <w:spacing w:before="56" w:after="0" w:line="240" w:lineRule="auto"/>
        <w:ind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Fl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x</w:t>
      </w:r>
    </w:p>
    <w:p>
      <w:pPr>
        <w:spacing w:before="56" w:after="0" w:line="240" w:lineRule="auto"/>
        <w:ind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31"/>
          <w:szCs w:val="31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r</w:t>
      </w:r>
    </w:p>
    <w:p>
      <w:pPr>
        <w:spacing w:before="54" w:after="0" w:line="240" w:lineRule="auto"/>
        <w:ind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31"/>
          <w:szCs w:val="3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0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º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r</w:t>
      </w:r>
    </w:p>
    <w:p>
      <w:pPr>
        <w:spacing w:before="56" w:after="0" w:line="240" w:lineRule="auto"/>
        <w:ind w:left="307" w:right="1563"/>
        <w:jc w:val="center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</w:t>
      </w:r>
    </w:p>
    <w:p>
      <w:pPr>
        <w:spacing w:before="56" w:after="0" w:line="240" w:lineRule="auto"/>
        <w:ind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F.</w:t>
      </w:r>
      <w:r>
        <w:rPr>
          <w:rFonts w:ascii="Times New Roman" w:hAnsi="Times New Roman" w:cs="Times New Roman" w:eastAsia="Times New Roman"/>
          <w:sz w:val="31"/>
          <w:szCs w:val="3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Fl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h</w:t>
      </w:r>
    </w:p>
    <w:p>
      <w:pPr>
        <w:jc w:val="left"/>
        <w:spacing w:after="0"/>
        <w:sectPr>
          <w:type w:val="continuous"/>
          <w:pgSz w:w="11900" w:h="16840"/>
          <w:pgMar w:top="1340" w:bottom="280" w:left="1300" w:right="1280"/>
          <w:cols w:num="2" w:equalWidth="0">
            <w:col w:w="4255" w:space="2154"/>
            <w:col w:w="291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694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0"/>
          <w:w w:val="102"/>
        </w:rPr>
        <w:t>1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type w:val="continuous"/>
          <w:pgSz w:w="11900" w:h="16840"/>
          <w:pgMar w:top="1340" w:bottom="280" w:left="1300" w:right="1280"/>
        </w:sectPr>
      </w:pPr>
      <w:rPr/>
    </w:p>
    <w:p>
      <w:pPr>
        <w:spacing w:before="63" w:after="0" w:line="263" w:lineRule="exact"/>
        <w:ind w:left="117" w:right="-20"/>
        <w:jc w:val="left"/>
        <w:tabs>
          <w:tab w:pos="760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89.742271pt;margin-top:34.674984pt;width:506.656477pt;height:560.325017pt;mso-position-horizontal-relative:page;mso-position-vertical-relative:page;z-index:-692" coordorigin="1795,693" coordsize="10133,11207">
            <v:group style="position:absolute;left:2009;top:701;width:2;height:11198" coordorigin="2009,701" coordsize="2,11198">
              <v:shape style="position:absolute;left:2009;top:701;width:2;height:11198" coordorigin="2009,701" coordsize="0,11198" path="m2009,11899l2009,701e" filled="f" stroked="t" strokeweight=".730032pt" strokecolor="#000000">
                <v:path arrowok="t"/>
              </v:shape>
            </v:group>
            <v:group style="position:absolute;left:1807;top:1080;width:10109;height:2" coordorigin="1807,1080" coordsize="10109,2">
              <v:shape style="position:absolute;left:1807;top:1080;width:10109;height:2" coordorigin="1807,1080" coordsize="10109,0" path="m11916,1080l1807,1080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w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8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1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1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1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1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1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1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450" w:lineRule="exact"/>
        <w:ind w:left="153" w:right="-20"/>
        <w:jc w:val="left"/>
        <w:rPr>
          <w:rFonts w:ascii="Calibri" w:hAnsi="Calibri" w:cs="Calibri" w:eastAsia="Calibri"/>
          <w:sz w:val="39"/>
          <w:szCs w:val="39"/>
        </w:rPr>
      </w:pPr>
      <w:rPr/>
      <w:r>
        <w:rPr/>
        <w:pict>
          <v:group style="position:absolute;margin-left:185.940414pt;margin-top:113.938889pt;width:470.500005pt;height:224.140019pt;mso-position-horizontal-relative:page;mso-position-vertical-relative:paragraph;z-index:-691" coordorigin="3719,2279" coordsize="9410,4483">
            <v:shape style="position:absolute;left:3741;top:2294;width:9367;height:4452" type="#_x0000_t75">
              <v:imagedata r:id="rId6" o:title=""/>
            </v:shape>
            <v:group style="position:absolute;left:3727;top:2287;width:9394;height:2" coordorigin="3727,2287" coordsize="9394,2">
              <v:shape style="position:absolute;left:3727;top:2287;width:9394;height:2" coordorigin="3727,2287" coordsize="9394,0" path="m13121,2287l3727,2287e" filled="f" stroked="t" strokeweight=".82pt" strokecolor="#000000">
                <v:path arrowok="t"/>
              </v:shape>
            </v:group>
            <v:group style="position:absolute;left:3734;top:2294;width:2;height:4452" coordorigin="3734,2294" coordsize="2,4452">
              <v:shape style="position:absolute;left:3734;top:2294;width:2;height:4452" coordorigin="3734,2294" coordsize="0,4452" path="m3734,2294l3734,6746e" filled="f" stroked="t" strokeweight=".82pt" strokecolor="#000000">
                <v:path arrowok="t"/>
              </v:shape>
            </v:group>
            <v:group style="position:absolute;left:13115;top:2294;width:2;height:4452" coordorigin="13115,2294" coordsize="2,4452">
              <v:shape style="position:absolute;left:13115;top:2294;width:2;height:4452" coordorigin="13115,2294" coordsize="0,4452" path="m13115,2294l13115,6746e" filled="f" stroked="t" strokeweight=".7pt" strokecolor="#000000">
                <v:path arrowok="t"/>
              </v:shape>
            </v:group>
            <v:group style="position:absolute;left:3727;top:6753;width:9394;height:2" coordorigin="3727,6753" coordsize="9394,2">
              <v:shape style="position:absolute;left:3727;top:6753;width:9394;height:2" coordorigin="3727,6753" coordsize="9394,0" path="m13121,6753l3727,6753e" filled="f" stroked="t" strokeweight=".82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39"/>
          <w:szCs w:val="39"/>
          <w:color w:val="538DD4"/>
          <w:w w:val="102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0"/>
          <w:u w:val="thick" w:color="538DD4"/>
          <w:position w:val="1"/>
        </w:rPr>
        <w:t>D</w:t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0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u w:val="thick" w:color="538DD4"/>
          <w:position w:val="1"/>
        </w:rPr>
        <w:t>r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0"/>
          <w:u w:val="thick" w:color="538DD4"/>
          <w:position w:val="1"/>
        </w:rPr>
        <w:t>a</w:t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0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u w:val="thick" w:color="538DD4"/>
          <w:position w:val="1"/>
        </w:rPr>
        <w:t>w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u w:val="thick" w:color="538DD4"/>
          <w:position w:val="1"/>
        </w:rPr>
        <w:t>i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3"/>
          <w:w w:val="100"/>
          <w:u w:val="thick" w:color="538DD4"/>
          <w:position w:val="1"/>
        </w:rPr>
        <w:t>n</w:t>
      </w:r>
      <w:r>
        <w:rPr>
          <w:rFonts w:ascii="Calibri" w:hAnsi="Calibri" w:cs="Calibri" w:eastAsia="Calibri"/>
          <w:sz w:val="39"/>
          <w:szCs w:val="39"/>
          <w:color w:val="538DD4"/>
          <w:spacing w:val="-3"/>
          <w:w w:val="100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u w:val="thick" w:color="538DD4"/>
          <w:position w:val="1"/>
        </w:rPr>
        <w:t>g</w:t>
      </w:r>
      <w:r>
        <w:rPr>
          <w:rFonts w:ascii="Calibri" w:hAnsi="Calibri" w:cs="Calibri" w:eastAsia="Calibri"/>
          <w:sz w:val="39"/>
          <w:szCs w:val="39"/>
          <w:color w:val="538DD4"/>
          <w:spacing w:val="1"/>
          <w:w w:val="100"/>
          <w:u w:val="thick" w:color="538DD4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538DD4"/>
          <w:spacing w:val="1"/>
          <w:w w:val="100"/>
          <w:u w:val="thick" w:color="538DD4"/>
          <w:position w:val="1"/>
        </w:rPr>
        <w:t>1</w:t>
      </w:r>
      <w:r>
        <w:rPr>
          <w:rFonts w:ascii="Calibri" w:hAnsi="Calibri" w:cs="Calibri" w:eastAsia="Calibri"/>
          <w:sz w:val="39"/>
          <w:szCs w:val="39"/>
          <w:color w:val="538DD4"/>
          <w:spacing w:val="1"/>
          <w:w w:val="100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1"/>
          <w:w w:val="100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position w:val="1"/>
        </w:rPr>
        <w:t>: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538DD4"/>
          <w:spacing w:val="4"/>
          <w:w w:val="100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000000"/>
          <w:spacing w:val="-3"/>
          <w:w w:val="100"/>
          <w:position w:val="1"/>
        </w:rPr>
        <w:t>C</w:t>
      </w:r>
      <w:r>
        <w:rPr>
          <w:rFonts w:ascii="Calibri" w:hAnsi="Calibri" w:cs="Calibri" w:eastAsia="Calibri"/>
          <w:sz w:val="39"/>
          <w:szCs w:val="39"/>
          <w:color w:val="000000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39"/>
          <w:szCs w:val="39"/>
          <w:color w:val="000000"/>
          <w:spacing w:val="1"/>
          <w:w w:val="100"/>
          <w:position w:val="1"/>
        </w:rPr>
        <w:t>m</w:t>
      </w:r>
      <w:r>
        <w:rPr>
          <w:rFonts w:ascii="Calibri" w:hAnsi="Calibri" w:cs="Calibri" w:eastAsia="Calibri"/>
          <w:sz w:val="39"/>
          <w:szCs w:val="39"/>
          <w:color w:val="000000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39"/>
          <w:szCs w:val="39"/>
          <w:color w:val="000000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39"/>
          <w:szCs w:val="39"/>
          <w:color w:val="000000"/>
          <w:spacing w:val="2"/>
          <w:w w:val="100"/>
          <w:position w:val="1"/>
        </w:rPr>
        <w:t>t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9"/>
          <w:szCs w:val="39"/>
          <w:color w:val="000000"/>
          <w:spacing w:val="19"/>
          <w:w w:val="100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000000"/>
          <w:spacing w:val="1"/>
          <w:w w:val="102"/>
          <w:position w:val="1"/>
        </w:rPr>
        <w:t>D</w:t>
      </w:r>
      <w:r>
        <w:rPr>
          <w:rFonts w:ascii="Calibri" w:hAnsi="Calibri" w:cs="Calibri" w:eastAsia="Calibri"/>
          <w:sz w:val="39"/>
          <w:szCs w:val="39"/>
          <w:color w:val="000000"/>
          <w:spacing w:val="-2"/>
          <w:w w:val="107"/>
          <w:position w:val="1"/>
        </w:rPr>
        <w:t>i</w:t>
      </w:r>
      <w:r>
        <w:rPr>
          <w:rFonts w:ascii="Calibri" w:hAnsi="Calibri" w:cs="Calibri" w:eastAsia="Calibri"/>
          <w:sz w:val="39"/>
          <w:szCs w:val="39"/>
          <w:color w:val="000000"/>
          <w:spacing w:val="1"/>
          <w:w w:val="101"/>
          <w:position w:val="1"/>
        </w:rPr>
        <w:t>m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1"/>
          <w:position w:val="1"/>
        </w:rPr>
        <w:t>e</w:t>
      </w:r>
      <w:r>
        <w:rPr>
          <w:rFonts w:ascii="Calibri" w:hAnsi="Calibri" w:cs="Calibri" w:eastAsia="Calibri"/>
          <w:sz w:val="39"/>
          <w:szCs w:val="39"/>
          <w:color w:val="000000"/>
          <w:spacing w:val="-3"/>
          <w:w w:val="102"/>
          <w:position w:val="1"/>
        </w:rPr>
        <w:t>n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2"/>
          <w:position w:val="1"/>
        </w:rPr>
        <w:t>s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7"/>
          <w:position w:val="1"/>
        </w:rPr>
        <w:t>i</w:t>
      </w:r>
      <w:r>
        <w:rPr>
          <w:rFonts w:ascii="Calibri" w:hAnsi="Calibri" w:cs="Calibri" w:eastAsia="Calibri"/>
          <w:sz w:val="39"/>
          <w:szCs w:val="39"/>
          <w:color w:val="000000"/>
          <w:spacing w:val="-1"/>
          <w:w w:val="102"/>
          <w:position w:val="1"/>
        </w:rPr>
        <w:t>o</w:t>
      </w:r>
      <w:r>
        <w:rPr>
          <w:rFonts w:ascii="Calibri" w:hAnsi="Calibri" w:cs="Calibri" w:eastAsia="Calibri"/>
          <w:sz w:val="39"/>
          <w:szCs w:val="39"/>
          <w:color w:val="000000"/>
          <w:spacing w:val="-1"/>
          <w:w w:val="102"/>
          <w:position w:val="1"/>
        </w:rPr>
        <w:t>n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2"/>
          <w:position w:val="1"/>
        </w:rPr>
        <w:t>s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0"/>
          <w:w w:val="102"/>
        </w:rPr>
        <w:t>2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6840" w:h="11900" w:orient="landscape"/>
          <w:pgMar w:top="640" w:bottom="280" w:left="2000" w:right="200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760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690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w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8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1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1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1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1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1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61" w:right="700"/>
        <w:jc w:val="center"/>
        <w:tabs>
          <w:tab w:pos="110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secti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pe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me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sure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63" w:lineRule="exact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pe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er,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ing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" w:after="0" w:line="240" w:lineRule="auto"/>
        <w:ind w:left="150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er,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" w:after="0" w:line="241" w:lineRule="auto"/>
        <w:ind w:left="1503" w:right="47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31.788971pt;margin-top:35.324665pt;width:353.102032pt;height:142.142037pt;mso-position-horizontal-relative:page;mso-position-vertical-relative:paragraph;z-index:-689" coordorigin="2636,706" coordsize="7062,2843">
            <v:shape style="position:absolute;left:6182;top:735;width:3475;height:2774" type="#_x0000_t75">
              <v:imagedata r:id="rId7" o:title=""/>
            </v:shape>
            <v:group style="position:absolute;left:6173;top:728;width:3504;height:2801" coordorigin="6173,728" coordsize="3504,2801">
              <v:shape style="position:absolute;left:6173;top:728;width:3504;height:2801" coordorigin="6173,728" coordsize="3504,2801" path="m6173,3528l9677,3528,9677,728,6173,728,6173,3528xe" filled="f" stroked="t" strokeweight="2.10204pt" strokecolor="#000000">
                <v:path arrowok="t"/>
              </v:shape>
              <v:shape style="position:absolute;left:2664;top:735;width:3475;height:2774" type="#_x0000_t75">
                <v:imagedata r:id="rId8" o:title=""/>
              </v:shape>
            </v:group>
            <v:group style="position:absolute;left:2657;top:728;width:3502;height:2801" coordorigin="2657,728" coordsize="3502,2801">
              <v:shape style="position:absolute;left:2657;top:728;width:3502;height:2801" coordorigin="2657,728" coordsize="3502,2801" path="m2657,3528l6158,3528,6158,728,2657,728,2657,3528xe" filled="f" stroked="t" strokeweight="2.10204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stat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e,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le.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1" w:after="0" w:line="254" w:lineRule="exact"/>
        <w:ind w:left="1311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-3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2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2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k</w:t>
      </w:r>
      <w:r>
        <w:rPr>
          <w:rFonts w:ascii="Calibri" w:hAnsi="Calibri" w:cs="Calibri" w:eastAsia="Calibri"/>
          <w:sz w:val="21"/>
          <w:szCs w:val="21"/>
          <w:color w:val="000000"/>
          <w:spacing w:val="2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ons</w:t>
      </w:r>
      <w:r>
        <w:rPr>
          <w:rFonts w:ascii="Calibri" w:hAnsi="Calibri" w:cs="Calibri" w:eastAsia="Calibri"/>
          <w:sz w:val="21"/>
          <w:szCs w:val="21"/>
          <w:color w:val="000000"/>
          <w:spacing w:val="2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2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k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2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nd</w:t>
      </w:r>
      <w:r>
        <w:rPr>
          <w:rFonts w:ascii="Calibri" w:hAnsi="Calibri" w:cs="Calibri" w:eastAsia="Calibri"/>
          <w:sz w:val="21"/>
          <w:szCs w:val="21"/>
          <w:color w:val="000000"/>
          <w:spacing w:val="1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1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5"/>
        </w:rPr>
        <w:t>tt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3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4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8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102" w:right="-20"/>
        <w:jc w:val="left"/>
        <w:tabs>
          <w:tab w:pos="11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2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le.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8" w:lineRule="auto"/>
        <w:ind w:left="2204" w:right="228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39.588974pt;margin-top:.684755pt;width:28.382039pt;height:28.382039pt;mso-position-horizontal-relative:page;mso-position-vertical-relative:paragraph;z-index:-688" coordorigin="2792,14" coordsize="568,568">
            <v:shape style="position:absolute;left:2861;top:88;width:430;height:413" type="#_x0000_t75">
              <v:imagedata r:id="rId9" o:title=""/>
            </v:shape>
            <v:group style="position:absolute;left:2813;top:35;width:526;height:526" coordorigin="2813,35" coordsize="526,526">
              <v:shape style="position:absolute;left:2813;top:35;width:526;height:526" coordorigin="2813,35" coordsize="526,526" path="m3338,35l2813,35,2813,560,3338,560,3338,536,2837,536,2837,59,3338,59,3338,35e" filled="t" fillcolor="#000000" stroked="f">
                <v:path arrowok="t"/>
                <v:fill/>
              </v:shape>
            </v:group>
            <v:group style="position:absolute;left:3326;top:59;width:2;height:478" coordorigin="3326,59" coordsize="2,478">
              <v:shape style="position:absolute;left:3326;top:59;width:2;height:478" coordorigin="3326,59" coordsize="0,478" path="m3326,59l3326,536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ich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etter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9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º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itt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2" w:right="-20"/>
        <w:jc w:val="left"/>
        <w:tabs>
          <w:tab w:pos="11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3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ry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tsi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ea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63" w:lineRule="exact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0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º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itti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9" w:lineRule="auto"/>
        <w:ind w:left="2204" w:right="118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39.588974pt;margin-top:.684792pt;width:28.382039pt;height:28.382039pt;mso-position-horizontal-relative:page;mso-position-vertical-relative:paragraph;z-index:-687" coordorigin="2792,14" coordsize="568,568">
            <v:shape style="position:absolute;left:2861;top:88;width:430;height:413" type="#_x0000_t75">
              <v:imagedata r:id="rId10" o:title=""/>
            </v:shape>
            <v:group style="position:absolute;left:2813;top:35;width:526;height:526" coordorigin="2813,35" coordsize="526,526">
              <v:shape style="position:absolute;left:2813;top:35;width:526;height:526" coordorigin="2813,35" coordsize="526,526" path="m3338,35l2813,35,2813,560,3338,560,3338,536,2837,536,2837,59,3338,59,3338,35e" filled="t" fillcolor="#000000" stroked="f">
                <v:path arrowok="t"/>
                <v:fill/>
              </v:shape>
            </v:group>
            <v:group style="position:absolute;left:3326;top:59;width:2;height:478" coordorigin="3326,59" coordsize="2,478">
              <v:shape style="position:absolute;left:3326;top:59;width:2;height:478" coordorigin="3326,59" coordsize="0,478" path="m3326,59l3326,536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acts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ies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lated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tti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" w:after="0" w:line="260" w:lineRule="exact"/>
        <w:ind w:left="2204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ies,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ld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1"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et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0"/>
          <w:w w:val="102"/>
        </w:rPr>
        <w:t>3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300" w:right="8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686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102" w:right="-20"/>
        <w:jc w:val="left"/>
        <w:tabs>
          <w:tab w:pos="11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4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sse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9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0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º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pper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6" w:after="0" w:line="260" w:lineRule="exact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79" w:lineRule="auto"/>
        <w:ind w:left="2204" w:right="128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40.061935pt;margin-top:1.037637pt;width:27.436115pt;height:27.436115pt;mso-position-horizontal-relative:page;mso-position-vertical-relative:paragraph;z-index:-684" coordorigin="2801,21" coordsize="549,549">
            <v:shape style="position:absolute;left:2861;top:85;width:430;height:413" type="#_x0000_t75">
              <v:imagedata r:id="rId13" o:title=""/>
            </v:shape>
            <v:group style="position:absolute;left:2813;top:32;width:526;height:526" coordorigin="2813,32" coordsize="526,526">
              <v:shape style="position:absolute;left:2813;top:32;width:526;height:526" coordorigin="2813,32" coordsize="526,526" path="m3338,32l2813,32,2813,558,3338,558,3338,534,2837,534,2837,56,3338,56,3338,32e" filled="t" fillcolor="#000000" stroked="f">
                <v:path arrowok="t"/>
                <v:fill/>
              </v:shape>
            </v:group>
            <v:group style="position:absolute;left:3326;top:56;width:2;height:478" coordorigin="3326,56" coordsize="2,478">
              <v:shape style="position:absolute;left:3326;top:56;width:2;height:478" coordorigin="3326,56" coordsize="0,478" path="m3326,56l3326,534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tti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e,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ess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til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60" w:lineRule="exact"/>
        <w:ind w:left="2204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34.661942pt;margin-top:17.237623pt;width:347.476108pt;height:141.316113pt;mso-position-horizontal-relative:page;mso-position-vertical-relative:paragraph;z-index:-685" coordorigin="2693,345" coordsize="6950,2826">
            <v:shape style="position:absolute;left:2712;top:364;width:3442;height:2774" type="#_x0000_t75">
              <v:imagedata r:id="rId14" o:title=""/>
            </v:shape>
            <v:group style="position:absolute;left:2705;top:356;width:3468;height:2803" coordorigin="2705,356" coordsize="3468,2803">
              <v:shape style="position:absolute;left:2705;top:356;width:3468;height:2803" coordorigin="2705,356" coordsize="3468,2803" path="m2705,3160l6173,3160,6173,356,2705,356,2705,3160xe" filled="f" stroked="t" strokeweight="1.156116pt" strokecolor="#000000">
                <v:path arrowok="t"/>
              </v:shape>
              <v:shape style="position:absolute;left:6168;top:364;width:3442;height:2774" type="#_x0000_t75">
                <v:imagedata r:id="rId15" o:title=""/>
              </v:shape>
            </v:group>
            <v:group style="position:absolute;left:6161;top:356;width:3470;height:2803" coordorigin="6161,356" coordsize="3470,2803">
              <v:shape style="position:absolute;left:6161;top:356;width:3470;height:2803" coordorigin="6161,356" coordsize="3470,2803" path="m6161,3160l9631,3160,9631,356,6161,356,6161,3160xe" filled="f" stroked="t" strokeweight="1.156116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sti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1"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1" w:after="0" w:line="247" w:lineRule="auto"/>
        <w:ind w:left="1362" w:right="1367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-2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538DD4"/>
          <w:spacing w:val="3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2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mb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3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ll</w:t>
      </w:r>
      <w:r>
        <w:rPr>
          <w:rFonts w:ascii="Calibri" w:hAnsi="Calibri" w:cs="Calibri" w:eastAsia="Calibri"/>
          <w:sz w:val="21"/>
          <w:szCs w:val="21"/>
          <w:color w:val="000000"/>
          <w:spacing w:val="1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2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4"/>
          <w:w w:val="100"/>
        </w:rPr>
        <w:t>k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are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sa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ane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and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ug.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75" w:lineRule="auto"/>
        <w:ind w:left="1153" w:right="177" w:firstLine="-1051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5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tical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siti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5" w:after="0" w:line="240" w:lineRule="auto"/>
        <w:ind w:left="150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2" w:after="0" w:line="281" w:lineRule="auto"/>
        <w:ind w:left="1503" w:right="306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1" w:lineRule="auto"/>
        <w:ind w:left="2204" w:right="124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40.061935pt;margin-top:1.15774pt;width:27.436115pt;height:27.436115pt;mso-position-horizontal-relative:page;mso-position-vertical-relative:paragraph;z-index:-683" coordorigin="2801,23" coordsize="549,549">
            <v:shape style="position:absolute;left:2861;top:88;width:430;height:413" type="#_x0000_t75">
              <v:imagedata r:id="rId16" o:title=""/>
            </v:shape>
            <v:group style="position:absolute;left:2813;top:35;width:526;height:526" coordorigin="2813,35" coordsize="526,526">
              <v:shape style="position:absolute;left:2813;top:35;width:526;height:526" coordorigin="2813,35" coordsize="526,526" path="m3338,35l2813,35,2813,560,3338,560,3338,536,2837,536,2837,59,3338,59,3338,35e" filled="t" fillcolor="#000000" stroked="f">
                <v:path arrowok="t"/>
                <v:fill/>
              </v:shape>
            </v:group>
            <v:group style="position:absolute;left:3326;top:59;width:2;height:478" coordorigin="3326,59" coordsize="2,478">
              <v:shape style="position:absolute;left:3326;top:59;width:2;height:478" coordorigin="3326,59" coordsize="0,478" path="m3326,59l3326,536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sett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pgMar w:header="1447" w:footer="1691" w:top="1680" w:bottom="1880" w:left="1300" w:right="860"/>
          <w:headerReference w:type="default" r:id="rId11"/>
          <w:footerReference w:type="default" r:id="rId12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682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102" w:right="-20"/>
        <w:jc w:val="left"/>
        <w:tabs>
          <w:tab w:pos="11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6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Br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b/>
          <w:bCs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sh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1" w:lineRule="auto"/>
        <w:ind w:left="2204" w:right="503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39.766632pt;margin-top:.862313pt;width:28.026743pt;height:28.026743pt;mso-position-horizontal-relative:page;mso-position-vertical-relative:paragraph;z-index:-680" coordorigin="2795,17" coordsize="561,561">
            <v:shape style="position:absolute;left:2861;top:88;width:430;height:413" type="#_x0000_t75">
              <v:imagedata r:id="rId19" o:title=""/>
            </v:shape>
            <v:group style="position:absolute;left:2813;top:35;width:526;height:526" coordorigin="2813,35" coordsize="526,526">
              <v:shape style="position:absolute;left:2813;top:35;width:526;height:526" coordorigin="2813,35" coordsize="526,526" path="m3338,35l2813,35,2813,560,3338,560,3338,536,2837,536,2837,59,3338,59,3338,35e" filled="t" fillcolor="#000000" stroked="f">
                <v:path arrowok="t"/>
                <v:fill/>
              </v:shape>
            </v:group>
            <v:group style="position:absolute;left:3326;top:59;width:2;height:478" coordorigin="3326,59" coordsize="2,478">
              <v:shape style="position:absolute;left:3326;top:59;width:2;height:478" coordorigin="3326,59" coordsize="0,478" path="m3326,59l3326,536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etal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60" w:lineRule="exact"/>
        <w:ind w:left="2204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tal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iss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ch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7" w:lineRule="auto"/>
        <w:ind w:left="2218" w:right="1426"/>
        <w:jc w:val="left"/>
        <w:rPr>
          <w:rFonts w:ascii="Calibri" w:hAnsi="Calibri" w:cs="Calibri" w:eastAsia="Calibri"/>
          <w:sz w:val="21"/>
          <w:szCs w:val="21"/>
        </w:rPr>
      </w:pPr>
      <w:rPr/>
      <w:r>
        <w:rPr/>
        <w:pict>
          <v:group style="position:absolute;margin-left:176.177628pt;margin-top:-236.01535pt;width:291.804737pt;height:229.524739pt;mso-position-horizontal-relative:page;mso-position-vertical-relative:paragraph;z-index:-681" coordorigin="3524,-4720" coordsize="5836,4590">
            <v:shape style="position:absolute;left:3535;top:-4713;width:5810;height:4572" type="#_x0000_t75">
              <v:imagedata r:id="rId20" o:title=""/>
            </v:shape>
            <v:group style="position:absolute;left:3533;top:-4711;width:5818;height:4572" coordorigin="3533,-4711" coordsize="5818,4572">
              <v:shape style="position:absolute;left:3533;top:-4711;width:5818;height:4572" coordorigin="3533,-4711" coordsize="5818,4572" path="m3533,-139l9350,-139,9350,-4711,3533,-4711,3533,-139xe" filled="f" stroked="t" strokeweight=".924744pt" strokecolor="#000000">
                <v:path arrowok="t"/>
              </v:shape>
            </v:group>
            <v:group style="position:absolute;left:4644;top:-1718;width:1147;height:982" coordorigin="4644,-1718" coordsize="1147,982">
              <v:shape style="position:absolute;left:4644;top:-1718;width:1147;height:982" coordorigin="4644,-1718" coordsize="1147,982" path="m4644,-737l5791,-1718e" filled="f" stroked="t" strokeweight="1.746744pt" strokecolor="#FF0000">
                <v:path arrowok="t"/>
              </v:shape>
            </v:group>
            <v:group style="position:absolute;left:5748;top:-1776;width:110;height:103" coordorigin="5748,-1776" coordsize="110,103">
              <v:shape style="position:absolute;left:5748;top:-1776;width:110;height:103" coordorigin="5748,-1776" coordsize="110,103" path="m5858,-1776l5748,-1749,5813,-1673,5858,-1776e" filled="t" fillcolor="#FF0000" stroked="f">
                <v:path arrowok="t"/>
                <v:fill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3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2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up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or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3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j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nt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to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be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as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sh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wn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2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ur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pgNumType w:start="5"/>
          <w:pgMar w:header="1447" w:footer="1691" w:top="1680" w:bottom="1880" w:left="1300" w:right="860"/>
          <w:headerReference w:type="default" r:id="rId17"/>
          <w:footerReference w:type="default" r:id="rId18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679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102" w:right="-20"/>
        <w:jc w:val="left"/>
        <w:tabs>
          <w:tab w:pos="110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7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rch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bing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7" w:after="0" w:line="278" w:lineRule="auto"/>
        <w:ind w:left="1503" w:right="211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Read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3" w:lineRule="auto"/>
        <w:ind w:left="1503" w:right="83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42.800003pt;margin-top:89.335701pt;width:345.6pt;height:276pt;mso-position-horizontal-relative:page;mso-position-vertical-relative:paragraph;z-index:-678" coordorigin="2856,1787" coordsize="6912,5520">
            <v:shape style="position:absolute;left:2856;top:1787;width:6912;height:5520" type="#_x0000_t75">
              <v:imagedata r:id="rId21" o:title=""/>
            </v:shape>
            <v:group style="position:absolute;left:3197;top:2039;width:432;height:431" coordorigin="3197,2039" coordsize="432,431">
              <v:shape style="position:absolute;left:3197;top:2039;width:432;height:431" coordorigin="3197,2039" coordsize="432,431" path="m3419,2039l3350,2049,3290,2078,3243,2122,3211,2178,3197,2243,3198,2268,3214,2336,3248,2393,3295,2436,3353,2462,3397,2470,3422,2469,3491,2453,3549,2421,3592,2374,3620,2317,3629,2255,3628,2231,3610,2167,3575,2112,3526,2070,3465,2045,3419,2039e" filled="t" fillcolor="#FFFFFF" stroked="f">
                <v:path arrowok="t"/>
                <v:fill/>
              </v:shape>
            </v:group>
            <v:group style="position:absolute;left:3197;top:2039;width:432;height:431" coordorigin="3197,2039" coordsize="432,431">
              <v:shape style="position:absolute;left:3197;top:2039;width:432;height:431" coordorigin="3197,2039" coordsize="432,431" path="m3629,2255l3618,2187,3589,2129,3544,2082,3486,2051,3419,2039,3395,2040,3329,2057,3273,2091,3230,2139,3204,2199,3197,2243,3198,2268,3214,2336,3248,2393,3295,2436,3353,2462,3397,2470,3422,2469,3491,2453,3549,2421,3592,2374,3620,2317,3629,2255xe" filled="f" stroked="t" strokeweight=".23124pt" strokecolor="#000000">
                <v:path arrowok="t"/>
              </v:shape>
            </v:group>
            <v:group style="position:absolute;left:6622;top:2039;width:434;height:431" coordorigin="6622,2039" coordsize="434,431">
              <v:shape style="position:absolute;left:6622;top:2039;width:434;height:431" coordorigin="6622,2039" coordsize="434,431" path="m6846,2039l6776,2049,6716,2077,6668,2121,6636,2177,6622,2241,6623,2266,6639,2335,6672,2392,6719,2435,6777,2462,6820,2470,6846,2469,6915,2454,6973,2422,7018,2376,7046,2319,7056,2255,7055,2232,7037,2167,7002,2112,6952,2071,6891,2045,6846,2039e" filled="t" fillcolor="#FFFFFF" stroked="f">
                <v:path arrowok="t"/>
                <v:fill/>
              </v:shape>
            </v:group>
            <v:group style="position:absolute;left:6622;top:2039;width:434;height:431" coordorigin="6622,2039" coordsize="434,431">
              <v:shape style="position:absolute;left:6622;top:2039;width:434;height:431" coordorigin="6622,2039" coordsize="434,431" path="m7056,2255l7045,2188,7016,2129,6970,2083,6912,2052,6846,2039,6822,2040,6755,2057,6698,2090,6656,2138,6629,2197,6622,2241,6623,2266,6639,2335,6672,2392,6719,2435,6777,2462,6820,2470,6846,2469,6915,2454,6973,2422,7018,2376,7046,2319,7056,2255xe" filled="f" stroked="t" strokeweight=".23124pt" strokecolor="#000000">
                <v:path arrowok="t"/>
              </v:shape>
            </v:group>
            <v:group style="position:absolute;left:3197;top:4813;width:432;height:431" coordorigin="3197,4813" coordsize="432,431">
              <v:shape style="position:absolute;left:3197;top:4813;width:432;height:431" coordorigin="3197,4813" coordsize="432,431" path="m3419,4813l3350,4823,3290,4852,3243,4896,3211,4952,3197,5017,3198,5042,3214,5110,3248,5167,3295,5210,3353,5237,3397,5245,3422,5244,3491,5228,3549,5195,3592,5149,3620,5091,3629,5029,3628,5006,3610,4941,3575,4886,3526,4844,3465,4819,3419,4813e" filled="t" fillcolor="#FFFFFF" stroked="f">
                <v:path arrowok="t"/>
                <v:fill/>
              </v:shape>
            </v:group>
            <v:group style="position:absolute;left:3197;top:4813;width:432;height:431" coordorigin="3197,4813" coordsize="432,431">
              <v:shape style="position:absolute;left:3197;top:4813;width:432;height:431" coordorigin="3197,4813" coordsize="432,431" path="m3629,5029l3618,4962,3589,4903,3544,4857,3486,4826,3419,4813,3395,4814,3329,4831,3273,4865,3230,4914,3204,4973,3197,5017,3198,5042,3214,5110,3248,5167,3295,5210,3353,5237,3397,5245,3422,5244,3491,5228,3549,5195,3592,5149,3620,5091,3629,5029xe" filled="f" stroked="t" strokeweight=".23124pt" strokecolor="#000000">
                <v:path arrowok="t"/>
              </v:shape>
            </v:group>
            <v:group style="position:absolute;left:6622;top:4813;width:434;height:431" coordorigin="6622,4813" coordsize="434,431">
              <v:shape style="position:absolute;left:6622;top:4813;width:434;height:431" coordorigin="6622,4813" coordsize="434,431" path="m6846,4813l6776,4823,6716,4852,6668,4895,6636,4951,6622,5016,6623,5041,6639,5109,6672,5166,6719,5209,6777,5237,6820,5244,6846,5243,6915,5228,6973,5196,7018,5150,7046,5094,7056,5029,7055,5006,7037,4942,7002,4887,6952,4845,6891,4820,6846,4813e" filled="t" fillcolor="#FFFFFF" stroked="f">
                <v:path arrowok="t"/>
                <v:fill/>
              </v:shape>
            </v:group>
            <v:group style="position:absolute;left:6622;top:4813;width:434;height:431" coordorigin="6622,4813" coordsize="434,431">
              <v:shape style="position:absolute;left:6622;top:4813;width:434;height:431" coordorigin="6622,4813" coordsize="434,431" path="m7056,5029l7045,4962,7016,4904,6970,4857,6912,4826,6846,4813,6822,4814,6755,4831,6698,4865,6656,4913,6629,4972,6622,5016,6623,5041,6639,5109,6672,5166,6719,5209,6777,5237,6820,5244,6846,5243,6915,5228,6973,5196,7018,5150,7046,5094,7056,5029xe" filled="f" stroked="t" strokeweight=".23124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9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jects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ter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ear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ss.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ne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z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ts.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537.237396" w:type="dxa"/>
      </w:tblPr>
      <w:tblGrid/>
      <w:tr>
        <w:trPr>
          <w:trHeight w:val="2774" w:hRule="exact"/>
        </w:trPr>
        <w:tc>
          <w:tcPr>
            <w:tcW w:w="3470" w:type="dxa"/>
            <w:tcBorders>
              <w:top w:val="single" w:sz="9.249984" w:space="0" w:color="000000"/>
              <w:bottom w:val="single" w:sz="9.249984" w:space="0" w:color="000000"/>
              <w:left w:val="single" w:sz="9.249984" w:space="0" w:color="000000"/>
              <w:right w:val="single" w:sz="9.249984" w:space="0" w:color="000000"/>
            </w:tcBorders>
          </w:tcPr>
          <w:p>
            <w:pPr>
              <w:spacing w:before="6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464" w:right="-20"/>
              <w:jc w:val="left"/>
              <w:rPr>
                <w:rFonts w:ascii="Calibri" w:hAnsi="Calibri" w:cs="Calibri" w:eastAsia="Calibri"/>
                <w:sz w:val="34"/>
                <w:szCs w:val="34"/>
              </w:rPr>
            </w:pPr>
            <w:rPr/>
            <w:r>
              <w:rPr>
                <w:rFonts w:ascii="Calibri" w:hAnsi="Calibri" w:cs="Calibri" w:eastAsia="Calibri"/>
                <w:sz w:val="34"/>
                <w:szCs w:val="34"/>
                <w:spacing w:val="0"/>
                <w:w w:val="102"/>
              </w:rPr>
              <w:t>1</w:t>
            </w:r>
            <w:r>
              <w:rPr>
                <w:rFonts w:ascii="Calibri" w:hAnsi="Calibri" w:cs="Calibri" w:eastAsia="Calibri"/>
                <w:sz w:val="34"/>
                <w:szCs w:val="34"/>
                <w:spacing w:val="0"/>
                <w:w w:val="100"/>
              </w:rPr>
            </w:r>
          </w:p>
        </w:tc>
        <w:tc>
          <w:tcPr>
            <w:tcW w:w="3468" w:type="dxa"/>
            <w:tcBorders>
              <w:top w:val="single" w:sz="9.249984" w:space="0" w:color="000000"/>
              <w:bottom w:val="single" w:sz="9.249984" w:space="0" w:color="000000"/>
              <w:left w:val="single" w:sz="9.249984" w:space="0" w:color="000000"/>
              <w:right w:val="single" w:sz="9.249984" w:space="0" w:color="000000"/>
            </w:tcBorders>
          </w:tcPr>
          <w:p>
            <w:pPr>
              <w:spacing w:before="6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418" w:right="-20"/>
              <w:jc w:val="left"/>
              <w:rPr>
                <w:rFonts w:ascii="Calibri" w:hAnsi="Calibri" w:cs="Calibri" w:eastAsia="Calibri"/>
                <w:sz w:val="34"/>
                <w:szCs w:val="34"/>
              </w:rPr>
            </w:pPr>
            <w:rPr/>
            <w:r>
              <w:rPr>
                <w:rFonts w:ascii="Calibri" w:hAnsi="Calibri" w:cs="Calibri" w:eastAsia="Calibri"/>
                <w:sz w:val="34"/>
                <w:szCs w:val="34"/>
                <w:spacing w:val="0"/>
                <w:w w:val="102"/>
              </w:rPr>
              <w:t>2</w:t>
            </w:r>
            <w:r>
              <w:rPr>
                <w:rFonts w:ascii="Calibri" w:hAnsi="Calibri" w:cs="Calibri" w:eastAsia="Calibri"/>
                <w:sz w:val="34"/>
                <w:szCs w:val="34"/>
                <w:spacing w:val="0"/>
                <w:w w:val="100"/>
              </w:rPr>
            </w:r>
          </w:p>
        </w:tc>
      </w:tr>
      <w:tr>
        <w:trPr>
          <w:trHeight w:val="2777" w:hRule="exact"/>
        </w:trPr>
        <w:tc>
          <w:tcPr>
            <w:tcW w:w="3470" w:type="dxa"/>
            <w:tcBorders>
              <w:top w:val="single" w:sz="9.249984" w:space="0" w:color="000000"/>
              <w:bottom w:val="single" w:sz="9.249984" w:space="0" w:color="000000"/>
              <w:left w:val="single" w:sz="9.249984" w:space="0" w:color="000000"/>
              <w:right w:val="single" w:sz="9.249984" w:space="0" w:color="000000"/>
            </w:tcBorders>
          </w:tcPr>
          <w:p>
            <w:pPr>
              <w:spacing w:before="16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464" w:right="-20"/>
              <w:jc w:val="left"/>
              <w:rPr>
                <w:rFonts w:ascii="Calibri" w:hAnsi="Calibri" w:cs="Calibri" w:eastAsia="Calibri"/>
                <w:sz w:val="35"/>
                <w:szCs w:val="35"/>
              </w:rPr>
            </w:pPr>
            <w:rPr/>
            <w:r>
              <w:rPr>
                <w:rFonts w:ascii="Calibri" w:hAnsi="Calibri" w:cs="Calibri" w:eastAsia="Calibri"/>
                <w:sz w:val="35"/>
                <w:szCs w:val="35"/>
                <w:spacing w:val="0"/>
                <w:w w:val="100"/>
              </w:rPr>
              <w:t>3</w:t>
            </w:r>
            <w:r>
              <w:rPr>
                <w:rFonts w:ascii="Calibri" w:hAnsi="Calibri" w:cs="Calibri" w:eastAsia="Calibri"/>
                <w:sz w:val="35"/>
                <w:szCs w:val="35"/>
                <w:spacing w:val="0"/>
                <w:w w:val="100"/>
              </w:rPr>
            </w:r>
          </w:p>
        </w:tc>
        <w:tc>
          <w:tcPr>
            <w:tcW w:w="3468" w:type="dxa"/>
            <w:tcBorders>
              <w:top w:val="single" w:sz="9.249984" w:space="0" w:color="000000"/>
              <w:bottom w:val="single" w:sz="9.249984" w:space="0" w:color="000000"/>
              <w:left w:val="single" w:sz="9.249984" w:space="0" w:color="000000"/>
              <w:right w:val="single" w:sz="9.249984" w:space="0" w:color="000000"/>
            </w:tcBorders>
          </w:tcPr>
          <w:p>
            <w:pPr>
              <w:spacing w:before="16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418" w:right="-20"/>
              <w:jc w:val="left"/>
              <w:rPr>
                <w:rFonts w:ascii="Calibri" w:hAnsi="Calibri" w:cs="Calibri" w:eastAsia="Calibri"/>
                <w:sz w:val="35"/>
                <w:szCs w:val="35"/>
              </w:rPr>
            </w:pPr>
            <w:rPr/>
            <w:r>
              <w:rPr>
                <w:rFonts w:ascii="Calibri" w:hAnsi="Calibri" w:cs="Calibri" w:eastAsia="Calibri"/>
                <w:sz w:val="35"/>
                <w:szCs w:val="35"/>
                <w:spacing w:val="0"/>
                <w:w w:val="100"/>
              </w:rPr>
              <w:t>4</w:t>
            </w:r>
            <w:r>
              <w:rPr>
                <w:rFonts w:ascii="Calibri" w:hAnsi="Calibri" w:cs="Calibri" w:eastAsia="Calibri"/>
                <w:sz w:val="35"/>
                <w:szCs w:val="35"/>
                <w:spacing w:val="0"/>
                <w:w w:val="100"/>
              </w:rPr>
            </w:r>
          </w:p>
        </w:tc>
      </w:tr>
    </w:tbl>
    <w:p>
      <w:pPr>
        <w:spacing w:before="52" w:after="0" w:line="244" w:lineRule="auto"/>
        <w:ind w:left="1546" w:right="993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color w:val="538DD4"/>
          <w:spacing w:val="-3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-2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3"/>
          <w:w w:val="100"/>
        </w:rPr>
        <w:t>4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4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rop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3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li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2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prop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2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or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k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sure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rch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nt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v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ng</w:t>
      </w:r>
      <w:r>
        <w:rPr>
          <w:rFonts w:ascii="Calibri" w:hAnsi="Calibri" w:cs="Calibri" w:eastAsia="Calibri"/>
          <w:sz w:val="21"/>
          <w:szCs w:val="21"/>
          <w:color w:val="000000"/>
          <w:spacing w:val="1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and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v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-4"/>
          <w:w w:val="100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2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2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1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as,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2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2"/>
        </w:rPr>
        <w:t>k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j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ust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ab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v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4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z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z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4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1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3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ght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q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z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ng</w:t>
      </w:r>
      <w:r>
        <w:rPr>
          <w:rFonts w:ascii="Calibri" w:hAnsi="Calibri" w:cs="Calibri" w:eastAsia="Calibri"/>
          <w:sz w:val="21"/>
          <w:szCs w:val="21"/>
          <w:color w:val="000000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ha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str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k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to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ca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se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ar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k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4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as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sta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ts,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v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tr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k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and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be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watc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2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2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ct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2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3" w:after="0" w:line="243" w:lineRule="auto"/>
        <w:ind w:left="1503" w:right="169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eat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eat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t.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3" w:lineRule="auto"/>
        <w:ind w:left="1503" w:right="528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etal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t,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al,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pgMar w:header="1447" w:footer="1691" w:top="1680" w:bottom="1880" w:left="1300" w:right="860"/>
          <w:pgSz w:w="11900" w:h="16840"/>
        </w:sectPr>
      </w:pPr>
      <w:rPr/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677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43" w:lineRule="auto"/>
        <w:ind w:left="1503" w:right="486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seep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t.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t,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1" w:lineRule="auto"/>
        <w:ind w:left="2146" w:right="69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shape style="position:absolute;margin-left:140.160004pt;margin-top:1.49565pt;width:23.16pt;height:32.160000pt;mso-position-horizontal-relative:page;mso-position-vertical-relative:paragraph;z-index:-675" type="#_x0000_t75">
            <v:imagedata r:id="rId22" o:title=""/>
          </v:shape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u w:val="thick" w:color="0000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  <w:u w:val="thick" w:color="0000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u w:val="thick" w:color="0000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u w:val="thick" w:color="0000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u w:val="thick" w:color="0000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u w:val="thick" w:color="0000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u w:val="thick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u w:val="thick" w:color="0000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  <w:u w:val="thick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  <w:u w:val="thick" w:color="0000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!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til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it!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3" w:lineRule="auto"/>
        <w:ind w:left="1503" w:right="302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77.776085pt;margin-top:34.631763pt;width:456.567818pt;height:347.96782pt;mso-position-horizontal-relative:page;mso-position-vertical-relative:paragraph;z-index:-676" coordorigin="1556,693" coordsize="9131,6959">
            <v:group style="position:absolute;left:1567;top:704;width:4555;height:3468" coordorigin="1567,704" coordsize="4555,3468">
              <v:shape style="position:absolute;left:1567;top:704;width:4555;height:3468" coordorigin="1567,704" coordsize="4555,3468" path="m1567,4172l6122,4172,6122,704,1567,704,1567,4172xe" filled="f" stroked="t" strokeweight="1.167828pt" strokecolor="#000000">
                <v:path arrowok="t"/>
              </v:shape>
              <v:shape style="position:absolute;left:1570;top:704;width:4546;height:3461" type="#_x0000_t75">
                <v:imagedata r:id="rId23" o:title=""/>
              </v:shape>
              <v:shape style="position:absolute;left:1570;top:704;width:4546;height:3461" type="#_x0000_t75">
                <v:imagedata r:id="rId24" o:title=""/>
              </v:shape>
            </v:group>
            <v:group style="position:absolute;left:1567;top:704;width:4555;height:3468" coordorigin="1567,704" coordsize="4555,3468">
              <v:shape style="position:absolute;left:1567;top:704;width:4555;height:3468" coordorigin="1567,704" coordsize="4555,3468" path="m1567,4172l6122,4172,6122,704,1567,704,1567,4172xe" filled="f" stroked="t" strokeweight="1.167828pt" strokecolor="#000000">
                <v:path arrowok="t"/>
              </v:shape>
            </v:group>
            <v:group style="position:absolute;left:6122;top:704;width:4553;height:3468" coordorigin="6122,704" coordsize="4553,3468">
              <v:shape style="position:absolute;left:6122;top:704;width:4553;height:3468" coordorigin="6122,704" coordsize="4553,3468" path="m6122,4172l10675,4172,10675,704,6122,704,6122,4172xe" filled="f" stroked="t" strokeweight="1.167828pt" strokecolor="#000000">
                <v:path arrowok="t"/>
              </v:shape>
              <v:shape style="position:absolute;left:6125;top:704;width:4543;height:3461" type="#_x0000_t75">
                <v:imagedata r:id="rId25" o:title=""/>
              </v:shape>
              <v:shape style="position:absolute;left:6125;top:704;width:4543;height:3461" type="#_x0000_t75">
                <v:imagedata r:id="rId26" o:title=""/>
              </v:shape>
            </v:group>
            <v:group style="position:absolute;left:6122;top:704;width:4553;height:3468" coordorigin="6122,704" coordsize="4553,3468">
              <v:shape style="position:absolute;left:6122;top:704;width:4553;height:3468" coordorigin="6122,704" coordsize="4553,3468" path="m6122,4172l10675,4172,10675,704,6122,704,6122,4172xe" filled="f" stroked="t" strokeweight="1.167828pt" strokecolor="#000000">
                <v:path arrowok="t"/>
              </v:shape>
            </v:group>
            <v:group style="position:absolute;left:3845;top:4172;width:4555;height:3468" coordorigin="3845,4172" coordsize="4555,3468">
              <v:shape style="position:absolute;left:3845;top:4172;width:4555;height:3468" coordorigin="3845,4172" coordsize="4555,3468" path="m3845,7640l8400,7640,8400,4172,3845,4172,3845,7640xe" filled="f" stroked="t" strokeweight="1.167828pt" strokecolor="#000000">
                <v:path arrowok="t"/>
              </v:shape>
              <v:shape style="position:absolute;left:3845;top:4170;width:4548;height:3463" type="#_x0000_t75">
                <v:imagedata r:id="rId27" o:title=""/>
              </v:shape>
              <v:shape style="position:absolute;left:3845;top:4170;width:4548;height:3463" type="#_x0000_t75">
                <v:imagedata r:id="rId28" o:title=""/>
              </v:shape>
            </v:group>
            <v:group style="position:absolute;left:3845;top:4172;width:4555;height:3468" coordorigin="3845,4172" coordsize="4555,3468">
              <v:shape style="position:absolute;left:3845;top:4172;width:4555;height:3468" coordorigin="3845,4172" coordsize="4555,3468" path="m3845,7640l8400,7640,8400,4172,3845,4172,3845,7640xe" filled="f" stroked="t" strokeweight="1.167828pt" strokecolor="#000000">
                <v:path arrowok="t"/>
              </v:shape>
            </v:group>
            <v:group style="position:absolute;left:1829;top:920;width:439;height:434" coordorigin="1829,920" coordsize="439,434">
              <v:shape style="position:absolute;left:1829;top:920;width:439;height:434" coordorigin="1829,920" coordsize="439,434" path="m2058,920l1987,930,1926,958,1878,1001,1845,1056,1829,1119,1830,1144,1846,1213,1878,1271,1924,1315,1981,1344,2046,1355,2069,1353,2135,1337,2191,1302,2234,1253,2260,1194,2268,1136,2267,1113,2249,1049,2214,994,2164,952,2103,927,2058,920e" filled="t" fillcolor="#FFFFFF" stroked="f">
                <v:path arrowok="t"/>
                <v:fill/>
              </v:shape>
            </v:group>
            <v:group style="position:absolute;left:1829;top:920;width:439;height:434" coordorigin="1829,920" coordsize="439,434">
              <v:shape style="position:absolute;left:1829;top:920;width:439;height:434" coordorigin="1829,920" coordsize="439,434" path="m2268,1136l2257,1069,2228,1011,2182,965,2124,933,2058,920,2033,922,1966,938,1909,971,1865,1018,1837,1076,1829,1119,1830,1144,1846,1213,1878,1271,1924,1315,1981,1344,2046,1355,2069,1353,2135,1337,2191,1302,2234,1253,2260,1194,2268,1136xe" filled="f" stroked="t" strokeweight=".233556pt" strokecolor="#000000">
                <v:path arrowok="t"/>
              </v:shape>
              <v:shape style="position:absolute;left:1985;top:1019;width:154;height:662" type="#_x0000_t75">
                <v:imagedata r:id="rId29" o:title=""/>
              </v:shape>
            </v:group>
            <v:group style="position:absolute;left:6385;top:921;width:439;height:434" coordorigin="6385,921" coordsize="439,434">
              <v:shape style="position:absolute;left:6385;top:921;width:439;height:434" coordorigin="6385,921" coordsize="439,434" path="m6613,921l6542,930,6481,958,6433,1001,6400,1056,6385,1119,6386,1145,6401,1214,6434,1271,6480,1316,6536,1344,6601,1355,6624,1354,6690,1337,6746,1302,6789,1253,6815,1194,6823,1136,6822,1113,6805,1049,6769,995,6720,953,6658,927,6613,921e" filled="t" fillcolor="#FFFFFF" stroked="f">
                <v:path arrowok="t"/>
                <v:fill/>
              </v:shape>
            </v:group>
            <v:group style="position:absolute;left:6385;top:921;width:439;height:434" coordorigin="6385,921" coordsize="439,434">
              <v:shape style="position:absolute;left:6385;top:921;width:439;height:434" coordorigin="6385,921" coordsize="439,434" path="m6823,1136l6813,1070,6783,1012,6738,965,6680,934,6613,921,6588,922,6521,938,6464,971,6420,1018,6393,1076,6385,1119,6386,1145,6401,1214,6434,1271,6480,1316,6536,1344,6601,1355,6624,1354,6690,1337,6746,1302,6789,1253,6815,1194,6823,1136xe" filled="f" stroked="t" strokeweight=".233556pt" strokecolor="#000000">
                <v:path arrowok="t"/>
              </v:shape>
              <v:shape style="position:absolute;left:6528;top:1016;width:154;height:670" type="#_x0000_t75">
                <v:imagedata r:id="rId30" o:title=""/>
              </v:shape>
            </v:group>
            <v:group style="position:absolute;left:4107;top:4432;width:438;height:434" coordorigin="4107,4432" coordsize="438,434">
              <v:shape style="position:absolute;left:4107;top:4432;width:438;height:434" coordorigin="4107,4432" coordsize="438,434" path="m4337,4432l4266,4442,4205,4469,4157,4512,4123,4567,4107,4630,4108,4655,4124,4724,4156,4781,4201,4826,4258,4855,4323,4866,4346,4865,4412,4848,4469,4813,4511,4765,4538,4705,4546,4650,4544,4627,4527,4562,4492,4507,4443,4465,4382,4439,4337,4432e" filled="t" fillcolor="#FFFFFF" stroked="f">
                <v:path arrowok="t"/>
                <v:fill/>
              </v:shape>
            </v:group>
            <v:group style="position:absolute;left:4107;top:4432;width:438;height:434" coordorigin="4107,4432" coordsize="438,434">
              <v:shape style="position:absolute;left:4107;top:4432;width:438;height:434" coordorigin="4107,4432" coordsize="438,434" path="m4546,4650l4535,4583,4506,4524,4461,4477,4403,4445,4337,4432,4313,4433,4245,4449,4188,4482,4144,4529,4116,4587,4107,4630,4108,4655,4124,4724,4156,4781,4201,4826,4258,4855,4323,4866,4346,4865,4412,4848,4469,4813,4511,4765,4538,4705,4546,4650xe" filled="f" stroked="t" strokeweight=".233556pt" strokecolor="#000000">
                <v:path arrowok="t"/>
              </v:shape>
              <v:shape style="position:absolute;left:4250;top:4530;width:154;height:684" type="#_x0000_t75">
                <v:imagedata r:id="rId31" o:title=""/>
              </v:shape>
            </v:group>
            <v:group style="position:absolute;left:7711;top:1422;width:1010;height:835" coordorigin="7711,1422" coordsize="1010,835">
              <v:shape style="position:absolute;left:7711;top:1422;width:1010;height:835" coordorigin="7711,1422" coordsize="1010,835" path="m8383,1422l8383,1508,8324,1515,8266,1523,8158,1541,8060,1563,7972,1588,7896,1616,7832,1647,7780,1680,7729,1733,7711,1789,7711,1960,7740,2031,7790,2075,7862,2116,7954,2153,8064,2185,8124,2199,8189,2212,8257,2224,8328,2234,8402,2242,8478,2248,8557,2253,8639,2256,8722,2257,8722,2087,8655,2086,8589,2084,8525,2081,8462,2077,8400,2071,8340,2065,8225,2048,8118,2028,8021,2003,7935,1975,7861,1944,7800,1910,7754,1873,7769,1860,7826,1821,7900,1785,7958,1764,8023,1744,8094,1726,8170,1709,8252,1695,8338,1684,8383,1679,8535,1679,8722,1576,8383,1422e" filled="t" fillcolor="#FFFFFF" stroked="f">
                <v:path arrowok="t"/>
                <v:fill/>
              </v:shape>
              <v:shape style="position:absolute;left:7711;top:1422;width:1010;height:835" coordorigin="7711,1422" coordsize="1010,835" path="m8535,1679l8383,1679,8383,1763,8535,1679e" filled="t" fillcolor="#FFFFFF" stroked="f">
                <v:path arrowok="t"/>
                <v:fill/>
              </v:shape>
            </v:group>
            <v:group style="position:absolute;left:7711;top:1789;width:1010;height:468" coordorigin="7711,1789" coordsize="1010,468">
              <v:shape style="position:absolute;left:7711;top:1789;width:1010;height:468" coordorigin="7711,1789" coordsize="1010,468" path="m7711,1789l7711,1960,7715,1984,7763,2053,7824,2096,7906,2135,8007,2170,8124,2199,8189,2212,8257,2224,8328,2234,8402,2242,8478,2248,8557,2253,8639,2256,8722,2257,8722,2087,8639,2086,8557,2083,8478,2078,8402,2071,8328,2063,8257,2053,8189,2042,8124,2029,8064,2015,7954,1982,7862,1945,7790,1904,7740,1860,7715,1813,7711,1789e" filled="t" fillcolor="#CDCDCD" stroked="f">
                <v:path arrowok="t"/>
                <v:fill/>
              </v:shape>
            </v:group>
            <v:group style="position:absolute;left:7711;top:1422;width:1010;height:835" coordorigin="7711,1422" coordsize="1010,835">
              <v:shape style="position:absolute;left:7711;top:1422;width:1010;height:835" coordorigin="7711,1422" coordsize="1010,835" path="m8722,2257l8639,2256,8557,2253,8478,2248,8402,2242,8328,2234,8257,2224,8189,2212,8124,2199,8064,2185,7954,2153,7862,2116,7790,2075,7740,2031,7711,1960,7711,1789,7742,1715,7804,1663,7862,1631,7933,1602,8015,1575,8108,1552,8211,1531,8324,1515,8383,1508,8383,1422,8722,1576,8383,1763,8383,1679,8338,1684,8252,1695,8170,1709,8094,1726,8023,1744,7958,1764,7900,1785,7826,1821,7769,1860,7754,1873,7829,1927,7896,1960,7977,1990,8068,2016,8171,2038,8281,2057,8400,2071,8462,2077,8525,2081,8589,2084,8655,2086,8722,2087,8722,2257xe" filled="f" stroked="t" strokeweight=".720828pt" strokecolor="#000000">
                <v:path arrowok="t"/>
              </v:shape>
            </v:group>
            <v:group style="position:absolute;left:7711;top:1789;width:31;height:72" coordorigin="7711,1789" coordsize="31,72">
              <v:shape style="position:absolute;left:7711;top:1789;width:31;height:72" coordorigin="7711,1789" coordsize="31,72" path="m7711,1789l7713,1807,7719,1826,7729,1843,7742,1861e" filled="f" stroked="t" strokeweight=".720828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ts.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5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4" w:lineRule="auto"/>
        <w:ind w:left="291" w:right="228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5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ro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3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3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3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j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nt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pa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ta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k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re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ap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2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x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2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has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d,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nt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to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at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pe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and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to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j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2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4"/>
          <w:w w:val="102"/>
        </w:rPr>
        <w:t>k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sure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,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,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-4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ng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1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ar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und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j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3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j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nt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auto"/>
        <w:ind w:left="291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0"/>
          <w:w w:val="100"/>
        </w:rPr>
        <w:t>sh</w:t>
      </w:r>
      <w:r>
        <w:rPr>
          <w:rFonts w:ascii="Calibri" w:hAnsi="Calibri" w:cs="Calibri" w:eastAsia="Calibri"/>
          <w:sz w:val="21"/>
          <w:szCs w:val="21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u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3"/>
          <w:w w:val="100"/>
        </w:rPr>
        <w:t>b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spacing w:val="-5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y</w:t>
      </w:r>
      <w:r>
        <w:rPr>
          <w:rFonts w:ascii="Calibri" w:hAnsi="Calibri" w:cs="Calibri" w:eastAsia="Calibri"/>
          <w:sz w:val="21"/>
          <w:szCs w:val="21"/>
          <w:spacing w:val="2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3"/>
          <w:w w:val="100"/>
        </w:rPr>
        <w:t>f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w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th</w:t>
      </w:r>
      <w:r>
        <w:rPr>
          <w:rFonts w:ascii="Calibri" w:hAnsi="Calibri" w:cs="Calibri" w:eastAsia="Calibri"/>
          <w:sz w:val="21"/>
          <w:szCs w:val="21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-5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-3"/>
          <w:w w:val="100"/>
        </w:rPr>
        <w:t>d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w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th</w:t>
      </w:r>
      <w:r>
        <w:rPr>
          <w:rFonts w:ascii="Calibri" w:hAnsi="Calibri" w:cs="Calibri" w:eastAsia="Calibri"/>
          <w:sz w:val="21"/>
          <w:szCs w:val="21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no</w:t>
      </w:r>
      <w:r>
        <w:rPr>
          <w:rFonts w:ascii="Calibri" w:hAnsi="Calibri" w:cs="Calibri" w:eastAsia="Calibri"/>
          <w:sz w:val="21"/>
          <w:szCs w:val="21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3"/>
          <w:w w:val="102"/>
        </w:rPr>
        <w:t>h</w:t>
      </w:r>
      <w:r>
        <w:rPr>
          <w:rFonts w:ascii="Calibri" w:hAnsi="Calibri" w:cs="Calibri" w:eastAsia="Calibri"/>
          <w:sz w:val="21"/>
          <w:szCs w:val="21"/>
          <w:spacing w:val="-1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l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-2"/>
          <w:w w:val="102"/>
        </w:rPr>
        <w:t>s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.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left"/>
        <w:spacing w:after="0"/>
        <w:sectPr>
          <w:pgMar w:header="1447" w:footer="1691" w:top="1680" w:bottom="1880" w:left="1300" w:right="860"/>
          <w:pgSz w:w="11900" w:h="1684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760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674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w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8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1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1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1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1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1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54" w:lineRule="exact"/>
        <w:ind w:left="1678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/>
        <w:pict>
          <v:group style="position:absolute;margin-left:150.770554pt;margin-top:-253.022476pt;width:315.018881pt;height:250.698882pt;mso-position-horizontal-relative:page;mso-position-vertical-relative:paragraph;z-index:-673" coordorigin="3015,-5060" coordsize="6300,5014">
            <v:shape style="position:absolute;left:3043;top:-5035;width:6250;height:4963" type="#_x0000_t75">
              <v:imagedata r:id="rId34" o:title=""/>
            </v:shape>
            <v:group style="position:absolute;left:3022;top:-5054;width:6288;height:5002" coordorigin="3022,-5054" coordsize="6288,5002">
              <v:shape style="position:absolute;left:3022;top:-5054;width:6288;height:5002" coordorigin="3022,-5054" coordsize="6288,5002" path="m3022,-53l9310,-53,9310,-5054,3022,-5054,3022,-53xe" filled="f" stroked="t" strokeweight=".61888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6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2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q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2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2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ll</w:t>
      </w:r>
      <w:r>
        <w:rPr>
          <w:rFonts w:ascii="Calibri" w:hAnsi="Calibri" w:cs="Calibri" w:eastAsia="Calibri"/>
          <w:sz w:val="21"/>
          <w:szCs w:val="21"/>
          <w:color w:val="000000"/>
          <w:spacing w:val="1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j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2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4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9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3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4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3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8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0"/>
          <w:w w:val="102"/>
        </w:rPr>
        <w:t>8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Mar w:header="0" w:footer="0" w:top="1340" w:bottom="280" w:left="1300" w:right="860"/>
          <w:headerReference w:type="default" r:id="rId32"/>
          <w:footerReference w:type="default" r:id="rId33"/>
          <w:pgSz w:w="11900" w:h="1684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760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672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w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8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1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1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1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1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1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102" w:right="-20"/>
        <w:jc w:val="left"/>
        <w:tabs>
          <w:tab w:pos="110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8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seal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ate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81" w:lineRule="auto"/>
        <w:ind w:left="2204" w:right="206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40.031631pt;margin-top:1.127307pt;width:27.496727pt;height:27.496727pt;mso-position-horizontal-relative:page;mso-position-vertical-relative:paragraph;z-index:-671" coordorigin="2801,23" coordsize="550,550">
            <v:shape style="position:absolute;left:2861;top:88;width:430;height:413" type="#_x0000_t75">
              <v:imagedata r:id="rId37" o:title=""/>
            </v:shape>
            <v:group style="position:absolute;left:2813;top:35;width:526;height:526" coordorigin="2813,35" coordsize="526,526">
              <v:shape style="position:absolute;left:2813;top:35;width:526;height:526" coordorigin="2813,35" coordsize="526,526" path="m3338,35l2813,35,2813,560,3338,560,3338,536,2837,536,2837,59,3338,59,3338,35e" filled="t" fillcolor="#000000" stroked="f">
                <v:path arrowok="t"/>
                <v:fill/>
              </v:shape>
            </v:group>
            <v:group style="position:absolute;left:3326;top:59;width:2;height:478" coordorigin="3326,59" coordsize="2,478">
              <v:shape style="position:absolute;left:3326;top:59;width:2;height:478" coordorigin="3326,59" coordsize="0,478" path="m3326,59l3326,536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aled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test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seal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ts,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ater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test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seep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es.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1" w:lineRule="auto"/>
        <w:ind w:left="1503" w:right="376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q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ater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q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64" w:lineRule="exact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Place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ject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7" w:after="0" w:line="240" w:lineRule="auto"/>
        <w:ind w:left="150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til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ss.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2" w:after="0" w:line="279" w:lineRule="auto"/>
        <w:ind w:left="1503" w:right="376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t.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q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ats,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ater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q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ecti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5" w:after="0" w:line="260" w:lineRule="exact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ct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if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q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ats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1"/>
          <w:position w:val="-1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s.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0"/>
          <w:w w:val="102"/>
        </w:rPr>
        <w:t>9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sectPr>
      <w:pgMar w:header="0" w:footer="0" w:top="1340" w:bottom="280" w:left="1300" w:right="860"/>
      <w:headerReference w:type="default" r:id="rId35"/>
      <w:footerReference w:type="default" r:id="rId36"/>
      <w:pgSz w:w="11900" w:h="16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Calibri">
    <w:altName w:val="Calibri"/>
    <w:charset w:val="0"/>
    <w:family w:val="swiss"/>
    <w:pitch w:val="variable"/>
  </w:font>
  <w:font w:name="Cambria">
    <w:altName w:val="Cambria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0.079773pt;margin-top:746.461121pt;width:7.442948pt;height:12.745196pt;mso-position-horizontal-relative:page;mso-position-vertical-relative:page;z-index:-692" type="#_x0000_t202" filled="f" stroked="f">
          <v:textbox inset="0,0,0,0">
            <w:txbxContent>
              <w:p>
                <w:pPr>
                  <w:spacing w:before="0" w:after="0" w:line="238" w:lineRule="exact"/>
                  <w:ind w:left="20" w:right="-52"/>
                  <w:jc w:val="left"/>
                  <w:rPr>
                    <w:rFonts w:ascii="Calibri" w:hAnsi="Calibri" w:cs="Calibri" w:eastAsia="Calibri"/>
                    <w:sz w:val="21"/>
                    <w:szCs w:val="21"/>
                  </w:rPr>
                </w:pPr>
                <w:rPr/>
                <w:r>
                  <w:rPr>
                    <w:rFonts w:ascii="Calibri" w:hAnsi="Calibri" w:cs="Calibri" w:eastAsia="Calibri"/>
                    <w:sz w:val="21"/>
                    <w:szCs w:val="21"/>
                    <w:spacing w:val="0"/>
                    <w:w w:val="102"/>
                    <w:position w:val="1"/>
                  </w:rPr>
                  <w:t>4</w:t>
                </w:r>
                <w:r>
                  <w:rPr>
                    <w:rFonts w:ascii="Calibri" w:hAnsi="Calibri" w:cs="Calibri" w:eastAsia="Calibri"/>
                    <w:sz w:val="21"/>
                    <w:szCs w:val="21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9.079773pt;margin-top:746.461121pt;width:9.444709pt;height:12.745196pt;mso-position-horizontal-relative:page;mso-position-vertical-relative:page;z-index:-689" type="#_x0000_t202" filled="f" stroked="f">
          <v:textbox inset="0,0,0,0">
            <w:txbxContent>
              <w:p>
                <w:pPr>
                  <w:spacing w:before="0" w:after="0" w:line="238" w:lineRule="exact"/>
                  <w:ind w:left="40" w:right="-20"/>
                  <w:jc w:val="left"/>
                  <w:rPr>
                    <w:rFonts w:ascii="Calibri" w:hAnsi="Calibri" w:cs="Calibri" w:eastAsia="Calibri"/>
                    <w:sz w:val="21"/>
                    <w:szCs w:val="21"/>
                  </w:rPr>
                </w:pPr>
                <w:rPr/>
                <w:r>
                  <w:rPr>
                    <w:rFonts w:ascii="Calibri" w:hAnsi="Calibri" w:cs="Calibri" w:eastAsia="Calibri"/>
                    <w:sz w:val="21"/>
                    <w:szCs w:val="21"/>
                    <w:w w:val="102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1"/>
                    <w:szCs w:val="21"/>
                    <w:spacing w:val="0"/>
                    <w:w w:val="102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1"/>
                    <w:szCs w:val="21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.079971pt;margin-top:71.373878pt;width:229.371361pt;height:13.679795pt;mso-position-horizontal-relative:page;mso-position-vertical-relative:page;z-index:-694" type="#_x0000_t202" filled="f" stroked="f">
          <v:textbox inset="0,0,0,0">
            <w:txbxContent>
              <w:p>
                <w:pPr>
                  <w:spacing w:before="0" w:after="0" w:line="260" w:lineRule="exact"/>
                  <w:ind w:left="20" w:right="-55"/>
                  <w:jc w:val="left"/>
                  <w:rPr>
                    <w:rFonts w:ascii="Cambria" w:hAnsi="Cambria" w:cs="Cambria" w:eastAsia="Cambria"/>
                    <w:sz w:val="23"/>
                    <w:szCs w:val="23"/>
                  </w:rPr>
                </w:pPr>
                <w:rPr/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S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0"/>
                  </w:rPr>
                  <w:t>T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2"/>
                    <w:w w:val="100"/>
                  </w:rPr>
                  <w:t>E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M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5"/>
                    <w:w w:val="100"/>
                  </w:rPr>
                  <w:t> 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A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c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0"/>
                  </w:rPr>
                  <w:t>a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2"/>
                    <w:w w:val="100"/>
                  </w:rPr>
                  <w:t>d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0"/>
                  </w:rPr>
                  <w:t>e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m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2"/>
                    <w:w w:val="100"/>
                  </w:rPr>
                  <w:t>y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: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3"/>
                    <w:w w:val="100"/>
                  </w:rPr>
                  <w:t> 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G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0"/>
                  </w:rPr>
                  <w:t>e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2"/>
                    <w:w w:val="100"/>
                  </w:rPr>
                  <w:t>n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3"/>
                    <w:w w:val="100"/>
                  </w:rPr>
                  <w:t>e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2"/>
                    <w:w w:val="100"/>
                  </w:rPr>
                  <w:t>r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0"/>
                  </w:rPr>
                  <w:t>a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l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9"/>
                    <w:w w:val="100"/>
                  </w:rPr>
                  <w:t> 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F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a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b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r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2"/>
                    <w:w w:val="100"/>
                  </w:rPr>
                  <w:t>i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2"/>
                    <w:w w:val="100"/>
                  </w:rPr>
                  <w:t>c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a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t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2"/>
                    <w:w w:val="100"/>
                  </w:rPr>
                  <w:t>i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0"/>
                  </w:rPr>
                  <w:t>o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n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2"/>
                    <w:w w:val="100"/>
                  </w:rPr>
                  <w:t> 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1"/>
                  </w:rPr>
                  <w:t>M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1"/>
                  </w:rPr>
                  <w:t>e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1"/>
                  </w:rPr>
                  <w:t>t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1"/>
                  </w:rPr>
                  <w:t>h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1"/>
                  </w:rPr>
                  <w:t>o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2"/>
                    <w:w w:val="101"/>
                  </w:rPr>
                  <w:t>d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1"/>
                  </w:rPr>
                  <w:t>s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44.196167pt;margin-top:71.373878pt;width:82.423255pt;height:13.679795pt;mso-position-horizontal-relative:page;mso-position-vertical-relative:page;z-index:-693" type="#_x0000_t202" filled="f" stroked="f">
          <v:textbox inset="0,0,0,0">
            <w:txbxContent>
              <w:p>
                <w:pPr>
                  <w:spacing w:before="0" w:after="0" w:line="260" w:lineRule="exact"/>
                  <w:ind w:left="20" w:right="-55"/>
                  <w:jc w:val="left"/>
                  <w:rPr>
                    <w:rFonts w:ascii="Cambria" w:hAnsi="Cambria" w:cs="Cambria" w:eastAsia="Cambria"/>
                    <w:sz w:val="23"/>
                    <w:szCs w:val="23"/>
                  </w:rPr>
                </w:pPr>
                <w:rPr/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S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2"/>
                    <w:w w:val="100"/>
                  </w:rPr>
                  <w:t>w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0"/>
                  </w:rPr>
                  <w:t>e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4"/>
                    <w:w w:val="100"/>
                  </w:rPr>
                  <w:t>a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t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8"/>
                    <w:w w:val="100"/>
                  </w:rPr>
                  <w:t> 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2"/>
                    <w:w w:val="101"/>
                  </w:rPr>
                  <w:t>S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4"/>
                    <w:w w:val="101"/>
                  </w:rPr>
                  <w:t>o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2"/>
                    <w:w w:val="101"/>
                  </w:rPr>
                  <w:t>l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3"/>
                    <w:w w:val="101"/>
                  </w:rPr>
                  <w:t>d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1"/>
                  </w:rPr>
                  <w:t>e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1"/>
                  </w:rPr>
                  <w:t>r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2"/>
                    <w:w w:val="101"/>
                  </w:rPr>
                  <w:t>i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3"/>
                    <w:w w:val="101"/>
                  </w:rPr>
                  <w:t>n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1"/>
                  </w:rPr>
                  <w:t>g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.079971pt;margin-top:71.373878pt;width:229.371361pt;height:13.679795pt;mso-position-horizontal-relative:page;mso-position-vertical-relative:page;z-index:-691" type="#_x0000_t202" filled="f" stroked="f">
          <v:textbox inset="0,0,0,0">
            <w:txbxContent>
              <w:p>
                <w:pPr>
                  <w:spacing w:before="0" w:after="0" w:line="260" w:lineRule="exact"/>
                  <w:ind w:left="20" w:right="-55"/>
                  <w:jc w:val="left"/>
                  <w:rPr>
                    <w:rFonts w:ascii="Cambria" w:hAnsi="Cambria" w:cs="Cambria" w:eastAsia="Cambria"/>
                    <w:sz w:val="23"/>
                    <w:szCs w:val="23"/>
                  </w:rPr>
                </w:pPr>
                <w:rPr/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S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0"/>
                  </w:rPr>
                  <w:t>T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2"/>
                    <w:w w:val="100"/>
                  </w:rPr>
                  <w:t>E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M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5"/>
                    <w:w w:val="100"/>
                  </w:rPr>
                  <w:t> 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A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c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0"/>
                  </w:rPr>
                  <w:t>a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2"/>
                    <w:w w:val="100"/>
                  </w:rPr>
                  <w:t>d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0"/>
                  </w:rPr>
                  <w:t>e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m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2"/>
                    <w:w w:val="100"/>
                  </w:rPr>
                  <w:t>y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: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3"/>
                    <w:w w:val="100"/>
                  </w:rPr>
                  <w:t> 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G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0"/>
                  </w:rPr>
                  <w:t>e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2"/>
                    <w:w w:val="100"/>
                  </w:rPr>
                  <w:t>n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3"/>
                    <w:w w:val="100"/>
                  </w:rPr>
                  <w:t>e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2"/>
                    <w:w w:val="100"/>
                  </w:rPr>
                  <w:t>r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0"/>
                  </w:rPr>
                  <w:t>a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l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9"/>
                    <w:w w:val="100"/>
                  </w:rPr>
                  <w:t> 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F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a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b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r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2"/>
                    <w:w w:val="100"/>
                  </w:rPr>
                  <w:t>i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2"/>
                    <w:w w:val="100"/>
                  </w:rPr>
                  <w:t>c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a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t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2"/>
                    <w:w w:val="100"/>
                  </w:rPr>
                  <w:t>i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0"/>
                  </w:rPr>
                  <w:t>o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n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2"/>
                    <w:w w:val="100"/>
                  </w:rPr>
                  <w:t> 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1"/>
                  </w:rPr>
                  <w:t>M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1"/>
                  </w:rPr>
                  <w:t>e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1"/>
                  </w:rPr>
                  <w:t>t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1"/>
                  </w:rPr>
                  <w:t>h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1"/>
                  </w:rPr>
                  <w:t>o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2"/>
                    <w:w w:val="101"/>
                  </w:rPr>
                  <w:t>d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1"/>
                  </w:rPr>
                  <w:t>s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44.196167pt;margin-top:71.373878pt;width:82.423255pt;height:13.679795pt;mso-position-horizontal-relative:page;mso-position-vertical-relative:page;z-index:-690" type="#_x0000_t202" filled="f" stroked="f">
          <v:textbox inset="0,0,0,0">
            <w:txbxContent>
              <w:p>
                <w:pPr>
                  <w:spacing w:before="0" w:after="0" w:line="260" w:lineRule="exact"/>
                  <w:ind w:left="20" w:right="-55"/>
                  <w:jc w:val="left"/>
                  <w:rPr>
                    <w:rFonts w:ascii="Cambria" w:hAnsi="Cambria" w:cs="Cambria" w:eastAsia="Cambria"/>
                    <w:sz w:val="23"/>
                    <w:szCs w:val="23"/>
                  </w:rPr>
                </w:pPr>
                <w:rPr/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0"/>
                  </w:rPr>
                  <w:t>S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2"/>
                    <w:w w:val="100"/>
                  </w:rPr>
                  <w:t>w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1"/>
                    <w:w w:val="100"/>
                  </w:rPr>
                  <w:t>e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4"/>
                    <w:w w:val="100"/>
                  </w:rPr>
                  <w:t>a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0"/>
                  </w:rPr>
                  <w:t>t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8"/>
                    <w:w w:val="100"/>
                  </w:rPr>
                  <w:t> 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2"/>
                    <w:w w:val="101"/>
                  </w:rPr>
                  <w:t>S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4"/>
                    <w:w w:val="101"/>
                  </w:rPr>
                  <w:t>o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2"/>
                    <w:w w:val="101"/>
                  </w:rPr>
                  <w:t>l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3"/>
                    <w:w w:val="101"/>
                  </w:rPr>
                  <w:t>d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1"/>
                    <w:w w:val="101"/>
                  </w:rPr>
                  <w:t>e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1"/>
                  </w:rPr>
                  <w:t>r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2"/>
                    <w:w w:val="101"/>
                  </w:rPr>
                  <w:t>i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-3"/>
                    <w:w w:val="101"/>
                  </w:rPr>
                  <w:t>n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4E81BD"/>
                    <w:spacing w:val="0"/>
                    <w:w w:val="101"/>
                  </w:rPr>
                  <w:t>g</w:t>
                </w:r>
                <w:r>
                  <w:rPr>
                    <w:rFonts w:ascii="Cambria" w:hAnsi="Cambria" w:cs="Cambria" w:eastAsia="Cambria"/>
                    <w:sz w:val="23"/>
                    <w:szCs w:val="23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26" Type="http://schemas.openxmlformats.org/officeDocument/2006/relationships/image" Target="media/image18.png"/><Relationship Id="rId39" Type="http://schemas.openxmlformats.org/officeDocument/2006/relationships/customXml" Target="../customXml/item2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7" Type="http://schemas.openxmlformats.org/officeDocument/2006/relationships/image" Target="media/image3.png"/><Relationship Id="rId12" Type="http://schemas.openxmlformats.org/officeDocument/2006/relationships/footer" Target="footer1.xml"/><Relationship Id="rId17" Type="http://schemas.openxmlformats.org/officeDocument/2006/relationships/header" Target="header2.xml"/><Relationship Id="rId25" Type="http://schemas.openxmlformats.org/officeDocument/2006/relationships/image" Target="media/image17.png"/><Relationship Id="rId33" Type="http://schemas.openxmlformats.org/officeDocument/2006/relationships/footer" Target="footer3.xml"/><Relationship Id="rId38" Type="http://schemas.openxmlformats.org/officeDocument/2006/relationships/customXml" Target="../customXml/item1.xml"/><Relationship Id="rId2" Type="http://schemas.openxmlformats.org/officeDocument/2006/relationships/fontTable" Target="fontTable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eader" Target="header1.xml"/><Relationship Id="rId24" Type="http://schemas.openxmlformats.org/officeDocument/2006/relationships/image" Target="media/image16.png"/><Relationship Id="rId32" Type="http://schemas.openxmlformats.org/officeDocument/2006/relationships/header" Target="header3.xml"/><Relationship Id="rId37" Type="http://schemas.openxmlformats.org/officeDocument/2006/relationships/image" Target="media/image25.png"/><Relationship Id="rId40" Type="http://schemas.openxmlformats.org/officeDocument/2006/relationships/customXml" Target="../customXml/item3.xml"/><Relationship Id="rId5" Type="http://schemas.openxmlformats.org/officeDocument/2006/relationships/image" Target="media/image1.jpg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4.xml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4.xml"/><Relationship Id="rId8" Type="http://schemas.openxmlformats.org/officeDocument/2006/relationships/image" Target="media/image4.png"/><Relationship Id="rId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527443B7F650468EB70DBA5F662911" ma:contentTypeVersion="19" ma:contentTypeDescription="Create a new document." ma:contentTypeScope="" ma:versionID="1dcc0da45af1e6733cd93be76481f6e9">
  <xsd:schema xmlns:xsd="http://www.w3.org/2001/XMLSchema" xmlns:xs="http://www.w3.org/2001/XMLSchema" xmlns:p="http://schemas.microsoft.com/office/2006/metadata/properties" xmlns:ns2="5796801b-3a89-4506-aaa3-b2b080dc6fff" xmlns:ns3="352a001b-fdfe-49a0-8a03-de813b89e960" targetNamespace="http://schemas.microsoft.com/office/2006/metadata/properties" ma:root="true" ma:fieldsID="8061108c9017e2d5c6aa652c79b4115d" ns2:_="" ns3:_="">
    <xsd:import namespace="5796801b-3a89-4506-aaa3-b2b080dc6fff"/>
    <xsd:import namespace="352a001b-fdfe-49a0-8a03-de813b89e9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Dateuploadedtocours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96801b-3a89-4506-aaa3-b2b080dc6f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9b8d16d-ae89-43c7-a374-a853dcb0227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uploadedtocourse" ma:index="25" nillable="true" ma:displayName="Date uploaded to course" ma:format="Dropdown" ma:internalName="Dateuploadedtocourse">
      <xsd:simpleType>
        <xsd:restriction base="dms:Text">
          <xsd:maxLength value="255"/>
        </xsd:restriction>
      </xsd:simpleType>
    </xsd:element>
    <xsd:element name="MediaServiceLocation" ma:index="26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2a001b-fdfe-49a0-8a03-de813b89e96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a98a70c-eb8b-4cde-922a-1396e9e365c9}" ma:internalName="TaxCatchAll" ma:showField="CatchAllData" ma:web="352a001b-fdfe-49a0-8a03-de813b89e9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796801b-3a89-4506-aaa3-b2b080dc6fff">
      <Terms xmlns="http://schemas.microsoft.com/office/infopath/2007/PartnerControls"/>
    </lcf76f155ced4ddcb4097134ff3c332f>
    <TaxCatchAll xmlns="352a001b-fdfe-49a0-8a03-de813b89e960" xsi:nil="true"/>
    <Dateuploadedtocourse xmlns="5796801b-3a89-4506-aaa3-b2b080dc6fff" xsi:nil="true"/>
  </documentManagement>
</p:properties>
</file>

<file path=customXml/itemProps1.xml><?xml version="1.0" encoding="utf-8"?>
<ds:datastoreItem xmlns:ds="http://schemas.openxmlformats.org/officeDocument/2006/customXml" ds:itemID="{64C52C85-0B7F-4A2A-8683-3C88048E98B1}"/>
</file>

<file path=customXml/itemProps2.xml><?xml version="1.0" encoding="utf-8"?>
<ds:datastoreItem xmlns:ds="http://schemas.openxmlformats.org/officeDocument/2006/customXml" ds:itemID="{5CCF3F26-800B-4DA8-9831-4958BA1F334C}"/>
</file>

<file path=customXml/itemProps3.xml><?xml version="1.0" encoding="utf-8"?>
<ds:datastoreItem xmlns:ds="http://schemas.openxmlformats.org/officeDocument/2006/customXml" ds:itemID="{9DEF0959-E084-480D-BEF4-AF61AD6E865B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Sweat_Soldering_full</dc:title>
  <dc:creator>Andrea Brevard</dc:creator>
  <dcterms:created xsi:type="dcterms:W3CDTF">2011-12-16T13:28:02Z</dcterms:created>
  <dcterms:modified xsi:type="dcterms:W3CDTF">2011-12-16T13:28:02Z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2010-07-15T00:00:00Z</vt:filetime>
  </property>
  <property fmtid="{D5CDD505-2E9C-101B-9397-08002B2CF9AE}" pid="3" name="LastSaved">
    <vt:filetime>2011-12-16T00:00:00Z</vt:filetime>
  </property>
  <property fmtid="{D5CDD505-2E9C-101B-9397-08002B2CF9AE}" pid="4" name="ContentTypeId">
    <vt:lpwstr>0x0101006F527443B7F650468EB70DBA5F662911</vt:lpwstr>
  </property>
</Properties>
</file>