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8" w:after="0" w:line="240" w:lineRule="auto"/>
        <w:ind w:left="64" w:right="51"/>
        <w:jc w:val="center"/>
        <w:tabs>
          <w:tab w:pos="712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078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</w:rPr>
        <w:t>di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</w:rPr>
        <w:t>g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051" w:lineRule="exact"/>
        <w:ind w:left="1296" w:right="1285"/>
        <w:jc w:val="center"/>
        <w:tabs>
          <w:tab w:pos="3700" w:val="left"/>
        </w:tabs>
        <w:rPr>
          <w:rFonts w:ascii="Times New Roman" w:hAnsi="Times New Roman" w:cs="Times New Roman" w:eastAsia="Times New Roman"/>
          <w:sz w:val="93"/>
          <w:szCs w:val="93"/>
        </w:rPr>
      </w:pPr>
      <w:rPr/>
      <w:r>
        <w:rPr/>
        <w:pict>
          <v:group style="position:absolute;margin-left:204.909988pt;margin-top:67.60144pt;width:185.740007pt;height:177.580011pt;mso-position-horizontal-relative:page;mso-position-vertical-relative:paragraph;z-index:-1077" coordorigin="4098,1352" coordsize="3715,3552">
            <v:shape style="position:absolute;left:4142;top:1379;width:3626;height:3494" type="#_x0000_t75">
              <v:imagedata r:id="rId5" o:title=""/>
            </v:shape>
            <v:group style="position:absolute;left:4114;top:1366;width:3684;height:2" coordorigin="4114,1366" coordsize="3684,2">
              <v:shape style="position:absolute;left:4114;top:1366;width:3684;height:2" coordorigin="4114,1366" coordsize="3684,0" path="m4114,1366l7798,1366e" filled="f" stroked="t" strokeweight="1.420015pt" strokecolor="#000000">
                <v:path arrowok="t"/>
              </v:shape>
            </v:group>
            <v:group style="position:absolute;left:4128;top:1379;width:2;height:3494" coordorigin="4128,1379" coordsize="2,3494">
              <v:shape style="position:absolute;left:4128;top:1379;width:2;height:3494" coordorigin="4128,1379" coordsize="0,3494" path="m4128,1379l4128,4874e" filled="f" stroked="t" strokeweight="1.54pt" strokecolor="#000000">
                <v:path arrowok="t"/>
              </v:shape>
            </v:group>
            <v:group style="position:absolute;left:7783;top:1379;width:2;height:3494" coordorigin="7783,1379" coordsize="2,3494">
              <v:shape style="position:absolute;left:7783;top:1379;width:2;height:3494" coordorigin="7783,1379" coordsize="0,3494" path="m7783,1379l7783,4874e" filled="f" stroked="t" strokeweight="1.54pt" strokecolor="#000000">
                <v:path arrowok="t"/>
              </v:shape>
            </v:group>
            <v:group style="position:absolute;left:4114;top:4888;width:3684;height:2" coordorigin="4114,4888" coordsize="3684,2">
              <v:shape style="position:absolute;left:4114;top:4888;width:3684;height:2" coordorigin="4114,4888" coordsize="3684,0" path="m4114,4888l7798,4888e" filled="f" stroked="t" strokeweight="1.540011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93"/>
          <w:szCs w:val="93"/>
          <w:spacing w:val="-1"/>
          <w:b/>
          <w:bCs/>
          <w:position w:val="-3"/>
        </w:rPr>
        <w:t>S</w:t>
      </w:r>
      <w:r>
        <w:rPr>
          <w:rFonts w:ascii="Times New Roman" w:hAnsi="Times New Roman" w:cs="Times New Roman" w:eastAsia="Times New Roman"/>
          <w:sz w:val="93"/>
          <w:szCs w:val="93"/>
          <w:spacing w:val="2"/>
          <w:b/>
          <w:bCs/>
          <w:position w:val="-3"/>
        </w:rPr>
        <w:t>h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b/>
          <w:bCs/>
          <w:position w:val="-3"/>
        </w:rPr>
        <w:t>e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b/>
          <w:bCs/>
          <w:position w:val="-3"/>
        </w:rPr>
        <w:t>e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b/>
          <w:bCs/>
          <w:position w:val="-3"/>
        </w:rPr>
        <w:t>t</w:t>
        <w:tab/>
      </w:r>
      <w:r>
        <w:rPr>
          <w:rFonts w:ascii="Times New Roman" w:hAnsi="Times New Roman" w:cs="Times New Roman" w:eastAsia="Times New Roman"/>
          <w:sz w:val="93"/>
          <w:szCs w:val="93"/>
          <w:spacing w:val="-1"/>
          <w:w w:val="100"/>
          <w:b/>
          <w:bCs/>
          <w:position w:val="-3"/>
        </w:rPr>
        <w:t>S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t</w:t>
      </w:r>
      <w:r>
        <w:rPr>
          <w:rFonts w:ascii="Times New Roman" w:hAnsi="Times New Roman" w:cs="Times New Roman" w:eastAsia="Times New Roman"/>
          <w:sz w:val="93"/>
          <w:szCs w:val="93"/>
          <w:spacing w:val="3"/>
          <w:w w:val="100"/>
          <w:b/>
          <w:bCs/>
          <w:position w:val="-3"/>
        </w:rPr>
        <w:t>e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e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b/>
          <w:bCs/>
          <w:position w:val="-3"/>
        </w:rPr>
        <w:t>l</w:t>
      </w:r>
      <w:r>
        <w:rPr>
          <w:rFonts w:ascii="Times New Roman" w:hAnsi="Times New Roman" w:cs="Times New Roman" w:eastAsia="Times New Roman"/>
          <w:sz w:val="93"/>
          <w:szCs w:val="93"/>
          <w:spacing w:val="-3"/>
          <w:w w:val="100"/>
          <w:b/>
          <w:bCs/>
          <w:position w:val="-3"/>
        </w:rPr>
        <w:t> </w:t>
      </w:r>
      <w:r>
        <w:rPr>
          <w:rFonts w:ascii="Times New Roman" w:hAnsi="Times New Roman" w:cs="Times New Roman" w:eastAsia="Times New Roman"/>
          <w:sz w:val="93"/>
          <w:szCs w:val="93"/>
          <w:spacing w:val="-1"/>
          <w:w w:val="100"/>
          <w:b/>
          <w:bCs/>
          <w:position w:val="-3"/>
        </w:rPr>
        <w:t>T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r</w:t>
      </w:r>
      <w:r>
        <w:rPr>
          <w:rFonts w:ascii="Times New Roman" w:hAnsi="Times New Roman" w:cs="Times New Roman" w:eastAsia="Times New Roman"/>
          <w:sz w:val="93"/>
          <w:szCs w:val="93"/>
          <w:spacing w:val="1"/>
          <w:w w:val="100"/>
          <w:b/>
          <w:bCs/>
          <w:position w:val="-3"/>
        </w:rPr>
        <w:t>a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b/>
          <w:bCs/>
          <w:position w:val="-3"/>
        </w:rPr>
        <w:t>y</w:t>
      </w:r>
      <w:r>
        <w:rPr>
          <w:rFonts w:ascii="Times New Roman" w:hAnsi="Times New Roman" w:cs="Times New Roman" w:eastAsia="Times New Roman"/>
          <w:sz w:val="93"/>
          <w:szCs w:val="9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0" w:after="0" w:line="240" w:lineRule="auto"/>
        <w:ind w:left="3872" w:right="3856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qui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nt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602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/Tin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</w:p>
    <w:p>
      <w:pPr>
        <w:spacing w:before="54" w:after="0" w:line="240" w:lineRule="auto"/>
        <w:ind w:left="1602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rill</w:t>
      </w:r>
    </w:p>
    <w:p>
      <w:pPr>
        <w:spacing w:before="56" w:after="0" w:line="240" w:lineRule="auto"/>
        <w:ind w:left="1602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66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h</w:t>
      </w:r>
    </w:p>
    <w:p>
      <w:pPr>
        <w:spacing w:before="54" w:after="0" w:line="240" w:lineRule="auto"/>
        <w:ind w:left="1602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n</w:t>
      </w:r>
    </w:p>
    <w:p>
      <w:pPr>
        <w:spacing w:before="56" w:after="0" w:line="240" w:lineRule="auto"/>
        <w:ind w:left="1602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)</w:t>
      </w:r>
    </w:p>
    <w:p>
      <w:pPr>
        <w:spacing w:before="56" w:after="0" w:line="240" w:lineRule="auto"/>
        <w:ind w:left="1602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F.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"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X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"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x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</w:p>
    <w:p>
      <w:pPr>
        <w:spacing w:before="54" w:after="0" w:line="277" w:lineRule="auto"/>
        <w:ind w:left="1602" w:right="5415"/>
        <w:jc w:val="left"/>
        <w:tabs>
          <w:tab w:pos="202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/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6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rill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Str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I.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r</w:t>
      </w:r>
    </w:p>
    <w:p>
      <w:pPr>
        <w:spacing w:before="3" w:after="0" w:line="350" w:lineRule="exact"/>
        <w:ind w:left="1602" w:right="-20"/>
        <w:jc w:val="left"/>
        <w:tabs>
          <w:tab w:pos="202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position w:val="-1"/>
        </w:rPr>
        <w:t>J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.</w:t>
        <w:tab/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20" w:after="0" w:line="240" w:lineRule="auto"/>
        <w:ind w:left="3973" w:right="3961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</w:rPr>
        <w:t>l</w:t>
      </w:r>
    </w:p>
    <w:p>
      <w:pPr>
        <w:spacing w:before="56" w:after="0" w:line="350" w:lineRule="exact"/>
        <w:ind w:left="1503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3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/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spacing w:val="3"/>
          <w:w w:val="100"/>
          <w:position w:val="-1"/>
        </w:rPr>
        <w:t>6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"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31"/>
          <w:szCs w:val="31"/>
          <w:spacing w:val="1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type w:val="continuous"/>
          <w:pgSz w:w="11900" w:h="16840"/>
          <w:pgMar w:top="1340" w:bottom="280" w:left="1300" w:right="1280"/>
        </w:sectPr>
      </w:pPr>
      <w:rPr/>
    </w:p>
    <w:p>
      <w:pPr>
        <w:spacing w:before="79" w:after="0" w:line="237" w:lineRule="exact"/>
        <w:ind w:left="118" w:right="-20"/>
        <w:jc w:val="left"/>
        <w:tabs>
          <w:tab w:pos="718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4F82BF"/>
          <w:spacing w:val="0"/>
          <w:w w:val="100"/>
          <w:position w:val="-1"/>
        </w:rPr>
        <w:t>STE</w:t>
      </w:r>
      <w:r>
        <w:rPr>
          <w:rFonts w:ascii="Arial" w:hAnsi="Arial" w:cs="Arial" w:eastAsia="Arial"/>
          <w:sz w:val="21"/>
          <w:szCs w:val="21"/>
          <w:color w:val="4F82BF"/>
          <w:spacing w:val="0"/>
          <w:w w:val="100"/>
          <w:position w:val="-1"/>
        </w:rPr>
        <w:t>M</w:t>
      </w:r>
      <w:r>
        <w:rPr>
          <w:rFonts w:ascii="Arial" w:hAnsi="Arial" w:cs="Arial" w:eastAsia="Arial"/>
          <w:sz w:val="21"/>
          <w:szCs w:val="21"/>
          <w:color w:val="4F82BF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4F82BF"/>
          <w:spacing w:val="0"/>
          <w:w w:val="100"/>
          <w:position w:val="-1"/>
        </w:rPr>
        <w:t>Academy:</w:t>
      </w:r>
      <w:r>
        <w:rPr>
          <w:rFonts w:ascii="Arial" w:hAnsi="Arial" w:cs="Arial" w:eastAsia="Arial"/>
          <w:sz w:val="21"/>
          <w:szCs w:val="21"/>
          <w:color w:val="4F82BF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4F82BF"/>
          <w:spacing w:val="0"/>
          <w:w w:val="108"/>
          <w:position w:val="-1"/>
        </w:rPr>
        <w:t>Genera</w:t>
      </w:r>
      <w:r>
        <w:rPr>
          <w:rFonts w:ascii="Arial" w:hAnsi="Arial" w:cs="Arial" w:eastAsia="Arial"/>
          <w:sz w:val="21"/>
          <w:szCs w:val="21"/>
          <w:color w:val="4F82BF"/>
          <w:spacing w:val="-18"/>
          <w:w w:val="108"/>
          <w:position w:val="-1"/>
        </w:rPr>
        <w:t>l</w:t>
      </w:r>
      <w:r>
        <w:rPr>
          <w:rFonts w:ascii="Arial" w:hAnsi="Arial" w:cs="Arial" w:eastAsia="Arial"/>
          <w:sz w:val="21"/>
          <w:szCs w:val="21"/>
          <w:color w:val="4F82BF"/>
          <w:spacing w:val="0"/>
          <w:w w:val="108"/>
          <w:position w:val="-1"/>
        </w:rPr>
        <w:t>Fabricatio</w:t>
      </w:r>
      <w:r>
        <w:rPr>
          <w:rFonts w:ascii="Arial" w:hAnsi="Arial" w:cs="Arial" w:eastAsia="Arial"/>
          <w:sz w:val="21"/>
          <w:szCs w:val="21"/>
          <w:color w:val="4F82BF"/>
          <w:spacing w:val="0"/>
          <w:w w:val="108"/>
          <w:position w:val="-1"/>
        </w:rPr>
        <w:t>n</w:t>
      </w:r>
      <w:r>
        <w:rPr>
          <w:rFonts w:ascii="Arial" w:hAnsi="Arial" w:cs="Arial" w:eastAsia="Arial"/>
          <w:sz w:val="21"/>
          <w:szCs w:val="21"/>
          <w:color w:val="4F82BF"/>
          <w:spacing w:val="-7"/>
          <w:w w:val="108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4F82BF"/>
          <w:spacing w:val="0"/>
          <w:w w:val="100"/>
          <w:position w:val="-1"/>
        </w:rPr>
        <w:t>Methods</w:t>
      </w:r>
      <w:r>
        <w:rPr>
          <w:rFonts w:ascii="Arial" w:hAnsi="Arial" w:cs="Arial" w:eastAsia="Arial"/>
          <w:sz w:val="21"/>
          <w:szCs w:val="21"/>
          <w:color w:val="4F82BF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4F82BF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1"/>
          <w:szCs w:val="21"/>
          <w:color w:val="4F82BF"/>
          <w:spacing w:val="0"/>
          <w:w w:val="100"/>
          <w:position w:val="-1"/>
        </w:rPr>
        <w:t>Sheet</w:t>
      </w:r>
      <w:r>
        <w:rPr>
          <w:rFonts w:ascii="Arial" w:hAnsi="Arial" w:cs="Arial" w:eastAsia="Arial"/>
          <w:sz w:val="21"/>
          <w:szCs w:val="21"/>
          <w:color w:val="4F82BF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color w:val="4F82BF"/>
          <w:spacing w:val="0"/>
          <w:w w:val="112"/>
          <w:position w:val="-1"/>
        </w:rPr>
        <w:t>Meta</w:t>
      </w:r>
      <w:r>
        <w:rPr>
          <w:rFonts w:ascii="Arial" w:hAnsi="Arial" w:cs="Arial" w:eastAsia="Arial"/>
          <w:sz w:val="21"/>
          <w:szCs w:val="21"/>
          <w:color w:val="4F82BF"/>
          <w:spacing w:val="-15"/>
          <w:w w:val="113"/>
          <w:position w:val="-1"/>
        </w:rPr>
        <w:t>l</w:t>
      </w:r>
      <w:r>
        <w:rPr>
          <w:rFonts w:ascii="Arial" w:hAnsi="Arial" w:cs="Arial" w:eastAsia="Arial"/>
          <w:sz w:val="21"/>
          <w:szCs w:val="21"/>
          <w:color w:val="4F82BF"/>
          <w:spacing w:val="0"/>
          <w:w w:val="110"/>
          <w:position w:val="-1"/>
        </w:rPr>
        <w:t>Bending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8" w:after="0" w:line="372" w:lineRule="exact"/>
        <w:ind w:left="166" w:right="-20"/>
        <w:jc w:val="left"/>
        <w:rPr>
          <w:rFonts w:ascii="Arial" w:hAnsi="Arial" w:cs="Arial" w:eastAsia="Arial"/>
          <w:sz w:val="33"/>
          <w:szCs w:val="33"/>
        </w:rPr>
      </w:pPr>
      <w:rPr/>
      <w:r>
        <w:rPr/>
        <w:pict>
          <v:group style="position:absolute;margin-left:95.450951pt;margin-top:41.971138pt;width:633.123962pt;height:337.983459pt;mso-position-horizontal-relative:page;mso-position-vertical-relative:paragraph;z-index:-1076" coordorigin="1909,839" coordsize="12662,6760">
            <v:shape style="position:absolute;left:1909;top:839;width:12662;height:6760" type="#_x0000_t75">
              <v:imagedata r:id="rId6" o:title=""/>
            </v:shape>
            <v:group style="position:absolute;left:2092;top:899;width:2;height:6640" coordorigin="2092,899" coordsize="2,6640">
              <v:shape style="position:absolute;left:2092;top:899;width:2;height:6640" coordorigin="2092,899" coordsize="0,6640" path="m2092,7539l2092,899e" filled="f" stroked="t" strokeweight="1.783898pt" strokecolor="#000000">
                <v:path arrowok="t"/>
              </v:shape>
            </v:group>
            <v:group style="position:absolute;left:2086;top:917;width:5221;height:2" coordorigin="2086,917" coordsize="5221,2">
              <v:shape style="position:absolute;left:2086;top:917;width:5221;height:2" coordorigin="2086,917" coordsize="5221,0" path="m2086,917l7307,917e" filled="f" stroked="t" strokeweight=".594633pt" strokecolor="#000000">
                <v:path arrowok="t"/>
              </v:shape>
            </v:group>
            <v:group style="position:absolute;left:2490;top:3427;width:940;height:2" coordorigin="2490,3427" coordsize="940,2">
              <v:shape style="position:absolute;left:2490;top:3427;width:940;height:2" coordorigin="2490,3427" coordsize="940,0" path="m2490,3427l3430,3427e" filled="f" stroked="t" strokeweight=".594633pt" strokecolor="#777777">
                <v:path arrowok="t"/>
              </v:shape>
            </v:group>
            <v:group style="position:absolute;left:10375;top:5010;width:821;height:2" coordorigin="10375,5010" coordsize="821,2">
              <v:shape style="position:absolute;left:10375;top:5010;width:821;height:2" coordorigin="10375,5010" coordsize="821,0" path="m10375,5010l11196,5010e" filled="f" stroked="t" strokeweight=".594633pt" strokecolor="#7C7C7C">
                <v:path arrowok="t"/>
              </v:shape>
            </v:group>
            <v:group style="position:absolute;left:14484;top:4552;width:2;height:2987" coordorigin="14484,4552" coordsize="2,2987">
              <v:shape style="position:absolute;left:14484;top:4552;width:2;height:2987" coordorigin="14484,4552" coordsize="0,2987" path="m14484,7539l14484,4552e" filled="f" stroked="t" strokeweight="1.783898pt" strokecolor="#000000">
                <v:path arrowok="t"/>
              </v:shape>
            </v:group>
            <v:group style="position:absolute;left:8865;top:5528;width:2;height:1452" coordorigin="8865,5528" coordsize="2,1452">
              <v:shape style="position:absolute;left:8865;top:5528;width:2;height:1452" coordorigin="8865,5528" coordsize="0,1452" path="m8865,6980l8865,5528e" filled="f" stroked="t" strokeweight="1.189266pt" strokecolor="#080808">
                <v:path arrowok="t"/>
              </v:shape>
            </v:group>
            <v:group style="position:absolute;left:9709;top:7527;width:4793;height:2" coordorigin="9709,7527" coordsize="4793,2">
              <v:shape style="position:absolute;left:9709;top:7527;width:4793;height:2" coordorigin="9709,7527" coordsize="4793,0" path="m9709,7527l14502,7527e" filled="f" stroked="t" strokeweight="1.18926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3"/>
          <w:szCs w:val="33"/>
          <w:color w:val="4F82BF"/>
          <w:w w:val="105"/>
          <w:b/>
          <w:bCs/>
          <w:position w:val="-1"/>
        </w:rPr>
      </w:r>
      <w:r>
        <w:rPr>
          <w:rFonts w:ascii="Arial" w:hAnsi="Arial" w:cs="Arial" w:eastAsia="Arial"/>
          <w:sz w:val="33"/>
          <w:szCs w:val="33"/>
          <w:color w:val="4F82BF"/>
          <w:spacing w:val="0"/>
          <w:w w:val="100"/>
          <w:b/>
          <w:bCs/>
          <w:u w:val="thick" w:color="000000"/>
          <w:position w:val="-1"/>
        </w:rPr>
        <w:t>Drawin</w:t>
      </w:r>
      <w:r>
        <w:rPr>
          <w:rFonts w:ascii="Arial" w:hAnsi="Arial" w:cs="Arial" w:eastAsia="Arial"/>
          <w:sz w:val="33"/>
          <w:szCs w:val="33"/>
          <w:color w:val="4F82BF"/>
          <w:spacing w:val="0"/>
          <w:w w:val="100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33"/>
          <w:szCs w:val="33"/>
          <w:color w:val="4F82BF"/>
          <w:spacing w:val="0"/>
          <w:w w:val="100"/>
          <w:b/>
          <w:bCs/>
          <w:u w:val="thick" w:color="000000"/>
          <w:position w:val="-1"/>
        </w:rPr>
        <w:t>g</w:t>
      </w:r>
      <w:r>
        <w:rPr>
          <w:rFonts w:ascii="Arial" w:hAnsi="Arial" w:cs="Arial" w:eastAsia="Arial"/>
          <w:sz w:val="33"/>
          <w:szCs w:val="33"/>
          <w:color w:val="4F82BF"/>
          <w:spacing w:val="30"/>
          <w:w w:val="100"/>
          <w:b/>
          <w:bCs/>
          <w:u w:val="thick" w:color="000000"/>
          <w:position w:val="-1"/>
        </w:rPr>
        <w:t> </w:t>
      </w:r>
      <w:r>
        <w:rPr>
          <w:rFonts w:ascii="Arial" w:hAnsi="Arial" w:cs="Arial" w:eastAsia="Arial"/>
          <w:sz w:val="33"/>
          <w:szCs w:val="33"/>
          <w:color w:val="4F82BF"/>
          <w:spacing w:val="0"/>
          <w:w w:val="100"/>
          <w:b/>
          <w:bCs/>
          <w:u w:val="thick" w:color="000000"/>
          <w:position w:val="-1"/>
        </w:rPr>
        <w:t>1</w:t>
      </w:r>
      <w:r>
        <w:rPr>
          <w:rFonts w:ascii="Arial" w:hAnsi="Arial" w:cs="Arial" w:eastAsia="Arial"/>
          <w:sz w:val="33"/>
          <w:szCs w:val="33"/>
          <w:color w:val="4F82BF"/>
          <w:spacing w:val="0"/>
          <w:w w:val="100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33"/>
          <w:szCs w:val="33"/>
          <w:color w:val="4F82BF"/>
          <w:spacing w:val="0"/>
          <w:w w:val="100"/>
          <w:b/>
          <w:bCs/>
          <w:position w:val="-1"/>
        </w:rPr>
      </w:r>
      <w:r>
        <w:rPr>
          <w:rFonts w:ascii="Arial" w:hAnsi="Arial" w:cs="Arial" w:eastAsia="Arial"/>
          <w:sz w:val="33"/>
          <w:szCs w:val="33"/>
          <w:color w:val="4F82BF"/>
          <w:spacing w:val="0"/>
          <w:w w:val="100"/>
          <w:b/>
          <w:bCs/>
          <w:position w:val="-1"/>
        </w:rPr>
        <w:t>:</w:t>
      </w:r>
      <w:r>
        <w:rPr>
          <w:rFonts w:ascii="Arial" w:hAnsi="Arial" w:cs="Arial" w:eastAsia="Arial"/>
          <w:sz w:val="33"/>
          <w:szCs w:val="33"/>
          <w:color w:val="4F82BF"/>
          <w:spacing w:val="89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3"/>
          <w:szCs w:val="33"/>
          <w:color w:val="010101"/>
          <w:spacing w:val="0"/>
          <w:w w:val="100"/>
          <w:b/>
          <w:bCs/>
          <w:position w:val="-1"/>
        </w:rPr>
        <w:t>Complet</w:t>
      </w:r>
      <w:r>
        <w:rPr>
          <w:rFonts w:ascii="Arial" w:hAnsi="Arial" w:cs="Arial" w:eastAsia="Arial"/>
          <w:sz w:val="33"/>
          <w:szCs w:val="33"/>
          <w:color w:val="010101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33"/>
          <w:szCs w:val="33"/>
          <w:color w:val="010101"/>
          <w:spacing w:val="50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33"/>
          <w:szCs w:val="33"/>
          <w:color w:val="010101"/>
          <w:spacing w:val="0"/>
          <w:w w:val="100"/>
          <w:b/>
          <w:bCs/>
          <w:position w:val="-1"/>
        </w:rPr>
        <w:t>Dimensions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6840" w:h="11900" w:orient="landscape"/>
          <w:pgMar w:top="640" w:bottom="280" w:left="1980" w:right="2020"/>
        </w:sectPr>
      </w:pPr>
      <w:rPr/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77777"/>
          <w:spacing w:val="-8"/>
          <w:w w:val="119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414141"/>
          <w:spacing w:val="-17"/>
          <w:w w:val="138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777777"/>
          <w:spacing w:val="0"/>
          <w:w w:val="113"/>
        </w:rPr>
        <w:t>60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41" w:after="0" w:line="240" w:lineRule="auto"/>
        <w:ind w:left="59"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010101"/>
          <w:spacing w:val="0"/>
          <w:w w:val="100"/>
        </w:rPr>
        <w:t>f&gt;OW</w:t>
      </w:r>
      <w:r>
        <w:rPr>
          <w:rFonts w:ascii="Arial" w:hAnsi="Arial" w:cs="Arial" w:eastAsia="Arial"/>
          <w:sz w:val="15"/>
          <w:szCs w:val="15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5"/>
          <w:szCs w:val="15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10101"/>
          <w:spacing w:val="0"/>
          <w:w w:val="100"/>
        </w:rPr>
        <w:t>90.00°</w:t>
      </w:r>
      <w:r>
        <w:rPr>
          <w:rFonts w:ascii="Arial" w:hAnsi="Arial" w:cs="Arial" w:eastAsia="Arial"/>
          <w:sz w:val="15"/>
          <w:szCs w:val="15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010101"/>
          <w:spacing w:val="0"/>
          <w:w w:val="76"/>
        </w:rPr>
        <w:t>R</w:t>
      </w:r>
      <w:r>
        <w:rPr>
          <w:rFonts w:ascii="Arial" w:hAnsi="Arial" w:cs="Arial" w:eastAsia="Arial"/>
          <w:sz w:val="15"/>
          <w:szCs w:val="15"/>
          <w:color w:val="010101"/>
          <w:spacing w:val="10"/>
          <w:w w:val="76"/>
        </w:rPr>
        <w:t> </w:t>
      </w:r>
      <w:r>
        <w:rPr>
          <w:rFonts w:ascii="Arial" w:hAnsi="Arial" w:cs="Arial" w:eastAsia="Arial"/>
          <w:sz w:val="15"/>
          <w:szCs w:val="15"/>
          <w:color w:val="010101"/>
          <w:spacing w:val="0"/>
          <w:w w:val="101"/>
        </w:rPr>
        <w:t>0.0090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54" w:after="0" w:line="240" w:lineRule="auto"/>
        <w:ind w:right="-20"/>
        <w:jc w:val="left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color w:val="010101"/>
          <w:spacing w:val="0"/>
          <w:w w:val="144"/>
        </w:rPr>
        <w:t>\</w:t>
      </w:r>
      <w:r>
        <w:rPr>
          <w:rFonts w:ascii="Courier New" w:hAnsi="Courier New" w:cs="Courier New" w:eastAsia="Courier New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603" w:lineRule="exact"/>
        <w:ind w:right="-253"/>
        <w:jc w:val="left"/>
        <w:rPr>
          <w:rFonts w:ascii="Times New Roman" w:hAnsi="Times New Roman" w:cs="Times New Roman" w:eastAsia="Times New Roman"/>
          <w:sz w:val="82"/>
          <w:szCs w:val="82"/>
        </w:rPr>
      </w:pPr>
      <w:rPr/>
      <w:r>
        <w:rPr>
          <w:rFonts w:ascii="Times New Roman" w:hAnsi="Times New Roman" w:cs="Times New Roman" w:eastAsia="Times New Roman"/>
          <w:sz w:val="82"/>
          <w:szCs w:val="82"/>
          <w:color w:val="010101"/>
          <w:spacing w:val="0"/>
          <w:w w:val="57"/>
          <w:position w:val="-4"/>
        </w:rPr>
        <w:t>..</w:t>
      </w:r>
      <w:r>
        <w:rPr>
          <w:rFonts w:ascii="Times New Roman" w:hAnsi="Times New Roman" w:cs="Times New Roman" w:eastAsia="Times New Roman"/>
          <w:sz w:val="82"/>
          <w:szCs w:val="82"/>
          <w:color w:val="010101"/>
          <w:spacing w:val="88"/>
          <w:w w:val="57"/>
          <w:position w:val="-4"/>
        </w:rPr>
        <w:t> </w:t>
      </w:r>
      <w:r>
        <w:rPr>
          <w:rFonts w:ascii="Times New Roman" w:hAnsi="Times New Roman" w:cs="Times New Roman" w:eastAsia="Times New Roman"/>
          <w:sz w:val="142"/>
          <w:szCs w:val="142"/>
          <w:color w:val="010101"/>
          <w:spacing w:val="88"/>
          <w:w w:val="57"/>
          <w:position w:val="-4"/>
        </w:rPr>
      </w:r>
      <w:r>
        <w:rPr>
          <w:rFonts w:ascii="Times New Roman" w:hAnsi="Times New Roman" w:cs="Times New Roman" w:eastAsia="Times New Roman"/>
          <w:sz w:val="142"/>
          <w:szCs w:val="142"/>
          <w:color w:val="010101"/>
          <w:spacing w:val="0"/>
          <w:w w:val="100"/>
          <w:u w:val="thick" w:color="000000"/>
          <w:position w:val="-4"/>
        </w:rPr>
        <w:t>.</w:t>
      </w:r>
      <w:r>
        <w:rPr>
          <w:rFonts w:ascii="Times New Roman" w:hAnsi="Times New Roman" w:cs="Times New Roman" w:eastAsia="Times New Roman"/>
          <w:sz w:val="142"/>
          <w:szCs w:val="142"/>
          <w:color w:val="010101"/>
          <w:spacing w:val="-20"/>
          <w:w w:val="100"/>
          <w:u w:val="thick" w:color="000000"/>
          <w:position w:val="-4"/>
        </w:rPr>
        <w:t> </w:t>
      </w:r>
      <w:r>
        <w:rPr>
          <w:rFonts w:ascii="Times New Roman" w:hAnsi="Times New Roman" w:cs="Times New Roman" w:eastAsia="Times New Roman"/>
          <w:sz w:val="142"/>
          <w:szCs w:val="142"/>
          <w:color w:val="010101"/>
          <w:spacing w:val="-27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82"/>
          <w:szCs w:val="82"/>
          <w:color w:val="010101"/>
          <w:spacing w:val="0"/>
          <w:w w:val="57"/>
          <w:position w:val="-4"/>
        </w:rPr>
        <w:t>..</w:t>
      </w:r>
      <w:r>
        <w:rPr>
          <w:rFonts w:ascii="Times New Roman" w:hAnsi="Times New Roman" w:cs="Times New Roman" w:eastAsia="Times New Roman"/>
          <w:sz w:val="82"/>
          <w:szCs w:val="82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77777"/>
          <w:spacing w:val="0"/>
          <w:w w:val="119"/>
        </w:rPr>
        <w:t>5/8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6840" w:h="11900" w:orient="landscape"/>
          <w:pgMar w:top="1340" w:bottom="280" w:left="1980" w:right="2020"/>
          <w:cols w:num="4" w:equalWidth="0">
            <w:col w:w="1414" w:space="2165"/>
            <w:col w:w="1714" w:space="1378"/>
            <w:col w:w="1364" w:space="884"/>
            <w:col w:w="392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88.843803pt;margin-top:53.8475pt;width:506.032486pt;height:.1pt;mso-position-horizontal-relative:page;mso-position-vertical-relative:page;z-index:-1075" coordorigin="1777,1077" coordsize="10121,2">
            <v:shape style="position:absolute;left:1777;top:1077;width:10121;height:2" coordorigin="1777,1077" coordsize="10121,0" path="m1777,1077l11898,1077e" filled="f" stroked="t" strokeweight="1.783898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40" w:lineRule="auto"/>
        <w:ind w:right="94"/>
        <w:jc w:val="righ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104"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6840" w:h="11900" w:orient="landscape"/>
          <w:pgMar w:top="1340" w:bottom="280" w:left="1980" w:right="2020"/>
        </w:sectPr>
      </w:pPr>
      <w:rPr/>
    </w:p>
    <w:p>
      <w:pPr>
        <w:spacing w:before="63" w:after="0" w:line="263" w:lineRule="exact"/>
        <w:ind w:left="117" w:right="-20"/>
        <w:jc w:val="left"/>
        <w:tabs>
          <w:tab w:pos="718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89.742271pt;margin-top:34.674984pt;width:506.656477pt;height:560.325017pt;mso-position-horizontal-relative:page;mso-position-vertical-relative:page;z-index:-1074" coordorigin="1795,693" coordsize="10133,11207">
            <v:group style="position:absolute;left:2009;top:701;width:2;height:11198" coordorigin="2009,701" coordsize="2,11198">
              <v:shape style="position:absolute;left:2009;top:701;width:2;height:11198" coordorigin="2009,701" coordsize="0,11198" path="m2009,11899l2009,701e" filled="f" stroked="t" strokeweight=".730032pt" strokecolor="#000000">
                <v:path arrowok="t"/>
              </v:shape>
            </v:group>
            <v:group style="position:absolute;left:1807;top:1080;width:10109;height:2" coordorigin="1807,1080" coordsize="10109,2">
              <v:shape style="position:absolute;left:1807;top:1080;width:10109;height:2" coordorigin="1807,1080" coordsize="10109,0" path="m11916,1080l1807,1080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4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50" w:lineRule="exact"/>
        <w:ind w:left="136" w:right="-20"/>
        <w:jc w:val="left"/>
        <w:rPr>
          <w:rFonts w:ascii="Calibri" w:hAnsi="Calibri" w:cs="Calibri" w:eastAsia="Calibri"/>
          <w:sz w:val="39"/>
          <w:szCs w:val="39"/>
        </w:rPr>
      </w:pPr>
      <w:rPr/>
      <w:r>
        <w:rPr/>
        <w:pict>
          <v:group style="position:absolute;margin-left:110.700638pt;margin-top:46.198887pt;width:620.979798pt;height:314.080035pt;mso-position-horizontal-relative:page;mso-position-vertical-relative:paragraph;z-index:-1073" coordorigin="2214,924" coordsize="12420,6282">
            <v:shape style="position:absolute;left:2237;top:938;width:12377;height:6252" type="#_x0000_t75">
              <v:imagedata r:id="rId7" o:title=""/>
            </v:shape>
            <v:group style="position:absolute;left:2222;top:932;width:12403;height:2" coordorigin="2222,932" coordsize="12403,2">
              <v:shape style="position:absolute;left:2222;top:932;width:12403;height:2" coordorigin="2222,932" coordsize="12403,0" path="m14625,932l2222,932e" filled="f" stroked="t" strokeweight=".820025pt" strokecolor="#000000">
                <v:path arrowok="t"/>
              </v:shape>
            </v:group>
            <v:group style="position:absolute;left:2229;top:938;width:2;height:6252" coordorigin="2229,938" coordsize="2,6252">
              <v:shape style="position:absolute;left:2229;top:938;width:2;height:6252" coordorigin="2229,938" coordsize="0,6252" path="m2229,938l2229,7190e" filled="f" stroked="t" strokeweight=".82pt" strokecolor="#000000">
                <v:path arrowok="t"/>
              </v:shape>
            </v:group>
            <v:group style="position:absolute;left:14618;top:938;width:2;height:6252" coordorigin="14618,938" coordsize="2,6252">
              <v:shape style="position:absolute;left:14618;top:938;width:2;height:6252" coordorigin="14618,938" coordsize="0,6252" path="m14618,938l14618,7190e" filled="f" stroked="t" strokeweight=".82pt" strokecolor="#000000">
                <v:path arrowok="t"/>
              </v:shape>
            </v:group>
            <v:group style="position:absolute;left:2222;top:7197;width:12403;height:2" coordorigin="2222,7197" coordsize="12403,2">
              <v:shape style="position:absolute;left:2222;top:7197;width:12403;height:2" coordorigin="2222,7197" coordsize="12403,0" path="m14625,7197l2222,7197e" filled="f" stroked="t" strokeweight=".820008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39"/>
          <w:szCs w:val="39"/>
          <w:color w:val="538DD4"/>
          <w:w w:val="102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  <w:position w:val="1"/>
        </w:rPr>
        <w:t>D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1"/>
          <w:u w:val="thick" w:color="538DD4"/>
          <w:position w:val="1"/>
        </w:rPr>
        <w:t>r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1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3"/>
          <w:u w:val="thick" w:color="538DD4"/>
          <w:position w:val="1"/>
        </w:rPr>
        <w:t>a</w:t>
      </w:r>
      <w:r>
        <w:rPr>
          <w:rFonts w:ascii="Calibri" w:hAnsi="Calibri" w:cs="Calibri" w:eastAsia="Calibri"/>
          <w:sz w:val="39"/>
          <w:szCs w:val="39"/>
          <w:color w:val="538DD4"/>
          <w:spacing w:val="-1"/>
          <w:w w:val="103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4"/>
          <w:u w:val="thick" w:color="538DD4"/>
          <w:position w:val="1"/>
        </w:rPr>
        <w:t>w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4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7"/>
          <w:u w:val="thick" w:color="538DD4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7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3"/>
          <w:w w:val="102"/>
          <w:u w:val="thick" w:color="538DD4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538DD4"/>
          <w:spacing w:val="-3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  <w:t>g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-121"/>
          <w:w w:val="102"/>
          <w:u w:val="thick" w:color="538DD4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-121"/>
          <w:w w:val="102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u w:val="thick" w:color="538DD4"/>
          <w:position w:val="1"/>
        </w:rPr>
        <w:t>2</w:t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u w:val="thick" w:color="538DD4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1"/>
          <w:w w:val="100"/>
          <w:position w:val="1"/>
        </w:rPr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39"/>
          <w:szCs w:val="39"/>
          <w:color w:val="538DD4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538DD4"/>
          <w:spacing w:val="4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100"/>
          <w:position w:val="1"/>
        </w:rPr>
        <w:t>B</w:t>
      </w:r>
      <w:r>
        <w:rPr>
          <w:rFonts w:ascii="Calibri" w:hAnsi="Calibri" w:cs="Calibri" w:eastAsia="Calibri"/>
          <w:sz w:val="39"/>
          <w:szCs w:val="39"/>
          <w:color w:val="000000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39"/>
          <w:szCs w:val="39"/>
          <w:color w:val="000000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39"/>
          <w:szCs w:val="39"/>
          <w:color w:val="000000"/>
          <w:spacing w:val="13"/>
          <w:w w:val="100"/>
          <w:position w:val="1"/>
        </w:rPr>
        <w:t> </w:t>
      </w:r>
      <w:r>
        <w:rPr>
          <w:rFonts w:ascii="Calibri" w:hAnsi="Calibri" w:cs="Calibri" w:eastAsia="Calibri"/>
          <w:sz w:val="39"/>
          <w:szCs w:val="39"/>
          <w:color w:val="000000"/>
          <w:spacing w:val="3"/>
          <w:w w:val="102"/>
          <w:position w:val="1"/>
        </w:rPr>
        <w:t>D</w:t>
      </w:r>
      <w:r>
        <w:rPr>
          <w:rFonts w:ascii="Calibri" w:hAnsi="Calibri" w:cs="Calibri" w:eastAsia="Calibri"/>
          <w:sz w:val="39"/>
          <w:szCs w:val="39"/>
          <w:color w:val="000000"/>
          <w:spacing w:val="-5"/>
          <w:w w:val="107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000000"/>
          <w:spacing w:val="4"/>
          <w:w w:val="101"/>
          <w:position w:val="1"/>
        </w:rPr>
        <w:t>m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1"/>
          <w:position w:val="1"/>
        </w:rPr>
        <w:t>e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102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2"/>
          <w:position w:val="1"/>
        </w:rPr>
        <w:t>s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7"/>
          <w:position w:val="1"/>
        </w:rPr>
        <w:t>i</w:t>
      </w:r>
      <w:r>
        <w:rPr>
          <w:rFonts w:ascii="Calibri" w:hAnsi="Calibri" w:cs="Calibri" w:eastAsia="Calibri"/>
          <w:sz w:val="39"/>
          <w:szCs w:val="39"/>
          <w:color w:val="000000"/>
          <w:spacing w:val="2"/>
          <w:w w:val="102"/>
          <w:position w:val="1"/>
        </w:rPr>
        <w:t>o</w:t>
      </w:r>
      <w:r>
        <w:rPr>
          <w:rFonts w:ascii="Calibri" w:hAnsi="Calibri" w:cs="Calibri" w:eastAsia="Calibri"/>
          <w:sz w:val="39"/>
          <w:szCs w:val="39"/>
          <w:color w:val="000000"/>
          <w:spacing w:val="-3"/>
          <w:w w:val="102"/>
          <w:position w:val="1"/>
        </w:rPr>
        <w:t>n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2"/>
          <w:position w:val="1"/>
        </w:rPr>
        <w:t>s</w:t>
      </w:r>
      <w:r>
        <w:rPr>
          <w:rFonts w:ascii="Calibri" w:hAnsi="Calibri" w:cs="Calibri" w:eastAsia="Calibri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3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6840" w:h="11900" w:orient="landscape"/>
          <w:pgMar w:top="640" w:bottom="280" w:left="2000" w:right="2000"/>
        </w:sectPr>
      </w:pPr>
      <w:rPr/>
    </w:p>
    <w:p>
      <w:pPr>
        <w:spacing w:before="79" w:after="0" w:line="240" w:lineRule="auto"/>
        <w:ind w:left="101" w:right="-20"/>
        <w:jc w:val="left"/>
        <w:tabs>
          <w:tab w:pos="71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88.575073pt;margin-top:32.689137pt;width:647.392449pt;height:562.310863pt;mso-position-horizontal-relative:page;mso-position-vertical-relative:page;z-index:-1070" coordorigin="1772,654" coordsize="12948,11246">
            <v:group style="position:absolute;left:2053;top:672;width:2;height:11228" coordorigin="2053,672" coordsize="2,11228">
              <v:shape style="position:absolute;left:2053;top:672;width:2;height:11228" coordorigin="2053,672" coordsize="0,11228" path="m2053,11900l2053,672e" filled="f" stroked="t" strokeweight="1.799145pt" strokecolor="#000000">
                <v:path arrowok="t"/>
              </v:shape>
            </v:group>
            <v:group style="position:absolute;left:1789;top:1086;width:10123;height:2" coordorigin="1789,1086" coordsize="10123,2">
              <v:shape style="position:absolute;left:1789;top:1086;width:10123;height:2" coordorigin="1789,1086" coordsize="10123,0" path="m1789,1086l11913,1086e" filled="f" stroked="t" strokeweight="1.799145pt" strokecolor="#000000">
                <v:path arrowok="t"/>
              </v:shape>
            </v:group>
            <v:group style="position:absolute;left:2101;top:2759;width:12606;height:2" coordorigin="2101,2759" coordsize="12606,2">
              <v:shape style="position:absolute;left:2101;top:2759;width:12606;height:2" coordorigin="2101,2759" coordsize="12606,0" path="m2101,2759l14707,2759e" filled="f" stroked="t" strokeweight="1.19943pt" strokecolor="#000000">
                <v:path arrowok="t"/>
              </v:shape>
            </v:group>
            <v:group style="position:absolute;left:14695;top:2747;width:2;height:6610" coordorigin="14695,2747" coordsize="2,6610">
              <v:shape style="position:absolute;left:14695;top:2747;width:2;height:6610" coordorigin="14695,2747" coordsize="0,6610" path="m14695,9357l14695,2747e" filled="f" stroked="t" strokeweight="1.19943pt" strokecolor="#000000">
                <v:path arrowok="t"/>
              </v:shape>
            </v:group>
            <v:group style="position:absolute;left:2101;top:9345;width:12606;height:2" coordorigin="2101,9345" coordsize="12606,2">
              <v:shape style="position:absolute;left:2101;top:9345;width:12606;height:2" coordorigin="2101,9345" coordsize="12606,0" path="m2101,9345l14707,9345e" filled="f" stroked="t" strokeweight="1.1994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94"/>
          <w:position w:val="1"/>
        </w:rPr>
        <w:t>STE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94"/>
          <w:position w:val="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15"/>
          <w:w w:val="94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100"/>
          <w:position w:val="1"/>
        </w:rPr>
        <w:t>Academy: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100"/>
          <w:position w:val="1"/>
        </w:rPr>
        <w:t>General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100"/>
          <w:position w:val="1"/>
        </w:rPr>
        <w:t>Fabricatio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100"/>
          <w:position w:val="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2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100"/>
          <w:position w:val="1"/>
        </w:rPr>
        <w:t>Methods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-3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100"/>
          <w:position w:val="0"/>
        </w:rPr>
        <w:t>Sheet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5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100"/>
          <w:position w:val="0"/>
        </w:rPr>
        <w:t>Metal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4F82BF"/>
          <w:spacing w:val="0"/>
          <w:w w:val="103"/>
          <w:position w:val="0"/>
        </w:rPr>
        <w:t>Bending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3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4F82BF"/>
          <w:w w:val="97"/>
          <w:b/>
          <w:bCs/>
        </w:rPr>
        <w:t>Drawing</w:t>
      </w:r>
      <w:r>
        <w:rPr>
          <w:rFonts w:ascii="Arial" w:hAnsi="Arial" w:cs="Arial" w:eastAsia="Arial"/>
          <w:sz w:val="36"/>
          <w:szCs w:val="36"/>
          <w:color w:val="4F82BF"/>
          <w:spacing w:val="-41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4F82BF"/>
          <w:spacing w:val="0"/>
          <w:w w:val="100"/>
          <w:b/>
          <w:bCs/>
        </w:rPr>
        <w:t>3:</w:t>
      </w:r>
      <w:r>
        <w:rPr>
          <w:rFonts w:ascii="Arial" w:hAnsi="Arial" w:cs="Arial" w:eastAsia="Arial"/>
          <w:sz w:val="36"/>
          <w:szCs w:val="36"/>
          <w:color w:val="4F82BF"/>
          <w:spacing w:val="42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92"/>
          <w:b/>
          <w:bCs/>
        </w:rPr>
        <w:t>Cu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92"/>
          <w:b/>
          <w:bCs/>
        </w:rPr>
        <w:t>t</w:t>
      </w:r>
      <w:r>
        <w:rPr>
          <w:rFonts w:ascii="Arial" w:hAnsi="Arial" w:cs="Arial" w:eastAsia="Arial"/>
          <w:sz w:val="36"/>
          <w:szCs w:val="36"/>
          <w:color w:val="000000"/>
          <w:spacing w:val="-17"/>
          <w:w w:val="92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b/>
          <w:bCs/>
        </w:rPr>
        <w:t>Dimensions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exact"/>
        <w:ind w:left="4191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group style="position:absolute;margin-left:114.717377pt;margin-top:9.66982pt;width:613.753706pt;height:240.818928pt;mso-position-horizontal-relative:page;mso-position-vertical-relative:paragraph;z-index:-1072" coordorigin="2294,193" coordsize="12275,4816">
            <v:shape style="position:absolute;left:2294;top:1346;width:1152;height:696" type="#_x0000_t75">
              <v:imagedata r:id="rId8" o:title=""/>
            </v:shape>
            <v:group style="position:absolute;left:3031;top:217;width:2;height:1440" coordorigin="3031,217" coordsize="2,1440">
              <v:shape style="position:absolute;left:3031;top:217;width:2;height:1440" coordorigin="3031,217" coordsize="0,1440" path="m3031,1657l3031,217e" filled="f" stroked="t" strokeweight=".599715pt" strokecolor="#808080">
                <v:path arrowok="t"/>
              </v:shape>
            </v:group>
            <v:group style="position:absolute;left:3025;top:259;width:10567;height:2" coordorigin="3025,259" coordsize="10567,2">
              <v:shape style="position:absolute;left:3025;top:259;width:10567;height:2" coordorigin="3025,259" coordsize="10567,0" path="m3025,259l13592,259e" filled="f" stroked="t" strokeweight=".599715pt" strokecolor="#7C7C7C">
                <v:path arrowok="t"/>
              </v:shape>
            </v:group>
            <v:group style="position:absolute;left:3361;top:1333;width:1319;height:2" coordorigin="3361,1333" coordsize="1319,2">
              <v:shape style="position:absolute;left:3361;top:1333;width:1319;height:2" coordorigin="3361,1333" coordsize="1319,0" path="m3361,1333l4680,1333e" filled="f" stroked="t" strokeweight="1.19943pt" strokecolor="#030303">
                <v:path arrowok="t"/>
              </v:shape>
            </v:group>
            <v:group style="position:absolute;left:4002;top:1321;width:2;height:2663" coordorigin="4002,1321" coordsize="2,2663">
              <v:shape style="position:absolute;left:4002;top:1321;width:2;height:2663" coordorigin="4002,1321" coordsize="0,2663" path="m4002,3984l4002,1321e" filled="f" stroked="t" strokeweight=".599715pt" strokecolor="#777777">
                <v:path arrowok="t"/>
              </v:shape>
            </v:group>
            <v:group style="position:absolute;left:11925;top:1333;width:1307;height:2" coordorigin="11925,1333" coordsize="1307,2">
              <v:shape style="position:absolute;left:11925;top:1333;width:1307;height:2" coordorigin="11925,1333" coordsize="1307,0" path="m11925,1333l13232,1333e" filled="f" stroked="t" strokeweight="1.19943pt" strokecolor="#030303">
                <v:path arrowok="t"/>
              </v:shape>
            </v:group>
            <v:group style="position:absolute;left:13268;top:1339;width:780;height:2" coordorigin="13268,1339" coordsize="780,2">
              <v:shape style="position:absolute;left:13268;top:1339;width:780;height:2" coordorigin="13268,1339" coordsize="780,0" path="m13268,1339l14048,1339e" filled="f" stroked="t" strokeweight=".599715pt" strokecolor="#7C7C7C">
                <v:path arrowok="t"/>
              </v:shape>
            </v:group>
            <v:group style="position:absolute;left:13580;top:205;width:2;height:3419" coordorigin="13580,205" coordsize="2,3419">
              <v:shape style="position:absolute;left:13580;top:205;width:2;height:3419" coordorigin="13580,205" coordsize="0,3419" path="m13580,3624l13580,205e" filled="f" stroked="t" strokeweight="1.19943pt" strokecolor="#232323">
                <v:path arrowok="t"/>
              </v:shape>
            </v:group>
            <v:group style="position:absolute;left:14018;top:553;width:2;height:1655" coordorigin="14018,553" coordsize="2,1655">
              <v:shape style="position:absolute;left:14018;top:553;width:2;height:1655" coordorigin="14018,553" coordsize="0,1655" path="m14018,2209l14018,553e" filled="f" stroked="t" strokeweight=".599715pt" strokecolor="#808080">
                <v:path arrowok="t"/>
              </v:shape>
            </v:group>
            <v:group style="position:absolute;left:13586;top:3648;width:2;height:912" coordorigin="13586,3648" coordsize="2,912">
              <v:shape style="position:absolute;left:13586;top:3648;width:2;height:912" coordorigin="13586,3648" coordsize="0,912" path="m13586,4560l13586,3648e" filled="f" stroked="t" strokeweight=".599715pt" strokecolor="#808080">
                <v:path arrowok="t"/>
              </v:shape>
            </v:group>
            <v:group style="position:absolute;left:13208;top:3618;width:1355;height:2" coordorigin="13208,3618" coordsize="1355,2">
              <v:shape style="position:absolute;left:13208;top:3618;width:1355;height:2" coordorigin="13208,3618" coordsize="1355,0" path="m13208,3618l14563,3618e" filled="f" stroked="t" strokeweight=".599715pt" strokecolor="#5B5B5B">
                <v:path arrowok="t"/>
              </v:shape>
            </v:group>
            <v:group style="position:absolute;left:14521;top:3096;width:2;height:1907" coordorigin="14521,3096" coordsize="2,1907">
              <v:shape style="position:absolute;left:14521;top:3096;width:2;height:1907" coordorigin="14521,3096" coordsize="0,1907" path="m14521,5004l14521,3096e" filled="f" stroked="t" strokeweight=".599715pt" strokecolor="#7C7C7C">
                <v:path arrowok="t"/>
              </v:shape>
            </v:group>
            <v:group style="position:absolute;left:13208;top:1693;width:840;height:2" coordorigin="13208,1693" coordsize="840,2">
              <v:shape style="position:absolute;left:13208;top:1693;width:840;height:2" coordorigin="13208,1693" coordsize="840,0" path="m13208,1693l14048,1693e" filled="f" stroked="t" strokeweight=".599715pt" strokecolor="#484848">
                <v:path arrowok="t"/>
              </v:shape>
            </v:group>
            <v:group style="position:absolute;left:13220;top:3612;width:2;height:948" coordorigin="13220,3612" coordsize="2,948">
              <v:shape style="position:absolute;left:13220;top:3612;width:2;height:948" coordorigin="13220,3612" coordsize="0,948" path="m13220,4560l13220,3612e" filled="f" stroked="t" strokeweight=".599715pt" strokecolor="#545454">
                <v:path arrowok="t"/>
              </v:shape>
            </v:group>
            <v:group style="position:absolute;left:13268;top:3978;width:1295;height:2" coordorigin="13268,3978" coordsize="1295,2">
              <v:shape style="position:absolute;left:13268;top:3978;width:1295;height:2" coordorigin="13268,3978" coordsize="1295,0" path="m13268,3978l14563,3978e" filled="f" stroked="t" strokeweight=".599715pt" strokecolor="#7C7C7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8.337173pt;margin-top:16.921749pt;width:412.004274pt;height:297.60001pt;mso-position-horizontal-relative:page;mso-position-vertical-relative:paragraph;z-index:-1071" coordorigin="3367,338" coordsize="8240,5952">
            <v:shape style="position:absolute;left:5390;top:338;width:1512;height:984" type="#_x0000_t75">
              <v:imagedata r:id="rId9" o:title=""/>
            </v:shape>
            <v:group style="position:absolute;left:5352;top:1345;width:5913;height:2" coordorigin="5352,1345" coordsize="5913,2">
              <v:shape style="position:absolute;left:5352;top:1345;width:5913;height:2" coordorigin="5352,1345" coordsize="5913,0" path="m5352,1345l11265,1345e" filled="f" stroked="t" strokeweight="1.19943pt" strokecolor="#000000">
                <v:path arrowok="t"/>
              </v:shape>
              <v:shape style="position:absolute;left:3806;top:4922;width:7176;height:1368" type="#_x0000_t75">
                <v:imagedata r:id="rId10" o:title=""/>
              </v:shape>
            </v:group>
            <v:group style="position:absolute;left:8092;top:1333;width:2;height:3611" coordorigin="8092,1333" coordsize="2,3611">
              <v:shape style="position:absolute;left:8092;top:1333;width:2;height:3611" coordorigin="8092,1333" coordsize="0,3611" path="m8092,4944l8092,1333e" filled="f" stroked="t" strokeweight=".599715pt" strokecolor="#7C7C7C">
                <v:path arrowok="t"/>
              </v:shape>
            </v:group>
            <v:group style="position:absolute;left:4992;top:3918;width:6609;height:2" coordorigin="4992,3918" coordsize="6609,2">
              <v:shape style="position:absolute;left:4992;top:3918;width:6609;height:2" coordorigin="4992,3918" coordsize="6609,0" path="m4992,3918l11601,3918e" filled="f" stroked="t" strokeweight=".599715pt" strokecolor="#7C7C7C">
                <v:path arrowok="t"/>
              </v:shape>
            </v:group>
            <v:group style="position:absolute;left:3373;top:3600;width:2;height:1188" coordorigin="3373,3600" coordsize="2,1188">
              <v:shape style="position:absolute;left:3373;top:3600;width:2;height:1188" coordorigin="3373,3600" coordsize="0,1188" path="m3373,4788l3373,3600e" filled="f" stroked="t" strokeweight=".599715pt" strokecolor="#575757">
                <v:path arrowok="t"/>
              </v:shape>
            </v:group>
            <v:group style="position:absolute;left:3373;top:4758;width:1667;height:2" coordorigin="3373,4758" coordsize="1667,2">
              <v:shape style="position:absolute;left:3373;top:4758;width:1667;height:2" coordorigin="3373,4758" coordsize="1667,0" path="m3373,4758l5040,4758e" filled="f" stroked="t" strokeweight=".599715pt" strokecolor="#777777">
                <v:path arrowok="t"/>
              </v:shape>
            </v:group>
            <v:group style="position:absolute;left:5022;top:3132;width:2;height:1811" coordorigin="5022,3132" coordsize="2,1811">
              <v:shape style="position:absolute;left:5022;top:3132;width:2;height:1811" coordorigin="5022,3132" coordsize="0,1811" path="m5022,4944l5022,3132e" filled="f" stroked="t" strokeweight="1.19943pt" strokecolor="#2F2F2F">
                <v:path arrowok="t"/>
              </v:shape>
            </v:group>
            <v:group style="position:absolute;left:11565;top:1669;width:2;height:3947" coordorigin="11565,1669" coordsize="2,3947">
              <v:shape style="position:absolute;left:11565;top:1669;width:2;height:3947" coordorigin="11565,1669" coordsize="0,3947" path="m11565,5616l11565,1669e" filled="f" stroked="t" strokeweight="1.19943pt" strokecolor="#383838">
                <v:path arrowok="t"/>
              </v:shape>
            </v:group>
            <v:group style="position:absolute;left:7045;top:1707;width:2373;height:2" coordorigin="7045,1707" coordsize="2373,2">
              <v:shape style="position:absolute;left:7045;top:1707;width:2373;height:2" coordorigin="7045,1707" coordsize="2373,0" path="m7045,1707l9418,1707e" filled="f" stroked="t" strokeweight="1.386pt" strokecolor="#BCBCB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2"/>
          <w:szCs w:val="22"/>
          <w:color w:val="7E7E7E"/>
          <w:spacing w:val="0"/>
          <w:w w:val="100"/>
          <w:position w:val="-1"/>
        </w:rPr>
        <w:t>19</w:t>
      </w:r>
      <w:r>
        <w:rPr>
          <w:rFonts w:ascii="Times New Roman" w:hAnsi="Times New Roman" w:cs="Times New Roman" w:eastAsia="Times New Roman"/>
          <w:sz w:val="22"/>
          <w:szCs w:val="22"/>
          <w:color w:val="7E7E7E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7E7E7E"/>
          <w:spacing w:val="0"/>
          <w:w w:val="83"/>
          <w:position w:val="-1"/>
        </w:rPr>
        <w:t>1</w:t>
      </w:r>
      <w:r>
        <w:rPr>
          <w:rFonts w:ascii="Times New Roman" w:hAnsi="Times New Roman" w:cs="Times New Roman" w:eastAsia="Times New Roman"/>
          <w:sz w:val="22"/>
          <w:szCs w:val="22"/>
          <w:color w:val="7E7E7E"/>
          <w:spacing w:val="-2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7E7E7E"/>
          <w:spacing w:val="0"/>
          <w:w w:val="100"/>
          <w:position w:val="-1"/>
        </w:rPr>
        <w:t>/4"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496" w:lineRule="exact"/>
        <w:ind w:left="3544" w:right="-20"/>
        <w:jc w:val="left"/>
        <w:tabs>
          <w:tab w:pos="4760" w:val="left"/>
          <w:tab w:pos="7560" w:val="left"/>
          <w:tab w:pos="9040" w:val="left"/>
        </w:tabs>
        <w:rPr>
          <w:rFonts w:ascii="Arial" w:hAnsi="Arial" w:cs="Arial" w:eastAsia="Arial"/>
          <w:sz w:val="44"/>
          <w:szCs w:val="44"/>
        </w:rPr>
      </w:pPr>
      <w:rPr/>
      <w:r>
        <w:rPr/>
        <w:pict>
          <v:group style="position:absolute;margin-left:250.798004pt;margin-top:55.624054pt;width:.1pt;height:31.789314pt;mso-position-horizontal-relative:page;mso-position-vertical-relative:paragraph;z-index:-1068" coordorigin="5016,1112" coordsize="2,636">
            <v:shape style="position:absolute;left:5016;top:1112;width:2;height:636" coordorigin="5016,1112" coordsize="0,636" path="m5016,1748l5016,1112e" filled="f" stroked="t" strokeweight=".599715pt" strokecolor="#BFBFB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44"/>
          <w:szCs w:val="44"/>
          <w:color w:val="7E7E7E"/>
          <w:w w:val="99"/>
          <w:position w:val="-2"/>
        </w:rPr>
      </w:r>
      <w:r>
        <w:rPr>
          <w:rFonts w:ascii="Arial" w:hAnsi="Arial" w:cs="Arial" w:eastAsia="Arial"/>
          <w:sz w:val="44"/>
          <w:szCs w:val="44"/>
          <w:color w:val="7E7E7E"/>
          <w:w w:val="99"/>
          <w:u w:val="thick" w:color="BCBCBC"/>
          <w:position w:val="-2"/>
        </w:rPr>
        <w:t> </w:t>
      </w:r>
      <w:r>
        <w:rPr>
          <w:rFonts w:ascii="Arial" w:hAnsi="Arial" w:cs="Arial" w:eastAsia="Arial"/>
          <w:sz w:val="44"/>
          <w:szCs w:val="44"/>
          <w:color w:val="7E7E7E"/>
          <w:w w:val="100"/>
          <w:u w:val="thick" w:color="BCBCBC"/>
          <w:position w:val="-2"/>
        </w:rPr>
        <w:tab/>
      </w:r>
      <w:r>
        <w:rPr>
          <w:rFonts w:ascii="Arial" w:hAnsi="Arial" w:cs="Arial" w:eastAsia="Arial"/>
          <w:sz w:val="44"/>
          <w:szCs w:val="44"/>
          <w:color w:val="7E7E7E"/>
          <w:w w:val="100"/>
          <w:u w:val="thick" w:color="BCBCBC"/>
          <w:position w:val="-2"/>
        </w:rPr>
      </w:r>
      <w:r>
        <w:rPr>
          <w:rFonts w:ascii="Arial" w:hAnsi="Arial" w:cs="Arial" w:eastAsia="Arial"/>
          <w:sz w:val="44"/>
          <w:szCs w:val="44"/>
          <w:color w:val="7E7E7E"/>
          <w:w w:val="182"/>
          <w:u w:val="thick" w:color="BCBCBC"/>
          <w:position w:val="-2"/>
        </w:rPr>
        <w:t>t</w:t>
      </w:r>
      <w:r>
        <w:rPr>
          <w:rFonts w:ascii="Arial" w:hAnsi="Arial" w:cs="Arial" w:eastAsia="Arial"/>
          <w:sz w:val="44"/>
          <w:szCs w:val="44"/>
          <w:color w:val="7E7E7E"/>
          <w:w w:val="182"/>
          <w:u w:val="thick" w:color="BCBCBC"/>
          <w:position w:val="-2"/>
        </w:rPr>
      </w:r>
      <w:r>
        <w:rPr>
          <w:rFonts w:ascii="Arial" w:hAnsi="Arial" w:cs="Arial" w:eastAsia="Arial"/>
          <w:sz w:val="44"/>
          <w:szCs w:val="44"/>
          <w:color w:val="7E7E7E"/>
          <w:w w:val="182"/>
          <w:position w:val="-2"/>
        </w:rPr>
      </w:r>
      <w:r>
        <w:rPr>
          <w:rFonts w:ascii="Arial" w:hAnsi="Arial" w:cs="Arial" w:eastAsia="Arial"/>
          <w:sz w:val="44"/>
          <w:szCs w:val="44"/>
          <w:color w:val="7E7E7E"/>
          <w:w w:val="100"/>
          <w:position w:val="-2"/>
        </w:rPr>
        <w:tab/>
      </w:r>
      <w:r>
        <w:rPr>
          <w:rFonts w:ascii="Arial" w:hAnsi="Arial" w:cs="Arial" w:eastAsia="Arial"/>
          <w:sz w:val="44"/>
          <w:szCs w:val="44"/>
          <w:color w:val="7E7E7E"/>
          <w:w w:val="100"/>
          <w:position w:val="-2"/>
        </w:rPr>
      </w:r>
      <w:r>
        <w:rPr>
          <w:rFonts w:ascii="Arial" w:hAnsi="Arial" w:cs="Arial" w:eastAsia="Arial"/>
          <w:sz w:val="44"/>
          <w:szCs w:val="44"/>
          <w:color w:val="BDBDBD"/>
          <w:w w:val="243"/>
          <w:position w:val="-2"/>
        </w:rPr>
        <w:t>--</w:t>
      </w:r>
      <w:r>
        <w:rPr>
          <w:rFonts w:ascii="Arial" w:hAnsi="Arial" w:cs="Arial" w:eastAsia="Arial"/>
          <w:sz w:val="44"/>
          <w:szCs w:val="44"/>
          <w:color w:val="BDBDBD"/>
          <w:spacing w:val="-2"/>
          <w:w w:val="100"/>
          <w:position w:val="-2"/>
        </w:rPr>
        <w:t> </w:t>
      </w:r>
      <w:r>
        <w:rPr>
          <w:rFonts w:ascii="Arial" w:hAnsi="Arial" w:cs="Arial" w:eastAsia="Arial"/>
          <w:sz w:val="44"/>
          <w:szCs w:val="44"/>
          <w:color w:val="BDBDBD"/>
          <w:spacing w:val="-2"/>
          <w:w w:val="99"/>
          <w:position w:val="-2"/>
        </w:rPr>
      </w:r>
      <w:r>
        <w:rPr>
          <w:rFonts w:ascii="Arial" w:hAnsi="Arial" w:cs="Arial" w:eastAsia="Arial"/>
          <w:sz w:val="44"/>
          <w:szCs w:val="44"/>
          <w:color w:val="BDBDBD"/>
          <w:spacing w:val="0"/>
          <w:w w:val="99"/>
          <w:u w:val="single" w:color="BCBCBC"/>
          <w:position w:val="-2"/>
        </w:rPr>
        <w:t> </w:t>
      </w:r>
      <w:r>
        <w:rPr>
          <w:rFonts w:ascii="Arial" w:hAnsi="Arial" w:cs="Arial" w:eastAsia="Arial"/>
          <w:sz w:val="44"/>
          <w:szCs w:val="44"/>
          <w:color w:val="BDBDBD"/>
          <w:spacing w:val="0"/>
          <w:w w:val="100"/>
          <w:u w:val="single" w:color="BCBCBC"/>
          <w:position w:val="-2"/>
        </w:rPr>
        <w:tab/>
      </w:r>
      <w:r>
        <w:rPr>
          <w:rFonts w:ascii="Arial" w:hAnsi="Arial" w:cs="Arial" w:eastAsia="Arial"/>
          <w:sz w:val="44"/>
          <w:szCs w:val="44"/>
          <w:color w:val="BDBDBD"/>
          <w:spacing w:val="0"/>
          <w:w w:val="100"/>
          <w:u w:val="single" w:color="BCBCBC"/>
          <w:position w:val="-2"/>
        </w:rPr>
      </w:r>
      <w:r>
        <w:rPr>
          <w:rFonts w:ascii="Arial" w:hAnsi="Arial" w:cs="Arial" w:eastAsia="Arial"/>
          <w:sz w:val="44"/>
          <w:szCs w:val="44"/>
          <w:color w:val="BDBDBD"/>
          <w:spacing w:val="0"/>
          <w:w w:val="100"/>
          <w:position w:val="-2"/>
        </w:rPr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26" w:lineRule="exact"/>
        <w:ind w:left="5224" w:right="7245"/>
        <w:jc w:val="center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32.506699pt;margin-top:-41.102577pt;width:.1pt;height:83.971774pt;mso-position-horizontal-relative:page;mso-position-vertical-relative:paragraph;z-index:-1069" coordorigin="4650,-822" coordsize="2,1679">
            <v:shape style="position:absolute;left:4650;top:-822;width:2;height:1679" coordorigin="4650,-822" coordsize="0,1679" path="m4650,857l4650,-822e" filled="f" stroked="t" strokeweight=".599715pt" strokecolor="#7C7C7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0"/>
          <w:szCs w:val="20"/>
          <w:color w:val="7E7E7E"/>
          <w:spacing w:val="0"/>
          <w:w w:val="95"/>
          <w:position w:val="-1"/>
        </w:rPr>
        <w:t>12"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214" w:lineRule="exact"/>
        <w:ind w:left="2032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7E7E7E"/>
          <w:spacing w:val="0"/>
          <w:w w:val="107"/>
          <w:position w:val="-1"/>
        </w:rPr>
        <w:t>3"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4" w:after="0" w:line="240" w:lineRule="auto"/>
        <w:ind w:right="87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4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right"/>
        <w:spacing w:after="0"/>
        <w:sectPr>
          <w:pgSz w:w="16840" w:h="11900" w:orient="landscape"/>
          <w:pgMar w:top="620" w:bottom="280" w:left="2000" w:right="200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1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067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ht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3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ut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aw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2204" w:right="542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1.127313pt;width:27.496727pt;height:27.496727pt;mso-position-horizontal-relative:page;mso-position-vertical-relative:paragraph;z-index:-1066" coordorigin="2801,23" coordsize="550,550">
            <v:shape style="position:absolute;left:2861;top:85;width:430;height:415" type="#_x0000_t75">
              <v:imagedata r:id="rId11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else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77" w:lineRule="auto"/>
        <w:ind w:left="1153" w:right="336" w:firstLine="-1051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2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eate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nch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attac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81" w:lineRule="auto"/>
        <w:ind w:left="1503" w:right="377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u w:val="single" w:color="0000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278" w:lineRule="auto"/>
        <w:ind w:left="1503" w:right="276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mmer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8" w:lineRule="auto"/>
        <w:ind w:left="2204" w:right="269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1.007385pt;width:27.496727pt;height:27.496727pt;mso-position-horizontal-relative:page;mso-position-vertical-relative:paragraph;z-index:-1065" coordorigin="2801,20" coordsize="550,550">
            <v:shape style="position:absolute;left:2861;top:83;width:430;height:415" type="#_x0000_t75">
              <v:imagedata r:id="rId12" o:title=""/>
            </v:shape>
            <v:group style="position:absolute;left:2813;top:32;width:526;height:526" coordorigin="2813,32" coordsize="526,526">
              <v:shape style="position:absolute;left:2813;top:32;width:526;height:526" coordorigin="2813,32" coordsize="526,526" path="m3338,32l2813,32,2813,558,3338,558,3338,534,2837,534,2837,56,3338,56,3338,32e" filled="t" fillcolor="#000000" stroked="f">
                <v:path arrowok="t"/>
                <v:fill/>
              </v:shape>
            </v:group>
            <v:group style="position:absolute;left:3326;top:56;width:2;height:478" coordorigin="3326,56" coordsize="2,478">
              <v:shape style="position:absolute;left:3326;top:56;width:2;height:478" coordorigin="3326,56" coordsize="0,478" path="m3326,56l3326,534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etal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260" w:lineRule="exact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ter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cat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29.76pt;height:165.12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0" w:after="0" w:line="240" w:lineRule="auto"/>
        <w:ind w:left="1561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2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ark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wn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7" w:after="0" w:line="254" w:lineRule="exact"/>
        <w:ind w:left="1561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ra</w:t>
      </w:r>
      <w:r>
        <w:rPr>
          <w:rFonts w:ascii="Calibri" w:hAnsi="Calibri" w:cs="Calibri" w:eastAsia="Calibri"/>
          <w:sz w:val="21"/>
          <w:szCs w:val="21"/>
          <w:spacing w:val="-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3"/>
          <w:w w:val="102"/>
        </w:rPr>
        <w:t>3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3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rill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rill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Bi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2204" w:right="179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1.127505pt;width:27.496727pt;height:27.496727pt;mso-position-horizontal-relative:page;mso-position-vertical-relative:paragraph;z-index:-1064" coordorigin="2801,23" coordsize="550,550">
            <v:shape style="position:absolute;left:2861;top:88;width:430;height:413" type="#_x0000_t75">
              <v:imagedata r:id="rId14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61,3338,61,3338,35e" filled="t" fillcolor="#000000" stroked="f">
                <v:path arrowok="t"/>
                <v:fill/>
              </v:shape>
            </v:group>
            <v:group style="position:absolute;left:3326;top:61;width:2;height:475" coordorigin="3326,61" coordsize="2,475">
              <v:shape style="position:absolute;left:3326;top:61;width:2;height:475" coordorigin="3326,61" coordsize="0,475" path="m3326,61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sc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eet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cts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0" w:lineRule="exact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etal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ess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5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1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063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4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steel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Sni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10" w:lineRule="atLeast"/>
        <w:ind w:left="2204" w:right="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39.62999pt;margin-top:39.241779pt;width:200.500011pt;height:105.100013pt;mso-position-horizontal-relative:page;mso-position-vertical-relative:paragraph;z-index:-1062" coordorigin="2793,785" coordsize="4010,2102">
            <v:shape style="position:absolute;left:2851;top:834;width:3898;height:2006" type="#_x0000_t75">
              <v:imagedata r:id="rId15" o:title=""/>
            </v:shape>
            <v:group style="position:absolute;left:2803;top:795;width:3989;height:2" coordorigin="2803,795" coordsize="3989,2">
              <v:shape style="position:absolute;left:2803;top:795;width:3989;height:2" coordorigin="2803,795" coordsize="3989,0" path="m2803,795l6792,795e" filled="f" stroked="t" strokeweight="1.060015pt" strokecolor="#000000">
                <v:path arrowok="t"/>
              </v:shape>
            </v:group>
            <v:group style="position:absolute;left:2813;top:805;width:2;height:2062" coordorigin="2813,805" coordsize="2,2062">
              <v:shape style="position:absolute;left:2813;top:805;width:2;height:2062" coordorigin="2813,805" coordsize="0,2062" path="m2813,805l2813,2867e" filled="f" stroked="t" strokeweight="1.06pt" strokecolor="#000000">
                <v:path arrowok="t"/>
              </v:shape>
            </v:group>
            <v:group style="position:absolute;left:6784;top:805;width:2;height:2062" coordorigin="6784,805" coordsize="2,2062">
              <v:shape style="position:absolute;left:6784;top:805;width:2;height:2062" coordorigin="6784,805" coordsize="0,2062" path="m6784,805l6784,2867e" filled="f" stroked="t" strokeweight=".94pt" strokecolor="#000000">
                <v:path arrowok="t"/>
              </v:shape>
            </v:group>
            <v:group style="position:absolute;left:2803;top:2876;width:3989;height:2" coordorigin="2803,2876" coordsize="3989,2">
              <v:shape style="position:absolute;left:2803;top:2876;width:3989;height:2" coordorigin="2803,2876" coordsize="3989,0" path="m2803,2876l6792,2876e" filled="f" stroked="t" strokeweight="1.060013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0.031631pt;margin-top:3.40343pt;width:27.496727pt;height:27.496727pt;mso-position-horizontal-relative:page;mso-position-vertical-relative:paragraph;z-index:-1060" coordorigin="2801,68" coordsize="550,550">
            <v:shape style="position:absolute;left:2861;top:133;width:430;height:413" type="#_x0000_t75">
              <v:imagedata r:id="rId16" o:title=""/>
            </v:shape>
            <v:group style="position:absolute;left:2813;top:80;width:526;height:526" coordorigin="2813,80" coordsize="526,526">
              <v:shape style="position:absolute;left:2813;top:80;width:526;height:526" coordorigin="2813,80" coordsize="526,526" path="m3338,80l2813,80,2813,606,3338,606,3338,582,2837,582,2837,104,3338,104,3338,80e" filled="t" fillcolor="#000000" stroked="f">
                <v:path arrowok="t"/>
                <v:fill/>
              </v:shape>
            </v:group>
            <v:group style="position:absolute;left:3326;top:104;width:2;height:478" coordorigin="3326,104" coordsize="2,478">
              <v:shape style="position:absolute;left:3326;top:104;width:2;height:478" coordorigin="3326,104" coordsize="0,478" path="m3326,104l3326,582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5" w:lineRule="auto"/>
        <w:ind w:left="5708" w:right="1350" w:firstLine="-4147"/>
        <w:jc w:val="left"/>
        <w:tabs>
          <w:tab w:pos="5700" w:val="left"/>
        </w:tabs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349.98999pt;margin-top:-105.403076pt;width:130.66001pt;height:102.820013pt;mso-position-horizontal-relative:page;mso-position-vertical-relative:paragraph;z-index:-1061" coordorigin="7000,-2108" coordsize="2613,2056">
            <v:shape style="position:absolute;left:7022;top:-2093;width:2570;height:2026" type="#_x0000_t75">
              <v:imagedata r:id="rId17" o:title=""/>
            </v:shape>
            <v:group style="position:absolute;left:7008;top:-2101;width:2597;height:2" coordorigin="7008,-2101" coordsize="2597,2">
              <v:shape style="position:absolute;left:7008;top:-2101;width:2597;height:2" coordorigin="7008,-2101" coordsize="2597,0" path="m7008,-2101l9605,-2101e" filled="f" stroked="t" strokeweight=".700015pt" strokecolor="#000000">
                <v:path arrowok="t"/>
              </v:shape>
            </v:group>
            <v:group style="position:absolute;left:7015;top:-2095;width:2;height:2028" coordorigin="7015,-2095" coordsize="2,2028">
              <v:shape style="position:absolute;left:7015;top:-2095;width:2;height:2028" coordorigin="7015,-2095" coordsize="0,2028" path="m7015,-2095l7015,-67e" filled="f" stroked="t" strokeweight=".82pt" strokecolor="#000000">
                <v:path arrowok="t"/>
              </v:shape>
            </v:group>
            <v:group style="position:absolute;left:9599;top:-2095;width:2;height:2028" coordorigin="9599,-2095" coordsize="2,2028">
              <v:shape style="position:absolute;left:9599;top:-2095;width:2;height:2028" coordorigin="9599,-2095" coordsize="0,2028" path="m9599,-2095l9599,-67e" filled="f" stroked="t" strokeweight=".7pt" strokecolor="#000000">
                <v:path arrowok="t"/>
              </v:shape>
            </v:group>
            <v:group style="position:absolute;left:7008;top:-60;width:2597;height:2" coordorigin="7008,-60" coordsize="2597,2">
              <v:shape style="position:absolute;left:7008;top:-60;width:2597;height:2" coordorigin="7008,-60" coordsize="2597,0" path="m7008,-60l9605,-60e" filled="f" stroked="t" strokeweight=".820013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x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4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2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2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2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ab/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3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6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9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5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2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dr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2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2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5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4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4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6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81" w:after="0" w:line="277" w:lineRule="auto"/>
        <w:ind w:left="1153" w:right="536" w:firstLine="-1051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5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aw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Bend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ensi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1" w:lineRule="auto"/>
        <w:ind w:left="2204" w:right="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1.127386pt;width:27.496727pt;height:27.496727pt;mso-position-horizontal-relative:page;mso-position-vertical-relative:paragraph;z-index:-1059" coordorigin="2801,23" coordsize="550,550">
            <v:shape style="position:absolute;left:2861;top:88;width:430;height:413" type="#_x0000_t75">
              <v:imagedata r:id="rId18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61,3338,61,3338,35e" filled="t" fillcolor="#000000" stroked="f">
                <v:path arrowok="t"/>
                <v:fill/>
              </v:shape>
            </v:group>
            <v:group style="position:absolute;left:3326;top:61;width:2;height:475" coordorigin="3326,61" coordsize="2,475">
              <v:shape style="position:absolute;left:3326;top:61;width:2;height:475" coordorigin="3326,61" coordsize="0,475" path="m3326,61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elf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6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4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u w:val="single" w:color="000000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81" w:lineRule="auto"/>
        <w:ind w:left="1503" w:right="382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Pla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4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Place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Bending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7" w:after="0" w:line="240" w:lineRule="auto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3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3.52pt;height:118.08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4" w:lineRule="auto"/>
        <w:ind w:left="982" w:right="1281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4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2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up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or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2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gn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dge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ta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e.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2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gn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ge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ta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3" w:after="0" w:line="260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Cla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lace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  <w:position w:val="-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  <w:position w:val="-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ps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15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6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0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1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058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80" w:lineRule="auto"/>
        <w:ind w:left="2204" w:right="134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2.657317pt;width:27.496727pt;height:27.496727pt;mso-position-horizontal-relative:page;mso-position-vertical-relative:paragraph;z-index:-1054" coordorigin="2801,53" coordsize="550,550">
            <v:shape style="position:absolute;left:2861;top:118;width:430;height:413" type="#_x0000_t75">
              <v:imagedata r:id="rId20" o:title=""/>
            </v:shape>
            <v:group style="position:absolute;left:2813;top:65;width:526;height:526" coordorigin="2813,65" coordsize="526,526">
              <v:shape style="position:absolute;left:2813;top:65;width:526;height:526" coordorigin="2813,65" coordsize="526,526" path="m3338,65l2813,65,2813,591,3338,591,3338,567,2837,567,2837,92,3338,92,3338,65e" filled="t" fillcolor="#000000" stroked="f">
                <v:path arrowok="t"/>
                <v:fill/>
              </v:shape>
            </v:group>
            <v:group style="position:absolute;left:3326;top:92;width:2;height:475" coordorigin="3326,92" coordsize="2,475">
              <v:shape style="position:absolute;left:3326;top:92;width:2;height:475" coordorigin="3326,92" coordsize="0,475" path="m3326,92l3326,567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een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8" w:lineRule="auto"/>
        <w:ind w:left="1503" w:right="140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260" w:lineRule="exact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eath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1" w:after="0" w:line="247" w:lineRule="auto"/>
        <w:ind w:left="970" w:right="1259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13.279999pt;margin-top:-122.873009pt;width:389.76pt;height:120.96pt;mso-position-horizontal-relative:page;mso-position-vertical-relative:paragraph;z-index:-1057" coordorigin="2266,-2457" coordsize="7795,2419">
            <v:shape style="position:absolute;left:2266;top:-2457;width:7795;height:2419" type="#_x0000_t75">
              <v:imagedata r:id="rId21" o:title=""/>
            </v:shape>
            <v:group style="position:absolute;left:3211;top:-1994;width:1394;height:175" coordorigin="3211,-1994" coordsize="1394,175">
              <v:shape style="position:absolute;left:3211;top:-1994;width:1394;height:175" coordorigin="3211,-1994" coordsize="1394,175" path="m4490,-1871l4486,-1819,4606,-1867,4512,-1867,4510,-1869,4490,-1871e" filled="t" fillcolor="#FF0000" stroked="f">
                <v:path arrowok="t"/>
                <v:fill/>
              </v:shape>
              <v:shape style="position:absolute;left:3211;top:-1994;width:1394;height:175" coordorigin="3211,-1994" coordsize="1394,175" path="m4491,-1885l4490,-1871,4510,-1869,4512,-1867,4517,-1872,4517,-1879,4514,-1881,4510,-1884,4491,-1885e" filled="t" fillcolor="#FF0000" stroked="f">
                <v:path arrowok="t"/>
                <v:fill/>
              </v:shape>
              <v:shape style="position:absolute;left:3211;top:-1994;width:1394;height:175" coordorigin="3211,-1994" coordsize="1394,175" path="m4495,-1937l4491,-1885,4510,-1884,4514,-1881,4517,-1879,4517,-1872,4512,-1867,4606,-1867,4495,-1937e" filled="t" fillcolor="#FF0000" stroked="f">
                <v:path arrowok="t"/>
                <v:fill/>
              </v:shape>
              <v:shape style="position:absolute;left:3211;top:-1994;width:1394;height:175" coordorigin="3211,-1994" coordsize="1394,175" path="m3221,-1994l3216,-1994,3214,-1992,3214,-1987,3211,-1985,3216,-1980,3218,-1980,4490,-1871,4491,-1885,3221,-1994e" filled="t" fillcolor="#FF0000" stroked="f">
                <v:path arrowok="t"/>
                <v:fill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5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ar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ps.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”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3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rk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3" w:after="0" w:line="260" w:lineRule="exact"/>
        <w:ind w:left="2204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2.657403pt;width:27.496727pt;height:27.496727pt;mso-position-horizontal-relative:page;mso-position-vertical-relative:paragraph;z-index:-1055" coordorigin="2801,53" coordsize="550,550">
            <v:shape style="position:absolute;left:2861;top:118;width:430;height:413" type="#_x0000_t75">
              <v:imagedata r:id="rId22" o:title=""/>
            </v:shape>
            <v:group style="position:absolute;left:2813;top:65;width:526;height:526" coordorigin="2813,65" coordsize="526,526">
              <v:shape style="position:absolute;left:2813;top:65;width:526;height:526" coordorigin="2813,65" coordsize="526,526" path="m3338,65l2813,65,2813,591,3338,591,3338,567,2837,567,2837,89,3338,89,3338,65e" filled="t" fillcolor="#000000" stroked="f">
                <v:path arrowok="t"/>
                <v:fill/>
              </v:shape>
            </v:group>
            <v:group style="position:absolute;left:3326;top:89;width:2;height:478" coordorigin="3326,89" coordsize="2,478">
              <v:shape style="position:absolute;left:3326;top:89;width:2;height:478" coordorigin="3326,89" coordsize="0,478" path="m3326,89l3326,567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ial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7" w:lineRule="auto"/>
        <w:ind w:left="1102" w:right="1162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17.189995pt;margin-top:-178.12291pt;width:382.3pt;height:174.100005pt;mso-position-horizontal-relative:page;mso-position-vertical-relative:paragraph;z-index:-1056" coordorigin="2344,-3562" coordsize="7646,3482">
            <v:shape style="position:absolute;left:2400;top:-3511;width:7536;height:3379" type="#_x0000_t75">
              <v:imagedata r:id="rId23" o:title=""/>
            </v:shape>
            <v:group style="position:absolute;left:2354;top:-3552;width:7625;height:2" coordorigin="2354,-3552" coordsize="7625,2">
              <v:shape style="position:absolute;left:2354;top:-3552;width:7625;height:2" coordorigin="2354,-3552" coordsize="7625,0" path="m2354,-3552l9979,-3552e" filled="f" stroked="t" strokeweight="1.060009pt" strokecolor="#000000">
                <v:path arrowok="t"/>
              </v:shape>
            </v:group>
            <v:group style="position:absolute;left:2364;top:-3542;width:2;height:3442" coordorigin="2364,-3542" coordsize="2,3442">
              <v:shape style="position:absolute;left:2364;top:-3542;width:2;height:3442" coordorigin="2364,-3542" coordsize="0,3442" path="m2364,-3542l2364,-101e" filled="f" stroked="t" strokeweight="1.06pt" strokecolor="#000000">
                <v:path arrowok="t"/>
              </v:shape>
            </v:group>
            <v:group style="position:absolute;left:9970;top:-3542;width:2;height:3442" coordorigin="9970,-3542" coordsize="2,3442">
              <v:shape style="position:absolute;left:9970;top:-3542;width:2;height:3442" coordorigin="9970,-3542" coordsize="0,3442" path="m9970,-3542l9970,-101e" filled="f" stroked="t" strokeweight="1.06pt" strokecolor="#000000">
                <v:path arrowok="t"/>
              </v:shape>
            </v:group>
            <v:group style="position:absolute;left:2354;top:-91;width:7625;height:2" coordorigin="2354,-91" coordsize="7625,2">
              <v:shape style="position:absolute;left:2354;top:-91;width:7625;height:2" coordorigin="2354,-91" coordsize="7625,0" path="m2354,-91l9979,-91e" filled="f" stroked="t" strokeweight="1.060005pt" strokecolor="#000000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6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2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ang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sh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nt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nu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2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sh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wn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1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7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202" w:right="-20"/>
        <w:jc w:val="left"/>
        <w:tabs>
          <w:tab w:pos="72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053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13" w:right="-20"/>
        <w:jc w:val="left"/>
        <w:tabs>
          <w:tab w:pos="12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7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6" w:after="0" w:line="240" w:lineRule="auto"/>
        <w:ind w:left="12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ending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1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ps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9" w:lineRule="auto"/>
        <w:ind w:left="2304" w:right="354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1.007331pt;width:27.496727pt;height:27.496727pt;mso-position-horizontal-relative:page;mso-position-vertical-relative:paragraph;z-index:-1050" coordorigin="2801,20" coordsize="550,550">
            <v:shape style="position:absolute;left:2861;top:85;width:430;height:413" type="#_x0000_t75">
              <v:imagedata r:id="rId24" o:title=""/>
            </v:shape>
            <v:group style="position:absolute;left:2813;top:32;width:526;height:526" coordorigin="2813,32" coordsize="526,526">
              <v:shape style="position:absolute;left:2813;top:32;width:526;height:526" coordorigin="2813,32" coordsize="526,526" path="m3338,32l2813,32,2813,558,3338,558,3338,534,2837,534,2837,56,3338,56,3338,32e" filled="t" fillcolor="#000000" stroked="f">
                <v:path arrowok="t"/>
                <v:fill/>
              </v:shape>
            </v:group>
            <v:group style="position:absolute;left:3326;top:56;width:2;height:478" coordorigin="3326,56" coordsize="2,478">
              <v:shape style="position:absolute;left:3326;top:56;width:2;height:478" coordorigin="3326,56" coordsize="0,478" path="m3326,56l3326,534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1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q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each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60" w:lineRule="exact"/>
        <w:ind w:left="12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position w:val="-1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1" w:after="0" w:line="247" w:lineRule="auto"/>
        <w:ind w:left="1123" w:right="1101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16.400002pt;margin-top:-143.753036pt;width:384.3pt;height:141.0pt;mso-position-horizontal-relative:page;mso-position-vertical-relative:paragraph;z-index:-1052" coordorigin="2328,-2875" coordsize="7686,2820">
            <v:group style="position:absolute;left:9996;top:-73;width:12;height:2" coordorigin="9996,-73" coordsize="12,2">
              <v:shape style="position:absolute;left:9996;top:-73;width:12;height:2" coordorigin="9996,-73" coordsize="12,0" path="m9996,-73l10008,-73e" filled="f" stroked="t" strokeweight=".6pt" strokecolor="#3F3F3F">
                <v:path arrowok="t"/>
              </v:shape>
              <v:shape style="position:absolute;left:2328;top:-2875;width:7680;height:2820" type="#_x0000_t75">
                <v:imagedata r:id="rId25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7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”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ps.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2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ange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up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ar.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3" w:after="0" w:line="260" w:lineRule="exact"/>
        <w:ind w:left="12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06.269997pt;margin-top:23.015783pt;width:404.259998pt;height:87.580007pt;mso-position-horizontal-relative:page;mso-position-vertical-relative:paragraph;z-index:-1051" coordorigin="2125,460" coordsize="8085,1752">
            <v:shape style="position:absolute;left:2170;top:495;width:7987;height:1690" type="#_x0000_t75">
              <v:imagedata r:id="rId26" o:title=""/>
            </v:shape>
            <v:group style="position:absolute;left:2136;top:470;width:8064;height:2" coordorigin="2136,470" coordsize="8064,2">
              <v:shape style="position:absolute;left:2136;top:470;width:8064;height:2" coordorigin="2136,470" coordsize="8064,0" path="m2136,470l10200,470e" filled="f" stroked="t" strokeweight=".940009pt" strokecolor="#000000">
                <v:path arrowok="t"/>
              </v:shape>
            </v:group>
            <v:group style="position:absolute;left:2144;top:478;width:2;height:1714" coordorigin="2144,478" coordsize="2,1714">
              <v:shape style="position:absolute;left:2144;top:478;width:2;height:1714" coordorigin="2144,478" coordsize="0,1714" path="m2144,478l2144,2192e" filled="f" stroked="t" strokeweight=".94pt" strokecolor="#000000">
                <v:path arrowok="t"/>
              </v:shape>
            </v:group>
            <v:group style="position:absolute;left:10190;top:478;width:2;height:1714" coordorigin="10190,478" coordsize="2,1714">
              <v:shape style="position:absolute;left:10190;top:478;width:2;height:1714" coordorigin="10190,478" coordsize="0,1714" path="m10190,478l10190,2192e" filled="f" stroked="t" strokeweight="1.06pt" strokecolor="#000000">
                <v:path arrowok="t"/>
              </v:shape>
            </v:group>
            <v:group style="position:absolute;left:2136;top:2201;width:8064;height:2" coordorigin="2136,2201" coordsize="8064,2">
              <v:shape style="position:absolute;left:2136;top:2201;width:8064;height:2" coordorigin="2136,2201" coordsize="8064,0" path="m2136,2201l10200,2201e" filled="f" stroked="t" strokeweight="1.060007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–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5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leted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54" w:lineRule="exact"/>
        <w:ind w:left="934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8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3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–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5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sh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rk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3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,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4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,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5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3" w:after="0" w:line="278" w:lineRule="auto"/>
        <w:ind w:left="1603" w:right="127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itical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260" w:lineRule="exact"/>
        <w:ind w:left="16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position w:val="-1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°.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8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2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1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049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5" w:lineRule="auto"/>
        <w:ind w:left="1549" w:right="458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49.759995pt;margin-top:-142.313095pt;width:316.32pt;height:139.68pt;mso-position-horizontal-relative:page;mso-position-vertical-relative:paragraph;z-index:-1048" coordorigin="2995,-2846" coordsize="6326,2794">
            <v:shape style="position:absolute;left:6038;top:-350;width:163;height:230" type="#_x0000_t75">
              <v:imagedata r:id="rId27" o:title=""/>
            </v:shape>
            <v:shape style="position:absolute;left:2995;top:-2846;width:6326;height:2736" type="#_x0000_t75">
              <v:imagedata r:id="rId28" o:title=""/>
            </v:shape>
            <v:shape style="position:absolute;left:4915;top:-360;width:1008;height:307" type="#_x0000_t75">
              <v:imagedata r:id="rId29" o:title=""/>
            </v:shape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9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6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ar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wn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sure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2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ps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to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nsure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that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ontact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as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gure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81" w:lineRule="auto"/>
        <w:ind w:left="1503" w:right="263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step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0" w:lineRule="exact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213.789993pt;margin-top:21.444111pt;width:189.100007pt;height:124.540008pt;mso-position-horizontal-relative:page;mso-position-vertical-relative:paragraph;z-index:-1047" coordorigin="4276,429" coordsize="3782,2491">
            <v:shape style="position:absolute;left:4298;top:444;width:3737;height:2462" type="#_x0000_t75">
              <v:imagedata r:id="rId30" o:title=""/>
            </v:shape>
            <v:group style="position:absolute;left:4284;top:437;width:3766;height:2" coordorigin="4284,437" coordsize="3766,2">
              <v:shape style="position:absolute;left:4284;top:437;width:3766;height:2" coordorigin="4284,437" coordsize="3766,0" path="m4284,437l8050,437e" filled="f" stroked="t" strokeweight=".820011pt" strokecolor="#000000">
                <v:path arrowok="t"/>
              </v:shape>
            </v:group>
            <v:group style="position:absolute;left:4291;top:444;width:2;height:2462" coordorigin="4291,444" coordsize="2,2462">
              <v:shape style="position:absolute;left:4291;top:444;width:2;height:2462" coordorigin="4291,444" coordsize="0,2462" path="m4291,444l4291,2907e" filled="f" stroked="t" strokeweight=".82pt" strokecolor="#000000">
                <v:path arrowok="t"/>
              </v:shape>
            </v:group>
            <v:group style="position:absolute;left:8042;top:444;width:2;height:2462" coordorigin="8042,444" coordsize="2,2462">
              <v:shape style="position:absolute;left:8042;top:444;width:2;height:2462" coordorigin="8042,444" coordsize="0,2462" path="m8042,444l8042,2907e" filled="f" stroked="t" strokeweight=".82pt" strokecolor="#000000">
                <v:path arrowok="t"/>
              </v:shape>
            </v:group>
            <v:group style="position:absolute;left:4284;top:2913;width:3766;height:2" coordorigin="4284,2913" coordsize="3766,2">
              <v:shape style="position:absolute;left:4284;top:2913;width:3766;height:2" coordorigin="4284,2913" coordsize="3766,0" path="m4284,2913l8050,2913e" filled="f" stroked="t" strokeweight=".70000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position w:val="-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lete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7" w:lineRule="auto"/>
        <w:ind w:left="2979" w:right="3169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0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7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rk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ce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ds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ugh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2"/>
        </w:rPr>
        <w:t>7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2"/>
        </w:rPr>
        <w:t>9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1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046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75" w:lineRule="auto"/>
        <w:ind w:left="1153" w:right="159" w:firstLine="-1051"/>
        <w:jc w:val="left"/>
        <w:tabs>
          <w:tab w:pos="114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8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0" w:lineRule="auto"/>
        <w:ind w:left="2204" w:right="108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1.007340pt;width:27.496727pt;height:27.496727pt;mso-position-horizontal-relative:page;mso-position-vertical-relative:paragraph;z-index:-1045" coordorigin="2801,20" coordsize="550,550">
            <v:shape style="position:absolute;left:2861;top:85;width:430;height:413" type="#_x0000_t75">
              <v:imagedata r:id="rId31" o:title=""/>
            </v:shape>
            <v:group style="position:absolute;left:2813;top:32;width:526;height:526" coordorigin="2813,32" coordsize="526,526">
              <v:shape style="position:absolute;left:2813;top:32;width:526;height:526" coordorigin="2813,32" coordsize="526,526" path="m3338,32l2813,32,2813,558,3338,558,3338,534,2837,534,2837,59,3338,59,3338,32e" filled="t" fillcolor="#000000" stroked="f">
                <v:path arrowok="t"/>
                <v:fill/>
              </v:shape>
            </v:group>
            <v:group style="position:absolute;left:3326;top:59;width:2;height:475" coordorigin="3326,59" coordsize="2,475">
              <v:shape style="position:absolute;left:3326;top:59;width:2;height:475" coordorigin="3326,59" coordsize="0,475" path="m3326,59l3326,534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eless,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ice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ects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ict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’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308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78.08pt;height:171.36pt;mso-position-horizontal-relative:char;mso-position-vertical-relative:line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5" w:after="0" w:line="245" w:lineRule="auto"/>
        <w:ind w:left="3099" w:right="3083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hro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at</w:t>
      </w:r>
      <w:r>
        <w:rPr>
          <w:rFonts w:ascii="Calibri" w:hAnsi="Calibri" w:cs="Calibri" w:eastAsia="Calibri"/>
          <w:sz w:val="21"/>
          <w:szCs w:val="21"/>
          <w:color w:val="000000"/>
          <w:spacing w:val="2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2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ch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nt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z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st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2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at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pth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stan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ds</w:t>
      </w:r>
      <w:r>
        <w:rPr>
          <w:rFonts w:ascii="Calibri" w:hAnsi="Calibri" w:cs="Calibri" w:eastAsia="Calibri"/>
          <w:sz w:val="21"/>
          <w:szCs w:val="21"/>
          <w:color w:val="000000"/>
          <w:spacing w:val="1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to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ck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2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3" w:after="0" w:line="278" w:lineRule="auto"/>
        <w:ind w:left="1503" w:right="163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Ben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ell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ced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60" w:lineRule="exact"/>
        <w:ind w:left="150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position w:val="-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4.88pt;height:120.96pt;mso-position-horizontal-relative:char;mso-position-vertical-relative:line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5" w:after="0" w:line="245" w:lineRule="auto"/>
        <w:ind w:left="1100" w:right="964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8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3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2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g-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2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ar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ne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8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ar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ne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2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2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ac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s.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0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1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044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81" w:lineRule="auto"/>
        <w:ind w:left="2204" w:right="99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2.77727pt;width:27.496727pt;height:27.496727pt;mso-position-horizontal-relative:page;mso-position-vertical-relative:paragraph;z-index:-1042" coordorigin="2801,56" coordsize="550,550">
            <v:shape style="position:absolute;left:2861;top:121;width:430;height:413" type="#_x0000_t75">
              <v:imagedata r:id="rId34" o:title=""/>
            </v:shape>
            <v:group style="position:absolute;left:2813;top:68;width:526;height:526" coordorigin="2813,68" coordsize="526,526">
              <v:shape style="position:absolute;left:2813;top:68;width:526;height:526" coordorigin="2813,68" coordsize="526,526" path="m3338,68l2813,68,2813,593,3338,593,3338,569,2837,569,2837,92,3338,92,3338,68e" filled="t" fillcolor="#000000" stroked="f">
                <v:path arrowok="t"/>
                <v:fill/>
              </v:shape>
            </v:group>
            <v:group style="position:absolute;left:3326;top:92;width:2;height:478" coordorigin="3326,92" coordsize="2,478">
              <v:shape style="position:absolute;left:3326;top:92;width:2;height:478" coordorigin="3326,92" coordsize="0,478" path="m3326,92l3326,569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x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e,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0" w:lineRule="atLeast"/>
        <w:ind w:left="1503" w:right="136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cr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70.08pt;height:137.76pt;mso-position-horizontal-relative:char;mso-position-vertical-relative:line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 w:after="0" w:line="240" w:lineRule="auto"/>
        <w:ind w:left="1201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3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2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8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”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mp</w:t>
      </w:r>
      <w:r>
        <w:rPr>
          <w:rFonts w:ascii="Calibri" w:hAnsi="Calibri" w:cs="Calibri" w:eastAsia="Calibri"/>
          <w:sz w:val="21"/>
          <w:szCs w:val="21"/>
          <w:color w:val="000000"/>
          <w:spacing w:val="2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ars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5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1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4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5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4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7" w:after="0" w:line="254" w:lineRule="exact"/>
        <w:ind w:left="1201" w:right="-20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o</w:t>
      </w:r>
      <w:r>
        <w:rPr>
          <w:rFonts w:ascii="Calibri" w:hAnsi="Calibri" w:cs="Calibri" w:eastAsia="Calibri"/>
          <w:sz w:val="21"/>
          <w:szCs w:val="21"/>
          <w:spacing w:val="1"/>
          <w:w w:val="100"/>
        </w:rPr>
        <w:t>c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k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spacing w:val="2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spacing w:val="-3"/>
          <w:w w:val="102"/>
        </w:rPr>
        <w:t>p</w:t>
      </w:r>
      <w:r>
        <w:rPr>
          <w:rFonts w:ascii="Calibri" w:hAnsi="Calibri" w:cs="Calibri" w:eastAsia="Calibri"/>
          <w:sz w:val="21"/>
          <w:szCs w:val="21"/>
          <w:spacing w:val="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a</w:t>
      </w:r>
      <w:r>
        <w:rPr>
          <w:rFonts w:ascii="Calibri" w:hAnsi="Calibri" w:cs="Calibri" w:eastAsia="Calibri"/>
          <w:sz w:val="21"/>
          <w:szCs w:val="21"/>
          <w:spacing w:val="-2"/>
          <w:w w:val="102"/>
        </w:rPr>
        <w:t>c</w:t>
      </w:r>
      <w:r>
        <w:rPr>
          <w:rFonts w:ascii="Calibri" w:hAnsi="Calibri" w:cs="Calibri" w:eastAsia="Calibri"/>
          <w:sz w:val="21"/>
          <w:szCs w:val="21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3" w:after="0" w:line="279" w:lineRule="auto"/>
        <w:ind w:left="2204" w:right="145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2.777411pt;width:27.496727pt;height:27.496727pt;mso-position-horizontal-relative:page;mso-position-vertical-relative:paragraph;z-index:-1041" coordorigin="2801,56" coordsize="550,550">
            <v:shape style="position:absolute;left:2861;top:121;width:430;height:413" type="#_x0000_t75">
              <v:imagedata r:id="rId36" o:title=""/>
            </v:shape>
            <v:group style="position:absolute;left:2813;top:68;width:526;height:526" coordorigin="2813,68" coordsize="526,526">
              <v:shape style="position:absolute;left:2813;top:68;width:526;height:526" coordorigin="2813,68" coordsize="526,526" path="m3338,68l2813,68,2813,593,3338,593,3338,569,2837,569,2837,92,3338,92,3338,68e" filled="t" fillcolor="#000000" stroked="f">
                <v:path arrowok="t"/>
                <v:fill/>
              </v:shape>
            </v:group>
            <v:group style="position:absolute;left:3326;top:92;width:2;height:478" coordorigin="3326,92" coordsize="2,478">
              <v:shape style="position:absolute;left:3326;top:92;width:2;height:478" coordorigin="3326,92" coordsize="0,478" path="m3326,92l3326,569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Bar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60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7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4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lar</w:t>
      </w:r>
      <w:r>
        <w:rPr>
          <w:rFonts w:ascii="Times New Roman" w:hAnsi="Times New Roman" w:cs="Times New Roman" w:eastAsia="Times New Roman"/>
          <w:sz w:val="23"/>
          <w:szCs w:val="23"/>
          <w:spacing w:val="1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le.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1" w:after="0" w:line="244" w:lineRule="auto"/>
        <w:ind w:left="920" w:right="1003"/>
        <w:jc w:val="left"/>
        <w:rPr>
          <w:rFonts w:ascii="Calibri" w:hAnsi="Calibri" w:cs="Calibri" w:eastAsia="Calibri"/>
          <w:sz w:val="21"/>
          <w:szCs w:val="21"/>
        </w:rPr>
      </w:pPr>
      <w:rPr/>
      <w:r>
        <w:rPr/>
        <w:pict>
          <v:group style="position:absolute;margin-left:111.839996pt;margin-top:-97.072929pt;width:393.12pt;height:94.56pt;mso-position-horizontal-relative:page;mso-position-vertical-relative:paragraph;z-index:-1043" coordorigin="2237,-1941" coordsize="7862,1891">
            <v:group style="position:absolute;left:4982;top:-55;width:10;height:2" coordorigin="4982,-55" coordsize="10,2">
              <v:shape style="position:absolute;left:4982;top:-55;width:10;height:2" coordorigin="4982,-55" coordsize="10,0" path="m4982,-55l4992,-55e" filled="f" stroked="t" strokeweight=".48pt" strokecolor="#7E7E7D">
                <v:path arrowok="t"/>
              </v:shape>
              <v:shape style="position:absolute;left:2237;top:-1941;width:7862;height:1891" type="#_x0000_t75">
                <v:imagedata r:id="rId37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4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8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2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ge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up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ar</w:t>
      </w:r>
      <w:r>
        <w:rPr>
          <w:rFonts w:ascii="Calibri" w:hAnsi="Calibri" w:cs="Calibri" w:eastAsia="Calibri"/>
          <w:sz w:val="21"/>
          <w:szCs w:val="21"/>
          <w:color w:val="000000"/>
          <w:spacing w:val="2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th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rk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2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8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2"/>
        </w:rPr>
        <w:t>3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sh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rk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rk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ta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1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040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61" w:right="246"/>
        <w:jc w:val="center"/>
        <w:tabs>
          <w:tab w:pos="11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  <w:t>9</w:t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3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ing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Sheet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6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78" w:lineRule="auto"/>
        <w:ind w:left="1503" w:right="323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Sheet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ect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ck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Sheet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Sheet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9" w:lineRule="auto"/>
        <w:ind w:left="2204" w:right="16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1.127341pt;width:27.496727pt;height:27.496727pt;mso-position-horizontal-relative:page;mso-position-vertical-relative:paragraph;z-index:-1039" coordorigin="2801,23" coordsize="550,550">
            <v:shape style="position:absolute;left:2861;top:88;width:430;height:413" type="#_x0000_t75">
              <v:imagedata r:id="rId38" o:title=""/>
            </v:shape>
            <v:group style="position:absolute;left:2813;top:35;width:526;height:526" coordorigin="2813,35" coordsize="526,526">
              <v:shape style="position:absolute;left:2813;top:35;width:526;height:526" coordorigin="2813,35" coordsize="526,526" path="m3338,35l2813,35,2813,560,3338,560,3338,536,2837,536,2837,59,3338,59,3338,35e" filled="t" fillcolor="#000000" stroked="f">
                <v:path arrowok="t"/>
                <v:fill/>
              </v:shape>
            </v:group>
            <v:group style="position:absolute;left:3326;top:59;width:2;height:478" coordorigin="3326,59" coordsize="2,478">
              <v:shape style="position:absolute;left:3326;top:59;width:2;height:478" coordorigin="3326,59" coordsize="0,478" path="m3326,59l3326,536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tact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ck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Sheet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7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2" w:after="0" w:line="260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7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  <w:position w:val="-1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u w:val="single" w:color="0000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  <w:position w:val="-1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position w:val="-1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8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37.92pt;height:136.8pt;mso-position-horizontal-relative:char;mso-position-vertical-relative:line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5" w:after="0" w:line="247" w:lineRule="auto"/>
        <w:ind w:left="1398" w:right="1835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5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9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0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rk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re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nds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9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and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0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2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rk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4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9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0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2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2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2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1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038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0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ill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7" w:after="0" w:line="278" w:lineRule="auto"/>
        <w:ind w:left="1503" w:right="383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Cla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iece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5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leti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°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2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3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4.48pt;height:103.68pt;mso-position-horizontal-relative:char;mso-position-vertical-relative:line" type="#_x0000_t75">
            <v:imagedata r:id="rId4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2" w:after="0" w:line="245" w:lineRule="auto"/>
        <w:ind w:left="1009" w:right="1114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-2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6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9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0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dge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rk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ta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ange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wn</w:t>
      </w:r>
      <w:r>
        <w:rPr>
          <w:rFonts w:ascii="Calibri" w:hAnsi="Calibri" w:cs="Calibri" w:eastAsia="Calibri"/>
          <w:sz w:val="21"/>
          <w:szCs w:val="21"/>
          <w:color w:val="000000"/>
          <w:spacing w:val="1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9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0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3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rk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ce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ng</w:t>
      </w:r>
      <w:r>
        <w:rPr>
          <w:rFonts w:ascii="Calibri" w:hAnsi="Calibri" w:cs="Calibri" w:eastAsia="Calibri"/>
          <w:sz w:val="21"/>
          <w:szCs w:val="21"/>
          <w:color w:val="000000"/>
          <w:spacing w:val="1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nd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#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3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1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037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240" w:lineRule="auto"/>
        <w:ind w:left="61" w:right="1129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3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eated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#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7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6"/>
          <w:w w:val="10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ct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4" w:after="0" w:line="240" w:lineRule="auto"/>
        <w:ind w:left="1466" w:right="2649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(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)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166" w:right="1312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40.031631pt;margin-top:.287293pt;width:27.496727pt;height:27.496727pt;mso-position-horizontal-relative:page;mso-position-vertical-relative:paragraph;z-index:-1035" coordorigin="2801,6" coordsize="550,550">
            <v:shape style="position:absolute;left:2861;top:71;width:430;height:413" type="#_x0000_t75">
              <v:imagedata r:id="rId41" o:title=""/>
            </v:shape>
            <v:group style="position:absolute;left:2813;top:18;width:526;height:526" coordorigin="2813,18" coordsize="526,526">
              <v:shape style="position:absolute;left:2813;top:18;width:526;height:526" coordorigin="2813,18" coordsize="526,526" path="m3338,18l2813,18,2813,544,3338,544,3338,520,2837,520,2837,42,3338,42,3338,18e" filled="t" fillcolor="#000000" stroked="f">
                <v:path arrowok="t"/>
                <v:fill/>
              </v:shape>
            </v:group>
            <v:group style="position:absolute;left:3326;top:42;width:2;height:478" coordorigin="3326,42" coordsize="2,478">
              <v:shape style="position:absolute;left:3326;top:42;width:2;height:478" coordorigin="3326,42" coordsize="0,478" path="m3326,42l3326,520e" filled="f" stroked="t" strokeweight="1.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w w:val="101"/>
        </w:rPr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to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la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s.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3" w:lineRule="auto"/>
        <w:ind w:left="1503" w:right="288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B.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tip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cati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2" w:after="0" w:line="281" w:lineRule="auto"/>
        <w:ind w:left="1503" w:right="276" w:firstLine="-35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ap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en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mmer</w:t>
      </w:r>
      <w:r>
        <w:rPr>
          <w:rFonts w:ascii="Times New Roman" w:hAnsi="Times New Roman" w:cs="Times New Roman" w:eastAsia="Times New Roman"/>
          <w:sz w:val="23"/>
          <w:szCs w:val="23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ie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0" w:after="0" w:line="264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ter</w:t>
      </w:r>
      <w:r>
        <w:rPr>
          <w:rFonts w:ascii="Times New Roman" w:hAnsi="Times New Roman" w:cs="Times New Roman" w:eastAsia="Times New Roman"/>
          <w:sz w:val="23"/>
          <w:szCs w:val="2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4"/>
          <w:w w:val="100"/>
        </w:rPr>
        <w:t>m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</w:rPr>
        <w:t>k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ri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it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23"/>
          <w:szCs w:val="23"/>
          <w:spacing w:val="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b/>
          <w:bCs/>
        </w:rPr>
        <w:t>ril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b/>
          <w:bCs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23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3.36pt;height:144pt;mso-position-horizontal-relative:char;mso-position-vertical-relative:line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2" w:after="0" w:line="247" w:lineRule="auto"/>
        <w:ind w:left="1218" w:right="1687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7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illi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3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4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or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3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ark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2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)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ugh</w:t>
      </w:r>
      <w:r>
        <w:rPr>
          <w:rFonts w:ascii="Calibri" w:hAnsi="Calibri" w:cs="Calibri" w:eastAsia="Calibri"/>
          <w:sz w:val="21"/>
          <w:szCs w:val="21"/>
          <w:color w:val="000000"/>
          <w:spacing w:val="14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b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rk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5"/>
          <w:w w:val="102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2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81" w:after="0" w:line="260" w:lineRule="exact"/>
        <w:ind w:left="1153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196.269989pt;margin-top:25.295782pt;width:224.140003pt;height:188.020004pt;mso-position-horizontal-relative:page;mso-position-vertical-relative:paragraph;z-index:-1036" coordorigin="3925,506" coordsize="4483,3760">
            <v:shape style="position:absolute;left:3948;top:521;width:4438;height:3730" type="#_x0000_t75">
              <v:imagedata r:id="rId43" o:title=""/>
            </v:shape>
            <v:group style="position:absolute;left:3934;top:514;width:4466;height:2" coordorigin="3934,514" coordsize="4466,2">
              <v:shape style="position:absolute;left:3934;top:514;width:4466;height:2" coordorigin="3934,514" coordsize="4466,0" path="m3934,514l8400,514e" filled="f" stroked="t" strokeweight=".820008pt" strokecolor="#000000">
                <v:path arrowok="t"/>
              </v:shape>
            </v:group>
            <v:group style="position:absolute;left:3941;top:521;width:2;height:3730" coordorigin="3941,521" coordsize="2,3730">
              <v:shape style="position:absolute;left:3941;top:521;width:2;height:3730" coordorigin="3941,521" coordsize="0,3730" path="m3941,521l3941,4251e" filled="f" stroked="t" strokeweight=".82pt" strokecolor="#000000">
                <v:path arrowok="t"/>
              </v:shape>
            </v:group>
            <v:group style="position:absolute;left:8393;top:521;width:2;height:3730" coordorigin="8393,521" coordsize="2,3730">
              <v:shape style="position:absolute;left:8393;top:521;width:2;height:3730" coordorigin="8393,521" coordsize="0,3730" path="m8393,521l8393,4251e" filled="f" stroked="t" strokeweight=".82pt" strokecolor="#000000">
                <v:path arrowok="t"/>
              </v:shape>
            </v:group>
            <v:group style="position:absolute;left:3934;top:4258;width:4466;height:2" coordorigin="3934,4258" coordsize="4466,2">
              <v:shape style="position:absolute;left:3934;top:4258;width:4466;height:2" coordorigin="3934,4258" coordsize="4466,0" path="m3934,4258l8400,4258e" filled="f" stroked="t" strokeweight=".82000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E.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3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stall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3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/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6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”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ets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si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b/>
          <w:bCs/>
          <w:position w:val="-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et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b/>
          <w:bCs/>
          <w:position w:val="-1"/>
        </w:rPr>
        <w:t>G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b/>
          <w:bCs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b/>
          <w:bCs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all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les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led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in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ste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1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1" w:after="0" w:line="247" w:lineRule="auto"/>
        <w:ind w:left="2655" w:right="2673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1"/>
          <w:w w:val="100"/>
        </w:rPr>
        <w:t>8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lli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000000"/>
          <w:spacing w:val="3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2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3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v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ts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2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ur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  <w:u w:val="single" w:color="0000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  <w:u w:val="single" w:color="000000"/>
        </w:rPr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  <w:u w:val="single" w:color="0000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  <w:u w:val="single" w:color="000000"/>
        </w:rPr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  <w:u w:val="single" w:color="0000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  <w:u w:val="single" w:color="000000"/>
        </w:rPr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  <w:u w:val="single" w:color="000000"/>
        </w:rPr>
        <w:t>p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  <w:u w:val="single" w:color="000000"/>
        </w:rPr>
      </w:r>
      <w:r>
        <w:rPr>
          <w:rFonts w:ascii="Calibri" w:hAnsi="Calibri" w:cs="Calibri" w:eastAsia="Calibri"/>
          <w:sz w:val="21"/>
          <w:szCs w:val="21"/>
          <w:color w:val="000000"/>
          <w:spacing w:val="-79"/>
          <w:w w:val="100"/>
          <w:u w:val="single" w:color="0000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79"/>
          <w:w w:val="100"/>
          <w:u w:val="single" w:color="000000"/>
        </w:rPr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  <w:u w:val="single" w:color="000000"/>
        </w:rPr>
        <w:t>8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  <w:u w:val="single" w:color="000000"/>
        </w:rPr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  <w:u w:val="single" w:color="0000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  <w:u w:val="single" w:color="000000"/>
        </w:rPr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4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p>
      <w:pPr>
        <w:jc w:val="right"/>
        <w:spacing w:after="0"/>
        <w:sectPr>
          <w:pgSz w:w="11900" w:h="16840"/>
          <w:pgMar w:top="1340" w:bottom="280" w:left="1300" w:right="860"/>
        </w:sectPr>
      </w:pPr>
      <w:rPr/>
    </w:p>
    <w:p>
      <w:pPr>
        <w:spacing w:before="78" w:after="0" w:line="263" w:lineRule="exact"/>
        <w:ind w:left="102" w:right="-20"/>
        <w:jc w:val="left"/>
        <w:tabs>
          <w:tab w:pos="7160" w:val="left"/>
        </w:tabs>
        <w:rPr>
          <w:rFonts w:ascii="Cambria" w:hAnsi="Cambria" w:cs="Cambria" w:eastAsia="Cambria"/>
          <w:sz w:val="23"/>
          <w:szCs w:val="23"/>
        </w:rPr>
      </w:pPr>
      <w:rPr/>
      <w:r>
        <w:rPr/>
        <w:pict>
          <v:group style="position:absolute;margin-left:53.991634pt;margin-top:70.434601pt;width:506.656717pt;height:701.170256pt;mso-position-horizontal-relative:page;mso-position-vertical-relative:page;z-index:-1034" coordorigin="1080,1409" coordsize="10133,14023">
            <v:group style="position:absolute;left:1294;top:1416;width:2;height:14009" coordorigin="1294,1416" coordsize="2,14009">
              <v:shape style="position:absolute;left:1294;top:1416;width:2;height:14009" coordorigin="1294,1416" coordsize="0,14009" path="m1294,15425l1294,1416e" filled="f" stroked="t" strokeweight=".730032pt" strokecolor="#000000">
                <v:path arrowok="t"/>
              </v:shape>
            </v:group>
            <v:group style="position:absolute;left:1092;top:1795;width:10109;height:2" coordorigin="1092,1795" coordsize="10109,2">
              <v:shape style="position:absolute;left:1092;top:1795;width:10109;height:2" coordorigin="1092,1795" coordsize="10109,0" path="m11201,1795l1092,1795e" filled="f" stroked="t" strokeweight="1.216728pt" strokecolor="#000000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5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y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:</w:t>
      </w:r>
      <w:r>
        <w:rPr>
          <w:rFonts w:ascii="Cambria" w:hAnsi="Cambria" w:cs="Cambria" w:eastAsia="Cambria"/>
          <w:sz w:val="23"/>
          <w:szCs w:val="23"/>
          <w:color w:val="4E81BD"/>
          <w:spacing w:val="13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9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F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r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c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i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1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0"/>
          <w:position w:val="-1"/>
        </w:rPr>
        <w:t>o</w:t>
      </w:r>
      <w:r>
        <w:rPr>
          <w:rFonts w:ascii="Cambria" w:hAnsi="Cambria" w:cs="Cambria" w:eastAsia="Cambria"/>
          <w:sz w:val="23"/>
          <w:szCs w:val="23"/>
          <w:color w:val="4E81BD"/>
          <w:spacing w:val="-2"/>
          <w:w w:val="100"/>
          <w:position w:val="-1"/>
        </w:rPr>
        <w:t>d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-42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ab/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S</w:t>
      </w:r>
      <w:r>
        <w:rPr>
          <w:rFonts w:ascii="Cambria" w:hAnsi="Cambria" w:cs="Cambria" w:eastAsia="Cambria"/>
          <w:sz w:val="23"/>
          <w:szCs w:val="23"/>
          <w:color w:val="4E81BD"/>
          <w:spacing w:val="3"/>
          <w:w w:val="100"/>
          <w:position w:val="-1"/>
        </w:rPr>
        <w:t>h</w:t>
      </w:r>
      <w:r>
        <w:rPr>
          <w:rFonts w:ascii="Cambria" w:hAnsi="Cambria" w:cs="Cambria" w:eastAsia="Cambria"/>
          <w:sz w:val="23"/>
          <w:szCs w:val="23"/>
          <w:color w:val="4E81BD"/>
          <w:spacing w:val="-3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2"/>
          <w:w w:val="100"/>
          <w:position w:val="-1"/>
        </w:rPr>
        <w:t>M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0"/>
          <w:position w:val="-1"/>
        </w:rPr>
        <w:t>l</w:t>
      </w:r>
      <w:r>
        <w:rPr>
          <w:rFonts w:ascii="Cambria" w:hAnsi="Cambria" w:cs="Cambria" w:eastAsia="Cambria"/>
          <w:sz w:val="23"/>
          <w:szCs w:val="23"/>
          <w:color w:val="4E81BD"/>
          <w:spacing w:val="7"/>
          <w:w w:val="100"/>
          <w:position w:val="-1"/>
        </w:rPr>
        <w:t> 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B</w:t>
      </w:r>
      <w:r>
        <w:rPr>
          <w:rFonts w:ascii="Cambria" w:hAnsi="Cambria" w:cs="Cambria" w:eastAsia="Cambria"/>
          <w:sz w:val="23"/>
          <w:szCs w:val="23"/>
          <w:color w:val="4E81BD"/>
          <w:spacing w:val="1"/>
          <w:w w:val="101"/>
          <w:position w:val="-1"/>
        </w:rPr>
        <w:t>e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di</w:t>
      </w:r>
      <w:r>
        <w:rPr>
          <w:rFonts w:ascii="Cambria" w:hAnsi="Cambria" w:cs="Cambria" w:eastAsia="Cambria"/>
          <w:sz w:val="23"/>
          <w:szCs w:val="23"/>
          <w:color w:val="4E81BD"/>
          <w:spacing w:val="-1"/>
          <w:w w:val="101"/>
          <w:position w:val="-1"/>
        </w:rPr>
        <w:t>n</w:t>
      </w:r>
      <w:r>
        <w:rPr>
          <w:rFonts w:ascii="Cambria" w:hAnsi="Cambria" w:cs="Cambria" w:eastAsia="Cambria"/>
          <w:sz w:val="23"/>
          <w:szCs w:val="23"/>
          <w:color w:val="4E81BD"/>
          <w:spacing w:val="0"/>
          <w:w w:val="101"/>
          <w:position w:val="-1"/>
        </w:rPr>
        <w:t>g</w:t>
      </w:r>
      <w:r>
        <w:rPr>
          <w:rFonts w:ascii="Cambria" w:hAnsi="Cambria" w:cs="Cambria" w:eastAsia="Cambria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8" w:after="0" w:line="305" w:lineRule="exact"/>
        <w:ind w:left="102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225.069992pt;margin-top:25.592854pt;width:166.540009pt;height:129.220013pt;mso-position-horizontal-relative:page;mso-position-vertical-relative:paragraph;z-index:-1033" coordorigin="4501,512" coordsize="3331,2584">
            <v:shape style="position:absolute;left:4522;top:525;width:3288;height:2556" type="#_x0000_t75">
              <v:imagedata r:id="rId44" o:title=""/>
            </v:shape>
            <v:group style="position:absolute;left:4510;top:519;width:3314;height:2" coordorigin="4510,519" coordsize="3314,2">
              <v:shape style="position:absolute;left:4510;top:519;width:3314;height:2" coordorigin="4510,519" coordsize="3314,0" path="m4510,519l7824,519e" filled="f" stroked="t" strokeweight=".700016pt" strokecolor="#000000">
                <v:path arrowok="t"/>
              </v:shape>
            </v:group>
            <v:group style="position:absolute;left:4516;top:525;width:2;height:2556" coordorigin="4516,525" coordsize="2,2556">
              <v:shape style="position:absolute;left:4516;top:525;width:2;height:2556" coordorigin="4516,525" coordsize="0,2556" path="m4516,525l4516,3081e" filled="f" stroked="t" strokeweight=".7pt" strokecolor="#000000">
                <v:path arrowok="t"/>
              </v:shape>
            </v:group>
            <v:group style="position:absolute;left:7817;top:525;width:2;height:2556" coordorigin="7817,525" coordsize="2,2556">
              <v:shape style="position:absolute;left:7817;top:525;width:2;height:2556" coordorigin="7817,525" coordsize="0,2556" path="m7817,525l7817,3081e" filled="f" stroked="t" strokeweight=".82pt" strokecolor="#000000">
                <v:path arrowok="t"/>
              </v:shape>
            </v:group>
            <v:group style="position:absolute;left:4510;top:3088;width:3314;height:2" coordorigin="4510,3088" coordsize="3314,2">
              <v:shape style="position:absolute;left:4510;top:3088;width:3314;height:2" coordorigin="4510,3088" coordsize="3314,0" path="m4510,3088l7824,3088e" filled="f" stroked="t" strokeweight=".820013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7"/>
          <w:szCs w:val="27"/>
          <w:w w:val="101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  <w:position w:val="-1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  <w:position w:val="-1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  <w:position w:val="-1"/>
        </w:rPr>
        <w:t>e</w:t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  <w:position w:val="-1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4"/>
          <w:w w:val="100"/>
          <w:b/>
          <w:bCs/>
          <w:u w:val="thick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  <w:position w:val="-1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  <w:position w:val="-1"/>
        </w:rPr>
        <w:t>2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-1"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-6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-1"/>
        </w:rPr>
        <w:tab/>
      </w:r>
      <w:r>
        <w:rPr>
          <w:rFonts w:ascii="Times New Roman" w:hAnsi="Times New Roman" w:cs="Times New Roman" w:eastAsia="Times New Roman"/>
          <w:sz w:val="27"/>
          <w:szCs w:val="27"/>
          <w:spacing w:val="1"/>
          <w:w w:val="100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position w:val="-1"/>
        </w:rPr>
        <w:t>p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spacing w:val="-2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27"/>
          <w:szCs w:val="27"/>
          <w:spacing w:val="-1"/>
          <w:w w:val="100"/>
          <w:b/>
          <w:bCs/>
          <w:position w:val="-1"/>
        </w:rPr>
        <w:t>n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7"/>
          <w:szCs w:val="27"/>
          <w:spacing w:val="-2"/>
          <w:w w:val="100"/>
          <w:b/>
          <w:bCs/>
          <w:position w:val="-1"/>
        </w:rPr>
        <w:t>l</w:t>
      </w:r>
      <w:r>
        <w:rPr>
          <w:rFonts w:ascii="Times New Roman" w:hAnsi="Times New Roman" w:cs="Times New Roman" w:eastAsia="Times New Roman"/>
          <w:sz w:val="27"/>
          <w:szCs w:val="27"/>
          <w:spacing w:val="0"/>
          <w:w w:val="100"/>
          <w:position w:val="-1"/>
        </w:rPr>
        <w:t>:</w:t>
      </w:r>
      <w:r>
        <w:rPr>
          <w:rFonts w:ascii="Times New Roman" w:hAnsi="Times New Roman" w:cs="Times New Roman" w:eastAsia="Times New Roman"/>
          <w:sz w:val="27"/>
          <w:szCs w:val="27"/>
          <w:spacing w:val="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if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ai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ai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le,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3"/>
          <w:szCs w:val="23"/>
          <w:spacing w:val="-3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4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3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esi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-1"/>
        </w:rPr>
        <w:t>ed</w:t>
      </w:r>
      <w:r>
        <w:rPr>
          <w:rFonts w:ascii="Times New Roman" w:hAnsi="Times New Roman" w:cs="Times New Roman" w:eastAsia="Times New Roman"/>
          <w:sz w:val="23"/>
          <w:szCs w:val="23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2"/>
          <w:w w:val="101"/>
          <w:position w:val="-1"/>
        </w:rPr>
        <w:t>l</w:t>
      </w:r>
      <w:r>
        <w:rPr>
          <w:rFonts w:ascii="Times New Roman" w:hAnsi="Times New Roman" w:cs="Times New Roman" w:eastAsia="Times New Roman"/>
          <w:sz w:val="23"/>
          <w:szCs w:val="23"/>
          <w:spacing w:val="-2"/>
          <w:w w:val="101"/>
          <w:position w:val="-1"/>
        </w:rPr>
        <w:t>o</w:t>
      </w:r>
      <w:r>
        <w:rPr>
          <w:rFonts w:ascii="Times New Roman" w:hAnsi="Times New Roman" w:cs="Times New Roman" w:eastAsia="Times New Roman"/>
          <w:sz w:val="23"/>
          <w:szCs w:val="23"/>
          <w:spacing w:val="-1"/>
          <w:w w:val="101"/>
          <w:position w:val="-1"/>
        </w:rPr>
        <w:t>r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1"/>
          <w:position w:val="-1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1" w:after="0" w:line="245" w:lineRule="auto"/>
        <w:ind w:left="3190" w:right="3204"/>
        <w:jc w:val="lef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538DD4"/>
          <w:spacing w:val="1"/>
          <w:w w:val="100"/>
        </w:rPr>
        <w:t>g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ur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538DD4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2"/>
          <w:w w:val="100"/>
        </w:rPr>
        <w:t>1</w:t>
      </w:r>
      <w:r>
        <w:rPr>
          <w:rFonts w:ascii="Calibri" w:hAnsi="Calibri" w:cs="Calibri" w:eastAsia="Calibri"/>
          <w:sz w:val="21"/>
          <w:szCs w:val="21"/>
          <w:color w:val="538DD4"/>
          <w:spacing w:val="-3"/>
          <w:w w:val="100"/>
        </w:rPr>
        <w:t>9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:</w:t>
      </w:r>
      <w:r>
        <w:rPr>
          <w:rFonts w:ascii="Calibri" w:hAnsi="Calibri" w:cs="Calibri" w:eastAsia="Calibri"/>
          <w:sz w:val="21"/>
          <w:szCs w:val="21"/>
          <w:color w:val="538DD4"/>
          <w:spacing w:val="0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538DD4"/>
          <w:spacing w:val="1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3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r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-</w:t>
      </w:r>
      <w:r>
        <w:rPr>
          <w:rFonts w:ascii="Calibri" w:hAnsi="Calibri" w:cs="Calibri" w:eastAsia="Calibri"/>
          <w:sz w:val="21"/>
          <w:szCs w:val="21"/>
          <w:color w:val="000000"/>
          <w:spacing w:val="22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2"/>
          <w:w w:val="102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at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the</w:t>
      </w:r>
      <w:r>
        <w:rPr>
          <w:rFonts w:ascii="Calibri" w:hAnsi="Calibri" w:cs="Calibri" w:eastAsia="Calibri"/>
          <w:sz w:val="21"/>
          <w:szCs w:val="21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tr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sh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9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3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k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5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w</w:t>
      </w:r>
      <w:r>
        <w:rPr>
          <w:rFonts w:ascii="Calibri" w:hAnsi="Calibri" w:cs="Calibri" w:eastAsia="Calibri"/>
          <w:sz w:val="21"/>
          <w:szCs w:val="21"/>
          <w:color w:val="000000"/>
          <w:spacing w:val="-3"/>
          <w:w w:val="102"/>
        </w:rPr>
        <w:t>h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n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0"/>
        </w:rPr>
        <w:t>f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abr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21"/>
          <w:szCs w:val="21"/>
          <w:color w:val="000000"/>
          <w:spacing w:val="17"/>
          <w:w w:val="100"/>
        </w:rPr>
        <w:t> 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o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rr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e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c</w:t>
      </w:r>
      <w:r>
        <w:rPr>
          <w:rFonts w:ascii="Calibri" w:hAnsi="Calibri" w:cs="Calibri" w:eastAsia="Calibri"/>
          <w:sz w:val="21"/>
          <w:szCs w:val="21"/>
          <w:color w:val="000000"/>
          <w:spacing w:val="-2"/>
          <w:w w:val="102"/>
        </w:rPr>
        <w:t>t</w:t>
      </w:r>
      <w:r>
        <w:rPr>
          <w:rFonts w:ascii="Calibri" w:hAnsi="Calibri" w:cs="Calibri" w:eastAsia="Calibri"/>
          <w:sz w:val="21"/>
          <w:szCs w:val="21"/>
          <w:color w:val="000000"/>
          <w:spacing w:val="1"/>
          <w:w w:val="102"/>
        </w:rPr>
        <w:t>l</w:t>
      </w:r>
      <w:r>
        <w:rPr>
          <w:rFonts w:ascii="Calibri" w:hAnsi="Calibri" w:cs="Calibri" w:eastAsia="Calibri"/>
          <w:sz w:val="21"/>
          <w:szCs w:val="21"/>
          <w:color w:val="000000"/>
          <w:spacing w:val="-1"/>
          <w:w w:val="102"/>
        </w:rPr>
        <w:t>y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2"/>
        </w:rPr>
        <w:t>.</w:t>
      </w:r>
      <w:r>
        <w:rPr>
          <w:rFonts w:ascii="Calibri" w:hAnsi="Calibri" w:cs="Calibri" w:eastAsia="Calibri"/>
          <w:sz w:val="21"/>
          <w:szCs w:val="21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right="90"/>
        <w:jc w:val="right"/>
        <w:rPr>
          <w:rFonts w:ascii="Calibri" w:hAnsi="Calibri" w:cs="Calibri" w:eastAsia="Calibri"/>
          <w:sz w:val="21"/>
          <w:szCs w:val="21"/>
        </w:rPr>
      </w:pPr>
      <w:rPr/>
      <w:r>
        <w:rPr>
          <w:rFonts w:ascii="Calibri" w:hAnsi="Calibri" w:cs="Calibri" w:eastAsia="Calibri"/>
          <w:sz w:val="21"/>
          <w:szCs w:val="21"/>
          <w:spacing w:val="-1"/>
          <w:w w:val="102"/>
        </w:rPr>
        <w:t>1</w:t>
      </w:r>
      <w:r>
        <w:rPr>
          <w:rFonts w:ascii="Calibri" w:hAnsi="Calibri" w:cs="Calibri" w:eastAsia="Calibri"/>
          <w:sz w:val="21"/>
          <w:szCs w:val="21"/>
          <w:spacing w:val="0"/>
          <w:w w:val="102"/>
        </w:rPr>
        <w:t>5</w:t>
      </w:r>
      <w:r>
        <w:rPr>
          <w:rFonts w:ascii="Calibri" w:hAnsi="Calibri" w:cs="Calibri" w:eastAsia="Calibri"/>
          <w:sz w:val="21"/>
          <w:szCs w:val="21"/>
          <w:spacing w:val="0"/>
          <w:w w:val="100"/>
        </w:rPr>
      </w:r>
    </w:p>
    <w:sectPr>
      <w:pgSz w:w="11900" w:h="16840"/>
      <w:pgMar w:top="1340" w:bottom="280" w:left="1300" w:right="8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customXml" Target="../customXml/item3.xml"/><Relationship Id="rId7" Type="http://schemas.openxmlformats.org/officeDocument/2006/relationships/image" Target="media/image3.jpg"/><Relationship Id="rId2" Type="http://schemas.openxmlformats.org/officeDocument/2006/relationships/fontTable" Target="fontTable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customXml" Target="../customXml/item1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g"/><Relationship Id="rId35" Type="http://schemas.openxmlformats.org/officeDocument/2006/relationships/image" Target="media/image31.png"/><Relationship Id="rId43" Type="http://schemas.openxmlformats.org/officeDocument/2006/relationships/image" Target="media/image39.jpg"/><Relationship Id="rId8" Type="http://schemas.openxmlformats.org/officeDocument/2006/relationships/image" Target="media/image4.jpg"/><Relationship Id="rId3" Type="http://schemas.openxmlformats.org/officeDocument/2006/relationships/theme" Target="theme/theme1.xml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customXml" Target="../customXml/item2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527443B7F650468EB70DBA5F662911" ma:contentTypeVersion="19" ma:contentTypeDescription="Create a new document." ma:contentTypeScope="" ma:versionID="1dcc0da45af1e6733cd93be76481f6e9">
  <xsd:schema xmlns:xsd="http://www.w3.org/2001/XMLSchema" xmlns:xs="http://www.w3.org/2001/XMLSchema" xmlns:p="http://schemas.microsoft.com/office/2006/metadata/properties" xmlns:ns2="5796801b-3a89-4506-aaa3-b2b080dc6fff" xmlns:ns3="352a001b-fdfe-49a0-8a03-de813b89e960" targetNamespace="http://schemas.microsoft.com/office/2006/metadata/properties" ma:root="true" ma:fieldsID="8061108c9017e2d5c6aa652c79b4115d" ns2:_="" ns3:_="">
    <xsd:import namespace="5796801b-3a89-4506-aaa3-b2b080dc6fff"/>
    <xsd:import namespace="352a001b-fdfe-49a0-8a03-de813b89e9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Dateuploadedtocours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96801b-3a89-4506-aaa3-b2b080dc6f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9b8d16d-ae89-43c7-a374-a853dcb0227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uploadedtocourse" ma:index="25" nillable="true" ma:displayName="Date uploaded to course" ma:format="Dropdown" ma:internalName="Dateuploadedtocourse">
      <xsd:simpleType>
        <xsd:restriction base="dms:Text">
          <xsd:maxLength value="255"/>
        </xsd:restriction>
      </xsd:simpleType>
    </xsd:element>
    <xsd:element name="MediaServiceLocation" ma:index="26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2a001b-fdfe-49a0-8a03-de813b89e96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a98a70c-eb8b-4cde-922a-1396e9e365c9}" ma:internalName="TaxCatchAll" ma:showField="CatchAllData" ma:web="352a001b-fdfe-49a0-8a03-de813b89e9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796801b-3a89-4506-aaa3-b2b080dc6fff">
      <Terms xmlns="http://schemas.microsoft.com/office/infopath/2007/PartnerControls"/>
    </lcf76f155ced4ddcb4097134ff3c332f>
    <TaxCatchAll xmlns="352a001b-fdfe-49a0-8a03-de813b89e960" xsi:nil="true"/>
    <Dateuploadedtocourse xmlns="5796801b-3a89-4506-aaa3-b2b080dc6fff" xsi:nil="true"/>
  </documentManagement>
</p:properties>
</file>

<file path=customXml/itemProps1.xml><?xml version="1.0" encoding="utf-8"?>
<ds:datastoreItem xmlns:ds="http://schemas.openxmlformats.org/officeDocument/2006/customXml" ds:itemID="{B0ABE2CB-6879-4917-BE57-94AA75CFF0FF}"/>
</file>

<file path=customXml/itemProps2.xml><?xml version="1.0" encoding="utf-8"?>
<ds:datastoreItem xmlns:ds="http://schemas.openxmlformats.org/officeDocument/2006/customXml" ds:itemID="{FD9FFA52-98FB-48D5-A853-A599056AE789}"/>
</file>

<file path=customXml/itemProps3.xml><?xml version="1.0" encoding="utf-8"?>
<ds:datastoreItem xmlns:ds="http://schemas.openxmlformats.org/officeDocument/2006/customXml" ds:itemID="{61D882ED-29C7-42E2-8667-4A668E47A7F8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SheetSteel_Final</dc:title>
  <dc:creator>Andrea Brevard</dc:creator>
  <dcterms:created xsi:type="dcterms:W3CDTF">2011-12-27T12:28:47Z</dcterms:created>
  <dcterms:modified xsi:type="dcterms:W3CDTF">2011-12-27T12:28:47Z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2010-07-14T00:00:00Z</vt:filetime>
  </property>
  <property fmtid="{D5CDD505-2E9C-101B-9397-08002B2CF9AE}" pid="3" name="LastSaved">
    <vt:filetime>2011-12-27T00:00:00Z</vt:filetime>
  </property>
  <property fmtid="{D5CDD505-2E9C-101B-9397-08002B2CF9AE}" pid="4" name="ContentTypeId">
    <vt:lpwstr>0x0101006F527443B7F650468EB70DBA5F662911</vt:lpwstr>
  </property>
</Properties>
</file>