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8" w:after="0" w:line="240" w:lineRule="auto"/>
        <w:ind w:left="64" w:right="50"/>
        <w:jc w:val="center"/>
        <w:tabs>
          <w:tab w:pos="72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9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4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ti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6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u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51" w:lineRule="exact"/>
        <w:ind w:left="648" w:right="637"/>
        <w:jc w:val="center"/>
        <w:tabs>
          <w:tab w:pos="4200" w:val="left"/>
          <w:tab w:pos="6340" w:val="left"/>
        </w:tabs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F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l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o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-3"/>
          <w:w w:val="100"/>
          <w:b/>
          <w:bCs/>
          <w:position w:val="-3"/>
        </w:rPr>
        <w:t>i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n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g</w:t>
        <w:tab/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3"/>
          <w:w w:val="100"/>
          <w:b/>
          <w:bCs/>
          <w:position w:val="-3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l</w:t>
        <w:tab/>
      </w:r>
      <w:r>
        <w:rPr>
          <w:rFonts w:ascii="Times New Roman" w:hAnsi="Times New Roman" w:cs="Times New Roman" w:eastAsia="Times New Roman"/>
          <w:sz w:val="93"/>
          <w:szCs w:val="93"/>
          <w:spacing w:val="-2"/>
          <w:w w:val="100"/>
          <w:b/>
          <w:bCs/>
          <w:position w:val="-3"/>
        </w:rPr>
        <w:t>C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u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b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0" w:after="0" w:line="240" w:lineRule="auto"/>
        <w:ind w:left="3872" w:right="3856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84.269989pt;margin-top:-189.779877pt;width:227.140006pt;height:176.860011pt;mso-position-horizontal-relative:page;mso-position-vertical-relative:paragraph;z-index:-1191" coordorigin="3685,-3796" coordsize="4543,3537">
            <v:shape style="position:absolute;left:3708;top:-3783;width:4498;height:3509" type="#_x0000_t75">
              <v:imagedata r:id="rId5" o:title=""/>
            </v:shape>
            <v:group style="position:absolute;left:3694;top:-3789;width:4526;height:2" coordorigin="3694,-3789" coordsize="4526,2">
              <v:shape style="position:absolute;left:3694;top:-3789;width:4526;height:2" coordorigin="3694,-3789" coordsize="4526,0" path="m3694,-3789l8220,-3789e" filled="f" stroked="t" strokeweight=".700015pt" strokecolor="#000000">
                <v:path arrowok="t"/>
              </v:shape>
            </v:group>
            <v:group style="position:absolute;left:3701;top:-3783;width:2;height:3509" coordorigin="3701,-3783" coordsize="2,3509">
              <v:shape style="position:absolute;left:3701;top:-3783;width:2;height:3509" coordorigin="3701,-3783" coordsize="0,3509" path="m3701,-3783l3701,-274e" filled="f" stroked="t" strokeweight=".82pt" strokecolor="#000000">
                <v:path arrowok="t"/>
              </v:shape>
            </v:group>
            <v:group style="position:absolute;left:8213;top:-3783;width:2;height:3509" coordorigin="8213,-3783" coordsize="2,3509">
              <v:shape style="position:absolute;left:8213;top:-3783;width:2;height:3509" coordorigin="8213,-3783" coordsize="0,3509" path="m8213,-3783l8213,-274e" filled="f" stroked="t" strokeweight=".82pt" strokecolor="#000000">
                <v:path arrowok="t"/>
              </v:shape>
            </v:group>
            <v:group style="position:absolute;left:3694;top:-267;width:4526;height:2" coordorigin="3694,-267" coordsize="4526,2">
              <v:shape style="position:absolute;left:3694;top:-267;width:4526;height:2" coordorigin="3694,-267" coordsize="4526,0" path="m3694,-267l8220,-267e" filled="f" stroked="t" strokeweight=".82001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qui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6" w:after="0" w:line="277" w:lineRule="auto"/>
        <w:ind w:left="958" w:right="5687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</w:p>
    <w:p>
      <w:pPr>
        <w:spacing w:before="3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Wire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h</w:t>
      </w:r>
    </w:p>
    <w:p>
      <w:pPr>
        <w:spacing w:before="54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6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</w:p>
    <w:p>
      <w:pPr>
        <w:spacing w:before="56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4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4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8" w:after="0" w:line="276" w:lineRule="auto"/>
        <w:ind w:left="958" w:right="6067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7" w:after="0" w:line="240" w:lineRule="auto"/>
        <w:ind w:left="9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MSA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ld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969" w:right="3957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50" w:lineRule="exact"/>
        <w:ind w:left="958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8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’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Pl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te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32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190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4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ti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6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u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exact"/>
        <w:ind w:left="208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3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3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60"/>
          <w:w w:val="101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6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  <w:t>1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2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1"/>
          <w:position w:val="1"/>
        </w:rPr>
        <w:t>m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1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3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89.780411pt;margin-top:-395.862274pt;width:462.820029pt;height:374.920036pt;mso-position-horizontal-relative:page;mso-position-vertical-relative:paragraph;z-index:-1189" coordorigin="3796,-7917" coordsize="9256,7498">
            <v:shape style="position:absolute;left:3818;top:-7903;width:9214;height:7469" type="#_x0000_t75">
              <v:imagedata r:id="rId6" o:title=""/>
            </v:shape>
            <v:group style="position:absolute;left:3804;top:-7909;width:9240;height:2" coordorigin="3804,-7909" coordsize="9240,2">
              <v:shape style="position:absolute;left:3804;top:-7909;width:9240;height:2" coordorigin="3804,-7909" coordsize="9240,0" path="m13044,-7909l3804,-7909e" filled="f" stroked="t" strokeweight=".820025pt" strokecolor="#000000">
                <v:path arrowok="t"/>
              </v:shape>
            </v:group>
            <v:group style="position:absolute;left:3811;top:-7903;width:2;height:7469" coordorigin="3811,-7903" coordsize="2,7469">
              <v:shape style="position:absolute;left:3811;top:-7903;width:2;height:7469" coordorigin="3811,-7903" coordsize="0,7469" path="m3811,-7903l3811,-434e" filled="f" stroked="t" strokeweight=".82pt" strokecolor="#000000">
                <v:path arrowok="t"/>
              </v:shape>
            </v:group>
            <v:group style="position:absolute;left:13037;top:-7903;width:2;height:7469" coordorigin="13037,-7903" coordsize="2,7469">
              <v:shape style="position:absolute;left:13037;top:-7903;width:2;height:7469" coordorigin="13037,-7903" coordsize="0,7469" path="m13037,-7903l13037,-434e" filled="f" stroked="t" strokeweight=".82pt" strokecolor="#000000">
                <v:path arrowok="t"/>
              </v:shape>
            </v:group>
            <v:group style="position:absolute;left:3804;top:-427;width:9240;height:2" coordorigin="3804,-427" coordsize="9240,2">
              <v:shape style="position:absolute;left:3804;top:-427;width:9240;height:2" coordorigin="3804,-427" coordsize="9240,0" path="m13044,-427l3804,-427e" filled="f" stroked="t" strokeweight=".820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81" w:after="0" w:line="240" w:lineRule="auto"/>
        <w:ind w:left="111" w:right="-20"/>
        <w:jc w:val="left"/>
        <w:tabs>
          <w:tab w:pos="73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88.994873pt;margin-top:34.174633pt;width:507.358974pt;height:560.825367pt;mso-position-horizontal-relative:page;mso-position-vertical-relative:page;z-index:-1187" coordorigin="1780,683" coordsize="10147,11217">
            <v:group style="position:absolute;left:2003;top:691;width:2;height:11209" coordorigin="2003,691" coordsize="2,11209">
              <v:shape style="position:absolute;left:2003;top:691;width:2;height:11209" coordorigin="2003,691" coordsize="0,11209" path="m2003,11900l2003,691e" filled="f" stroked="t" strokeweight=".719658pt" strokecolor="#000000">
                <v:path arrowok="t"/>
              </v:shape>
            </v:group>
            <v:group style="position:absolute;left:1794;top:1079;width:10118;height:2" coordorigin="1794,1079" coordsize="10118,2">
              <v:shape style="position:absolute;left:1794;top:1079;width:10118;height:2" coordorigin="1794,1079" coordsize="10118,0" path="m1794,1079l11913,1079e" filled="f" stroked="t" strokeweight="1.43931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Academy: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0"/>
        </w:rPr>
        <w:t>Fabricatio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0"/>
        </w:rPr>
        <w:t>Methods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Floatin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8"/>
        </w:rPr>
        <w:t>Cube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69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207.738464pt;margin-top:67.027824pt;width:426.037606pt;height:384.196269pt;mso-position-horizontal-relative:page;mso-position-vertical-relative:paragraph;z-index:-1188" coordorigin="4155,1341" coordsize="8521,7684">
            <v:shape style="position:absolute;left:5064;top:1343;width:3888;height:2477" type="#_x0000_t75">
              <v:imagedata r:id="rId7" o:title=""/>
            </v:shape>
            <v:group style="position:absolute;left:4169;top:1369;width:8492;height:2" coordorigin="4169,1369" coordsize="8492,2">
              <v:shape style="position:absolute;left:4169;top:1369;width:8492;height:2" coordorigin="4169,1369" coordsize="8492,0" path="m4169,1369l12661,1369e" filled="f" stroked="t" strokeweight="1.439316pt" strokecolor="#000000">
                <v:path arrowok="t"/>
              </v:shape>
            </v:group>
            <v:group style="position:absolute;left:4184;top:1355;width:2;height:7655" coordorigin="4184,1355" coordsize="2,7655">
              <v:shape style="position:absolute;left:4184;top:1355;width:2;height:7655" coordorigin="4184,1355" coordsize="0,7655" path="m4184,9010l4184,1355e" filled="f" stroked="t" strokeweight="1.439316pt" strokecolor="#000000">
                <v:path arrowok="t"/>
              </v:shape>
            </v:group>
            <v:group style="position:absolute;left:5141;top:3758;width:2;height:3626" coordorigin="5141,3758" coordsize="2,3626">
              <v:shape style="position:absolute;left:5141;top:3758;width:2;height:3626" coordorigin="5141,3758" coordsize="0,3626" path="m5141,7384l5141,3758e" filled="f" stroked="t" strokeweight="1.439316pt" strokecolor="#232323">
                <v:path arrowok="t"/>
              </v:shape>
              <v:shape style="position:absolute;left:5957;top:7563;width:1670;height:1123" type="#_x0000_t75">
                <v:imagedata r:id="rId8" o:title=""/>
              </v:shape>
            </v:group>
            <v:group style="position:absolute;left:7559;top:3758;width:2;height:4518" coordorigin="7559,3758" coordsize="2,4518">
              <v:shape style="position:absolute;left:7559;top:3758;width:2;height:4518" coordorigin="7559,3758" coordsize="0,4518" path="m7559,8276l7559,3758e" filled="f" stroked="t" strokeweight="1.439316pt" strokecolor="#1F1F1F">
                <v:path arrowok="t"/>
              </v:shape>
            </v:group>
            <v:group style="position:absolute;left:7947;top:3758;width:2;height:4418" coordorigin="7947,3758" coordsize="2,4418">
              <v:shape style="position:absolute;left:7947;top:3758;width:2;height:4418" coordorigin="7947,3758" coordsize="0,4418" path="m7947,8176l7947,3758e" filled="f" stroked="t" strokeweight="1.439316pt" strokecolor="#1C1C1C">
                <v:path arrowok="t"/>
              </v:shape>
            </v:group>
            <v:group style="position:absolute;left:8948;top:3240;width:2562;height:2" coordorigin="8948,3240" coordsize="2562,2">
              <v:shape style="position:absolute;left:8948;top:3240;width:2562;height:2" coordorigin="8948,3240" coordsize="2562,0" path="m8948,3240l11510,3240e" filled="f" stroked="t" strokeweight="1.439316pt" strokecolor="#232323">
                <v:path arrowok="t"/>
              </v:shape>
              <v:shape style="position:absolute;left:9240;top:2120;width:2390;height:950" type="#_x0000_t75">
                <v:imagedata r:id="rId9" o:title=""/>
              </v:shape>
            </v:group>
            <v:group style="position:absolute;left:11524;top:3067;width:2;height:4576" coordorigin="11524,3067" coordsize="2,4576">
              <v:shape style="position:absolute;left:11524;top:3067;width:2;height:4576" coordorigin="11524,3067" coordsize="0,4576" path="m11524,7643l11524,3067e" filled="f" stroked="t" strokeweight="2.878632pt" strokecolor="#1F1F1F">
                <v:path arrowok="t"/>
              </v:shape>
            </v:group>
            <v:group style="position:absolute;left:8948;top:3326;width:2648;height:2" coordorigin="8948,3326" coordsize="2648,2">
              <v:shape style="position:absolute;left:8948;top:3326;width:2648;height:2" coordorigin="8948,3326" coordsize="2648,0" path="m8948,3326l11596,3326e" filled="f" stroked="t" strokeweight="2.878632pt" strokecolor="#2F2F2F">
                <v:path arrowok="t"/>
              </v:shape>
            </v:group>
            <v:group style="position:absolute;left:7480;top:7931;width:4059;height:2" coordorigin="7480,7931" coordsize="4059,2">
              <v:shape style="position:absolute;left:7480;top:7931;width:4059;height:2" coordorigin="7480,7931" coordsize="4059,0" path="m7480,7931l11538,7931e" filled="f" stroked="t" strokeweight="3.598291pt" strokecolor="#343434">
                <v:path arrowok="t"/>
              </v:shape>
            </v:group>
            <v:group style="position:absolute;left:12647;top:1355;width:2;height:7655" coordorigin="12647,1355" coordsize="2,7655">
              <v:shape style="position:absolute;left:12647;top:1355;width:2;height:7655" coordorigin="12647,1355" coordsize="0,7655" path="m12647,9010l12647,1355e" filled="f" stroked="t" strokeweight="1.439316pt" strokecolor="#000000">
                <v:path arrowok="t"/>
              </v:shape>
            </v:group>
            <v:group style="position:absolute;left:4169;top:8996;width:8492;height:2" coordorigin="4169,8996" coordsize="8492,2">
              <v:shape style="position:absolute;left:4169;top:8996;width:8492;height:2" coordorigin="4169,8996" coordsize="8492,0" path="m4169,8996l12661,8996e" filled="f" stroked="t" strokeweight="1.439316pt" strokecolor="#000000">
                <v:path arrowok="t"/>
              </v:shape>
            </v:group>
            <v:group style="position:absolute;left:4507;top:5442;width:2;height:1986" coordorigin="4507,5442" coordsize="2,1986">
              <v:shape style="position:absolute;left:4507;top:5442;width:2;height:1986" coordorigin="4507,5442" coordsize="0,1986" path="m4507,7427l4507,5442e" filled="f" stroked="t" strokeweight=".719658pt" strokecolor="#979797">
                <v:path arrowok="t"/>
              </v:shape>
            </v:group>
            <v:group style="position:absolute;left:4399;top:7341;width:892;height:2" coordorigin="4399,7341" coordsize="892,2">
              <v:shape style="position:absolute;left:4399;top:7341;width:892;height:2" coordorigin="4399,7341" coordsize="892,0" path="m4399,7341l5292,7341e" filled="f" stroked="t" strokeweight="1.439316pt" strokecolor="#83838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4"/>
          <w:szCs w:val="34"/>
          <w:color w:val="4F82BF"/>
          <w:spacing w:val="0"/>
          <w:w w:val="100"/>
          <w:b/>
          <w:bCs/>
        </w:rPr>
        <w:t>Drawing</w:t>
      </w:r>
      <w:r>
        <w:rPr>
          <w:rFonts w:ascii="Arial" w:hAnsi="Arial" w:cs="Arial" w:eastAsia="Arial"/>
          <w:sz w:val="34"/>
          <w:szCs w:val="34"/>
          <w:color w:val="4F82B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4F82BF"/>
          <w:spacing w:val="0"/>
          <w:w w:val="100"/>
          <w:b/>
          <w:bCs/>
        </w:rPr>
        <w:t>2:</w:t>
      </w:r>
      <w:r>
        <w:rPr>
          <w:rFonts w:ascii="Arial" w:hAnsi="Arial" w:cs="Arial" w:eastAsia="Arial"/>
          <w:sz w:val="34"/>
          <w:szCs w:val="34"/>
          <w:color w:val="4F82BF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b/>
          <w:bCs/>
        </w:rPr>
        <w:t>Welded</w:t>
      </w:r>
      <w:r>
        <w:rPr>
          <w:rFonts w:ascii="Arial" w:hAnsi="Arial" w:cs="Arial" w:eastAsia="Arial"/>
          <w:sz w:val="34"/>
          <w:szCs w:val="34"/>
          <w:color w:val="00000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b/>
          <w:bCs/>
        </w:rPr>
        <w:t>Cube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56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pict>
          <v:group style="position:absolute;margin-left:226.44957pt;margin-top:-97.261154pt;width:.1pt;height:94.250302pt;mso-position-horizontal-relative:page;mso-position-vertical-relative:paragraph;z-index:-1186" coordorigin="4529,-1945" coordsize="2,1885">
            <v:shape style="position:absolute;left:4529;top:-1945;width:2;height:1885" coordorigin="4529,-1945" coordsize="0,1885" path="m4529,-60l4529,-1945e" filled="f" stroked="t" strokeweight=".719658pt" strokecolor="#97979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5"/>
          <w:szCs w:val="35"/>
          <w:color w:val="919191"/>
          <w:spacing w:val="0"/>
          <w:w w:val="102"/>
        </w:rPr>
        <w:t>2"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10" w:lineRule="exact"/>
        <w:ind w:left="3090" w:right="-20"/>
        <w:jc w:val="left"/>
        <w:rPr>
          <w:rFonts w:ascii="Times New Roman" w:hAnsi="Times New Roman" w:cs="Times New Roman" w:eastAsia="Times New Roman"/>
          <w:sz w:val="116"/>
          <w:szCs w:val="116"/>
        </w:rPr>
      </w:pPr>
      <w:rPr/>
      <w:r>
        <w:rPr>
          <w:rFonts w:ascii="Times New Roman" w:hAnsi="Times New Roman" w:cs="Times New Roman" w:eastAsia="Times New Roman"/>
          <w:sz w:val="116"/>
          <w:szCs w:val="116"/>
          <w:color w:val="626262"/>
          <w:w w:val="99"/>
          <w:position w:val="-4"/>
        </w:rPr>
        <w:t>l:</w:t>
      </w:r>
      <w:r>
        <w:rPr>
          <w:rFonts w:ascii="Times New Roman" w:hAnsi="Times New Roman" w:cs="Times New Roman" w:eastAsia="Times New Roman"/>
          <w:sz w:val="116"/>
          <w:szCs w:val="116"/>
          <w:color w:val="626262"/>
          <w:spacing w:val="-31"/>
          <w:w w:val="99"/>
          <w:position w:val="-4"/>
        </w:rPr>
        <w:t>:</w:t>
      </w:r>
      <w:r>
        <w:rPr>
          <w:rFonts w:ascii="Times New Roman" w:hAnsi="Times New Roman" w:cs="Times New Roman" w:eastAsia="Times New Roman"/>
          <w:sz w:val="116"/>
          <w:szCs w:val="116"/>
          <w:color w:val="919191"/>
          <w:spacing w:val="0"/>
          <w:w w:val="32"/>
          <w:position w:val="-4"/>
        </w:rPr>
        <w:t>2'</w:t>
      </w:r>
      <w:r>
        <w:rPr>
          <w:rFonts w:ascii="Times New Roman" w:hAnsi="Times New Roman" w:cs="Times New Roman" w:eastAsia="Times New Roman"/>
          <w:sz w:val="116"/>
          <w:szCs w:val="1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right="88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27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20" w:bottom="280" w:left="2000" w:right="198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85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4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ti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6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u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2" w:after="0" w:line="272" w:lineRule="exact"/>
        <w:ind w:left="1153" w:right="307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Sq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eel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Squ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293" w:right="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247313pt;width:27.496727pt;height:27.496727pt;mso-position-horizontal-relative:page;mso-position-vertical-relative:paragraph;z-index:-1183" coordorigin="2801,25" coordsize="550,550">
            <v:shape style="position:absolute;left:2861;top:90;width:430;height:413" type="#_x0000_t75">
              <v:imagedata r:id="rId10" o:title=""/>
            </v:shape>
            <v:group style="position:absolute;left:2813;top:37;width:526;height:526" coordorigin="2813,37" coordsize="526,526">
              <v:shape style="position:absolute;left:2813;top:37;width:526;height:526" coordorigin="2813,37" coordsize="526,526" path="m3338,37l2813,37,2813,563,3338,563,3338,539,2837,539,2837,61,3338,61,3338,37e" filled="t" fillcolor="#000000" stroked="f">
                <v:path arrowok="t"/>
                <v:fill/>
              </v:shape>
            </v:group>
            <v:group style="position:absolute;left:3326;top:61;width:2;height:478" coordorigin="3326,61" coordsize="2,478">
              <v:shape style="position:absolute;left:3326;top:61;width:2;height:478" coordorigin="3326,61" coordsize="0,478" path="m3326,61l3326,539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ix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actice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40" w:lineRule="auto"/>
        <w:ind w:left="229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2" w:lineRule="auto"/>
        <w:ind w:left="1503" w:right="21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ath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86pt;width:27.496727pt;height:27.496727pt;mso-position-horizontal-relative:page;mso-position-vertical-relative:paragraph;z-index:-1184" coordorigin="2801,23" coordsize="550,550">
            <v:shape style="position:absolute;left:2861;top:88;width:430;height:415" type="#_x0000_t75">
              <v:imagedata r:id="rId11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º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eel.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503" w:right="357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79" w:lineRule="auto"/>
        <w:ind w:left="1503" w:right="11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81" w:lineRule="auto"/>
        <w:ind w:left="1503" w:right="131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jects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teel.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late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sect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15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8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4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ti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6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u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5" w:lineRule="auto"/>
        <w:ind w:left="1342" w:right="1398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33.959656pt;margin-top:-281.113342pt;width:348.880672pt;height:279.400674pt;mso-position-horizontal-relative:page;mso-position-vertical-relative:paragraph;z-index:-1181" coordorigin="2679,-5622" coordsize="6978,5588">
            <v:shape style="position:absolute;left:2717;top:-2810;width:6893;height:2726" type="#_x0000_t75">
              <v:imagedata r:id="rId12" o:title=""/>
            </v:shape>
            <v:group style="position:absolute;left:2700;top:-2827;width:6936;height:2772" coordorigin="2700,-2827" coordsize="6936,2772">
              <v:shape style="position:absolute;left:2700;top:-2827;width:6936;height:2772" coordorigin="2700,-2827" coordsize="6936,2772" path="m2700,-55l9636,-55,9636,-2827,2700,-2827,2700,-55xe" filled="f" stroked="t" strokeweight="2.08068pt" strokecolor="#000000">
                <v:path arrowok="t"/>
              </v:shape>
            </v:group>
            <v:group style="position:absolute;left:2960;top:-2568;width:434;height:433" coordorigin="2960,-2568" coordsize="434,433">
              <v:shape style="position:absolute;left:2960;top:-2568;width:434;height:433" coordorigin="2960,-2568" coordsize="434,433" path="m3184,-2568l3114,-2558,3054,-2529,3006,-2486,2974,-2430,2960,-2365,2961,-2340,2977,-2272,3010,-2214,3057,-2170,3114,-2143,3156,-2134,3182,-2135,3251,-2151,3309,-2183,3354,-2228,3383,-2285,3394,-2349,3394,-2352,3392,-2375,3375,-2439,3340,-2494,3290,-2536,3229,-2561,3184,-2568e" filled="t" fillcolor="#FFFFFF" stroked="f">
                <v:path arrowok="t"/>
                <v:fill/>
              </v:shape>
            </v:group>
            <v:group style="position:absolute;left:2960;top:-2568;width:434;height:433" coordorigin="2960,-2568" coordsize="434,433">
              <v:shape style="position:absolute;left:2960;top:-2568;width:434;height:433" coordorigin="2960,-2568" coordsize="434,433" path="m3394,-2352l3383,-2419,3353,-2477,3308,-2524,3250,-2555,3184,-2568,3160,-2567,3093,-2550,3037,-2516,2994,-2468,2967,-2409,2960,-2365,2961,-2340,2977,-2272,3010,-2214,3057,-2170,3114,-2143,3156,-2134,3182,-2135,3251,-2151,3309,-2183,3354,-2228,3383,-2285,3394,-2349,3394,-2352xe" filled="f" stroked="t" strokeweight=".23118pt" strokecolor="#000000">
                <v:path arrowok="t"/>
              </v:shape>
              <v:shape style="position:absolute;left:3101;top:-2472;width:154;height:670" type="#_x0000_t75">
                <v:imagedata r:id="rId13" o:title=""/>
              </v:shape>
              <v:shape style="position:absolute;left:2717;top:-5587;width:6893;height:2736" type="#_x0000_t75">
                <v:imagedata r:id="rId14" o:title=""/>
              </v:shape>
            </v:group>
            <v:group style="position:absolute;left:2700;top:-5601;width:6936;height:2774" coordorigin="2700,-5601" coordsize="6936,2774">
              <v:shape style="position:absolute;left:2700;top:-5601;width:6936;height:2774" coordorigin="2700,-5601" coordsize="6936,2774" path="m2700,-2827l9636,-2827,9636,-5601,2700,-5601,2700,-2827xe" filled="f" stroked="t" strokeweight="2.08068pt" strokecolor="#000000">
                <v:path arrowok="t"/>
              </v:shape>
            </v:group>
            <v:group style="position:absolute;left:2960;top:-5385;width:434;height:433" coordorigin="2960,-5385" coordsize="434,433">
              <v:shape style="position:absolute;left:2960;top:-5385;width:434;height:433" coordorigin="2960,-5385" coordsize="434,433" path="m3184,-5385l3114,-5375,3054,-5346,3007,-5302,2974,-5246,2960,-5182,2961,-5158,2977,-5089,3010,-5032,3057,-4988,3114,-4960,3157,-4952,3182,-4953,3251,-4968,3310,-5000,3354,-5046,3383,-5102,3394,-5166,3394,-5169,3392,-5192,3375,-5256,3340,-5311,3290,-5353,3229,-5379,3184,-5385e" filled="t" fillcolor="#FFFFFF" stroked="f">
                <v:path arrowok="t"/>
                <v:fill/>
              </v:shape>
            </v:group>
            <v:group style="position:absolute;left:2960;top:-5385;width:434;height:433" coordorigin="2960,-5385" coordsize="434,433">
              <v:shape style="position:absolute;left:2960;top:-5385;width:434;height:433" coordorigin="2960,-5385" coordsize="434,433" path="m3394,-5169l3383,-5236,3353,-5294,3308,-5340,3250,-5372,3184,-5385,3160,-5384,3093,-5367,3037,-5333,2994,-5285,2967,-5226,2960,-5182,2961,-5158,2977,-5089,3010,-5032,3057,-4988,3114,-4960,3157,-4952,3182,-4953,3251,-4968,3310,-5000,3354,-5046,3383,-5102,3394,-5166,3394,-5169xe" filled="f" stroked="t" strokeweight=".23118pt" strokecolor="#000000">
                <v:path arrowok="t"/>
              </v:shape>
              <v:shape style="position:absolute;left:3110;top:-5287;width:154;height:662" type="#_x0000_t75">
                <v:imagedata r:id="rId15" o:title=""/>
              </v:shape>
            </v:group>
            <w10:wrap type="none"/>
          </v:group>
        </w:pict>
      </w:r>
      <w:r>
        <w:rPr/>
        <w:pict>
          <v:group style="position:absolute;margin-left:133.959656pt;margin-top:41.086662pt;width:348.880672pt;height:140.800677pt;mso-position-horizontal-relative:page;mso-position-vertical-relative:paragraph;z-index:-1180" coordorigin="2679,822" coordsize="6978,2816">
            <v:shape style="position:absolute;left:2707;top:852;width:3442;height:2746" type="#_x0000_t75">
              <v:imagedata r:id="rId16" o:title=""/>
            </v:shape>
            <v:group style="position:absolute;left:2700;top:843;width:3468;height:2774" coordorigin="2700,843" coordsize="3468,2774">
              <v:shape style="position:absolute;left:2700;top:843;width:3468;height:2774" coordorigin="2700,843" coordsize="3468,2774" path="m2700,3617l6168,3617,6168,843,2700,843,2700,3617xe" filled="f" stroked="t" strokeweight="2.08068pt" strokecolor="#000000">
                <v:path arrowok="t"/>
              </v:shape>
              <v:shape style="position:absolute;left:6173;top:852;width:3442;height:2746" type="#_x0000_t75">
                <v:imagedata r:id="rId17" o:title=""/>
              </v:shape>
            </v:group>
            <v:group style="position:absolute;left:6168;top:843;width:3468;height:2774" coordorigin="6168,843" coordsize="3468,2774">
              <v:shape style="position:absolute;left:6168;top:843;width:3468;height:2774" coordorigin="6168,843" coordsize="3468,2774" path="m6168,3617l9636,3617,9636,843,6168,843,6168,3617xe" filled="f" stroked="t" strokeweight="2.08068pt" strokecolor="#000000">
                <v:path arrowok="t"/>
              </v:shape>
            </v:group>
            <v:group style="position:absolute;left:2873;top:1018;width:434;height:431" coordorigin="2873,1018" coordsize="434,431">
              <v:shape style="position:absolute;left:2873;top:1018;width:434;height:431" coordorigin="2873,1018" coordsize="434,431" path="m3097,1018l3027,1028,2967,1056,2919,1100,2887,1156,2873,1220,2874,1245,2890,1314,2923,1371,2970,1414,3028,1441,3072,1449,3097,1448,3166,1433,3224,1401,3269,1355,3297,1298,3307,1234,3306,1211,3289,1146,3253,1091,3203,1050,3142,1024,3097,1018e" filled="t" fillcolor="#FFFFFF" stroked="f">
                <v:path arrowok="t"/>
                <v:fill/>
              </v:shape>
            </v:group>
            <v:group style="position:absolute;left:2873;top:1018;width:434;height:431" coordorigin="2873,1018" coordsize="434,431">
              <v:shape style="position:absolute;left:2873;top:1018;width:434;height:431" coordorigin="2873,1018" coordsize="434,431" path="m3307,1234l3297,1167,3267,1108,3221,1062,3164,1031,3097,1018,3073,1019,3006,1036,2949,1069,2907,1117,2880,1176,2873,1220,2874,1245,2890,1314,2923,1371,2970,1414,3028,1441,3072,1449,3097,1448,3166,1433,3224,1401,3269,1355,3297,1298,3307,1234xe" filled="f" stroked="t" strokeweight=".23118pt" strokecolor="#000000">
                <v:path arrowok="t"/>
              </v:shape>
              <v:shape style="position:absolute;left:3024;top:1116;width:154;height:662" type="#_x0000_t75">
                <v:imagedata r:id="rId18" o:title=""/>
              </v:shape>
            </v:group>
            <v:group style="position:absolute;left:6384;top:1018;width:434;height:431" coordorigin="6384,1018" coordsize="434,431">
              <v:shape style="position:absolute;left:6384;top:1018;width:434;height:431" coordorigin="6384,1018" coordsize="434,431" path="m6608,1018l6538,1028,6478,1056,6431,1100,6398,1156,6384,1220,6385,1245,6402,1314,6435,1371,6482,1414,6540,1441,6583,1449,6608,1448,6677,1433,6736,1401,6780,1355,6808,1298,6818,1234,6817,1211,6800,1146,6764,1091,6714,1050,6653,1024,6608,1018e" filled="t" fillcolor="#FFFFFF" stroked="f">
                <v:path arrowok="t"/>
                <v:fill/>
              </v:shape>
            </v:group>
            <v:group style="position:absolute;left:6384;top:1018;width:434;height:431" coordorigin="6384,1018" coordsize="434,431">
              <v:shape style="position:absolute;left:6384;top:1018;width:434;height:431" coordorigin="6384,1018" coordsize="434,431" path="m6818,1234l6808,1167,6778,1108,6732,1062,6675,1031,6608,1018,6584,1019,6517,1036,6461,1069,6418,1117,6392,1176,6384,1220,6385,1245,6402,1314,6435,1371,6482,1414,6540,1441,6583,1449,6608,1448,6677,1433,6736,1401,6780,1355,6808,1298,6818,1234xe" filled="f" stroked="t" strokeweight=".23118pt" strokecolor="#000000">
                <v:path arrowok="t"/>
              </v:shape>
              <v:shape style="position:absolute;left:6526;top:1114;width:154;height:670" type="#_x0000_t75">
                <v:imagedata r:id="rId1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ch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4" w:lineRule="auto"/>
        <w:ind w:left="1342" w:right="1492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ght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ad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sure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cut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ugh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79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4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ti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6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u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2204" w:right="288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588821pt;margin-top:.684515pt;width:28.382339pt;height:28.382339pt;mso-position-horizontal-relative:page;mso-position-vertical-relative:paragraph;z-index:-1177" coordorigin="2792,14" coordsize="568,568">
            <v:shape style="position:absolute;left:2861;top:88;width:430;height:413" type="#_x0000_t75">
              <v:imagedata r:id="rId20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jects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eels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nder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lasses,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1" w:lineRule="auto"/>
        <w:ind w:left="1503" w:right="55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ield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ieces.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216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73.668823pt;margin-top:-220.404114pt;width:269.222334pt;height:218.822335pt;mso-position-horizontal-relative:page;mso-position-vertical-relative:paragraph;z-index:-1178" coordorigin="3473,-4408" coordsize="5384,4376">
            <v:shape style="position:absolute;left:3504;top:-2820;width:3475;height:2746" type="#_x0000_t75">
              <v:imagedata r:id="rId21" o:title=""/>
            </v:shape>
            <v:group style="position:absolute;left:3494;top:-2827;width:3504;height:2774" coordorigin="3494,-2827" coordsize="3504,2774">
              <v:shape style="position:absolute;left:3494;top:-2827;width:3504;height:2774" coordorigin="3494,-2827" coordsize="3504,2774" path="m3494,-53l6998,-53,6998,-2827,3494,-2827,3494,-53xe" filled="f" stroked="t" strokeweight="2.10234pt" strokecolor="#000000">
                <v:path arrowok="t"/>
              </v:shape>
              <v:shape style="position:absolute;left:5870;top:-4380;width:2947;height:2424" type="#_x0000_t75">
                <v:imagedata r:id="rId22" o:title=""/>
              </v:shape>
            </v:group>
            <v:group style="position:absolute;left:5861;top:-4387;width:2976;height:2450" coordorigin="5861,-4387" coordsize="2976,2450">
              <v:shape style="position:absolute;left:5861;top:-4387;width:2976;height:2450" coordorigin="5861,-4387" coordsize="2976,2450" path="m5861,-1937l8837,-1937,8837,-4387,5861,-4387,5861,-1937xe" filled="f" stroked="t" strokeweight="2.10234pt" strokecolor="#FF0000">
                <v:path arrowok="t"/>
              </v:shape>
            </v:group>
            <v:group style="position:absolute;left:6298;top:-1788;width:701;height:1214" coordorigin="6298,-1788" coordsize="701,1214">
              <v:shape style="position:absolute;left:6298;top:-1788;width:701;height:1214" coordorigin="6298,-1788" coordsize="701,1214" path="m6298,-1788l6998,-1788,6998,-573,6298,-573e" filled="f" stroked="t" strokeweight="2.10234pt" strokecolor="#FF0000">
                <v:path arrowok="t"/>
              </v:shape>
            </v:group>
            <v:group style="position:absolute;left:6298;top:-1788;width:2;height:1214" coordorigin="6298,-1788" coordsize="2,1214">
              <v:shape style="position:absolute;left:6298;top:-1788;width:2;height:1214" coordorigin="6298,-1788" coordsize="0,1214" path="m6298,-1788l6298,-573e" filled="f" stroked="t" strokeweight="2.10234pt" strokecolor="#FF0000">
                <v:path arrowok="t"/>
              </v:shape>
            </v:group>
            <v:group style="position:absolute;left:6737;top:-2393;width:1356;height:1572" coordorigin="6737,-2393" coordsize="1356,1572">
              <v:shape style="position:absolute;left:6737;top:-2393;width:1356;height:1572" coordorigin="6737,-2393" coordsize="1356,1572" path="m7963,-2393l7925,-2203,8093,-2251,7963,-2393e" filled="t" fillcolor="#000000" stroked="f">
                <v:path arrowok="t"/>
                <v:fill/>
              </v:shape>
              <v:shape style="position:absolute;left:6737;top:-2393;width:1356;height:1572" coordorigin="6737,-2393" coordsize="1356,1572" path="m6917,-993l6737,-919,6902,-821,6917,-993e" filled="t" fillcolor="#000000" stroked="f">
                <v:path arrowok="t"/>
                <v:fill/>
              </v:shape>
            </v:group>
            <v:group style="position:absolute;left:7925;top:-2393;width:168;height:190" coordorigin="7925,-2393" coordsize="168,190">
              <v:shape style="position:absolute;left:7925;top:-2393;width:168;height:190" coordorigin="7925,-2393" coordsize="168,190" path="m8009,-2227l7925,-2203,7963,-2393,8093,-2251,8009,-2227xe" filled="f" stroked="t" strokeweight="2.10234pt" strokecolor="#000000">
                <v:path arrowok="t"/>
              </v:shape>
            </v:group>
            <v:group style="position:absolute;left:6737;top:-993;width:180;height:173" coordorigin="6737,-993" coordsize="180,173">
              <v:shape style="position:absolute;left:6737;top:-993;width:180;height:173" coordorigin="6737,-993" coordsize="180,173" path="m6910,-907l6917,-993,6737,-919,6902,-821,6910,-907xe" filled="f" stroked="t" strokeweight="2.10234pt" strokecolor="#000000">
                <v:path arrowok="t"/>
              </v:shape>
            </v:group>
            <v:group style="position:absolute;left:6926;top:-2227;width:1103;height:1320" coordorigin="6926,-2227" coordsize="1103,1320">
              <v:shape style="position:absolute;left:6926;top:-2227;width:1103;height:1320" coordorigin="6926,-2227" coordsize="1103,1320" path="m8009,-2227l8023,-2137,8030,-2048,8029,-1960,8021,-1873,8007,-1787,7986,-1704,7958,-1622,7925,-1544,7885,-1468,7840,-1396,7789,-1327,7733,-1262,7672,-1202,7607,-1146,7537,-1095,7462,-1049,7384,-1009,7301,-975,7215,-947,7126,-926,7047,-914,6987,-909,6946,-907,6926,-907e" filled="f" stroked="t" strokeweight="2.1023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rom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op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6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7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5" w:lineRule="auto"/>
        <w:ind w:left="1357" w:right="1759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33.959656pt;margin-top:-282.553345pt;width:348.880672pt;height:279.400674pt;mso-position-horizontal-relative:page;mso-position-vertical-relative:paragraph;z-index:-1175" coordorigin="2679,-5651" coordsize="6978,5588">
            <v:shape style="position:absolute;left:2707;top:-5623;width:3442;height:2746" type="#_x0000_t75">
              <v:imagedata r:id="rId25" o:title=""/>
            </v:shape>
            <v:group style="position:absolute;left:2700;top:-5630;width:3468;height:2774" coordorigin="2700,-5630" coordsize="3468,2774">
              <v:shape style="position:absolute;left:2700;top:-5630;width:3468;height:2774" coordorigin="2700,-5630" coordsize="3468,2774" path="m2700,-2856l6168,-2856,6168,-5630,2700,-5630,2700,-2856xe" filled="f" stroked="t" strokeweight="2.08068pt" strokecolor="#000000">
                <v:path arrowok="t"/>
              </v:shape>
              <v:shape style="position:absolute;left:6173;top:-5623;width:3442;height:2746" type="#_x0000_t75">
                <v:imagedata r:id="rId26" o:title=""/>
              </v:shape>
            </v:group>
            <v:group style="position:absolute;left:6168;top:-5630;width:3468;height:2774" coordorigin="6168,-5630" coordsize="3468,2774">
              <v:shape style="position:absolute;left:6168;top:-5630;width:3468;height:2774" coordorigin="6168,-5630" coordsize="3468,2774" path="m6168,-2856l9636,-2856,9636,-5630,6168,-5630,6168,-2856xe" filled="f" stroked="t" strokeweight="2.08068pt" strokecolor="#000000">
                <v:path arrowok="t"/>
              </v:shape>
              <v:shape style="position:absolute;left:2707;top:-2849;width:3442;height:2746" type="#_x0000_t75">
                <v:imagedata r:id="rId27" o:title=""/>
              </v:shape>
            </v:group>
            <v:group style="position:absolute;left:2700;top:-2856;width:3468;height:2772" coordorigin="2700,-2856" coordsize="3468,2772">
              <v:shape style="position:absolute;left:2700;top:-2856;width:3468;height:2772" coordorigin="2700,-2856" coordsize="3468,2772" path="m2700,-84l6168,-84,6168,-2856,2700,-2856,2700,-84xe" filled="f" stroked="t" strokeweight="2.08068pt" strokecolor="#000000">
                <v:path arrowok="t"/>
              </v:shape>
              <v:shape style="position:absolute;left:6173;top:-2849;width:3442;height:2746" type="#_x0000_t75">
                <v:imagedata r:id="rId28" o:title=""/>
              </v:shape>
            </v:group>
            <v:group style="position:absolute;left:6168;top:-2856;width:3468;height:2772" coordorigin="6168,-2856" coordsize="3468,2772">
              <v:shape style="position:absolute;left:6168;top:-2856;width:3468;height:2772" coordorigin="6168,-2856" coordsize="3468,2772" path="m6168,-84l9636,-84,9636,-2856,6168,-2856,6168,-84xe" filled="f" stroked="t" strokeweight="2.08068pt" strokecolor="#000000">
                <v:path arrowok="t"/>
              </v:shape>
            </v:group>
            <v:group style="position:absolute;left:2873;top:-5457;width:434;height:433" coordorigin="2873,-5457" coordsize="434,433">
              <v:shape style="position:absolute;left:2873;top:-5457;width:434;height:433" coordorigin="2873,-5457" coordsize="434,433" path="m3097,-5457l3027,-5447,2967,-5418,2919,-5374,2887,-5318,2873,-5254,2874,-5230,2890,-5161,2923,-5104,2969,-5060,3027,-5032,3070,-5024,3095,-5025,3165,-5040,3223,-5072,3268,-5118,3296,-5174,3307,-5238,3307,-5241,3306,-5264,3289,-5328,3253,-5383,3203,-5425,3142,-5451,3097,-5457e" filled="t" fillcolor="#FFFFFF" stroked="f">
                <v:path arrowok="t"/>
                <v:fill/>
              </v:shape>
            </v:group>
            <v:group style="position:absolute;left:2873;top:-5457;width:434;height:433" coordorigin="2873,-5457" coordsize="434,433">
              <v:shape style="position:absolute;left:2873;top:-5457;width:434;height:433" coordorigin="2873,-5457" coordsize="434,433" path="m3307,-5241l3297,-5308,3267,-5366,3221,-5412,3164,-5444,3097,-5457,3073,-5456,3006,-5439,2949,-5405,2907,-5357,2880,-5298,2873,-5254,2874,-5230,2890,-5161,2923,-5104,2969,-5060,3027,-5032,3070,-5024,3095,-5025,3165,-5040,3223,-5072,3268,-5118,3296,-5174,3307,-5238,3307,-5241xe" filled="f" stroked="t" strokeweight=".23118pt" strokecolor="#000000">
                <v:path arrowok="t"/>
              </v:shape>
              <v:shape style="position:absolute;left:3024;top:-5359;width:154;height:662" type="#_x0000_t75">
                <v:imagedata r:id="rId29" o:title=""/>
              </v:shape>
            </v:group>
            <v:group style="position:absolute;left:6341;top:-5457;width:434;height:433" coordorigin="6341,-5457" coordsize="434,433">
              <v:shape style="position:absolute;left:6341;top:-5457;width:434;height:433" coordorigin="6341,-5457" coordsize="434,433" path="m6565,-5457l6495,-5447,6435,-5418,6387,-5374,6355,-5318,6341,-5254,6342,-5230,6358,-5161,6391,-5104,6437,-5060,6495,-5032,6538,-5024,6563,-5025,6633,-5040,6691,-5072,6736,-5118,6764,-5174,6775,-5238,6775,-5241,6774,-5264,6757,-5328,6721,-5383,6671,-5425,6610,-5451,6565,-5457e" filled="t" fillcolor="#FFFFFF" stroked="f">
                <v:path arrowok="t"/>
                <v:fill/>
              </v:shape>
            </v:group>
            <v:group style="position:absolute;left:6341;top:-5457;width:434;height:433" coordorigin="6341,-5457" coordsize="434,433">
              <v:shape style="position:absolute;left:6341;top:-5457;width:434;height:433" coordorigin="6341,-5457" coordsize="434,433" path="m6775,-5241l6765,-5308,6735,-5366,6689,-5412,6632,-5444,6565,-5457,6541,-5456,6474,-5439,6417,-5405,6375,-5357,6348,-5298,6341,-5254,6342,-5230,6358,-5161,6391,-5104,6437,-5060,6495,-5032,6538,-5024,6563,-5025,6633,-5040,6691,-5072,6736,-5118,6764,-5174,6775,-5238,6775,-5241xe" filled="f" stroked="t" strokeweight=".23118pt" strokecolor="#000000">
                <v:path arrowok="t"/>
              </v:shape>
              <v:shape style="position:absolute;left:6482;top:-5361;width:154;height:670" type="#_x0000_t75">
                <v:imagedata r:id="rId30" o:title=""/>
              </v:shape>
            </v:group>
            <v:group style="position:absolute;left:2873;top:-2683;width:434;height:431" coordorigin="2873,-2683" coordsize="434,431">
              <v:shape style="position:absolute;left:2873;top:-2683;width:434;height:431" coordorigin="2873,-2683" coordsize="434,431" path="m3097,-2683l3027,-2673,2967,-2644,2919,-2601,2887,-2545,2873,-2480,2874,-2455,2890,-2387,2923,-2330,2970,-2287,3028,-2260,3072,-2252,3097,-2253,3166,-2268,3224,-2300,3269,-2346,3297,-2402,3307,-2467,3306,-2490,3289,-2555,3253,-2609,3203,-2651,3142,-2677,3097,-2683e" filled="t" fillcolor="#FFFFFF" stroked="f">
                <v:path arrowok="t"/>
                <v:fill/>
              </v:shape>
            </v:group>
            <v:group style="position:absolute;left:2873;top:-2683;width:434;height:431" coordorigin="2873,-2683" coordsize="434,431">
              <v:shape style="position:absolute;left:2873;top:-2683;width:434;height:431" coordorigin="2873,-2683" coordsize="434,431" path="m3307,-2467l3297,-2534,3267,-2592,3221,-2639,3164,-2670,3097,-2683,3073,-2682,3006,-2665,2949,-2631,2907,-2583,2880,-2524,2873,-2480,2874,-2455,2890,-2387,2923,-2330,2970,-2287,3028,-2260,3072,-2252,3097,-2253,3166,-2268,3224,-2300,3269,-2346,3297,-2402,3307,-2467xe" filled="f" stroked="t" strokeweight=".23118pt" strokecolor="#000000">
                <v:path arrowok="t"/>
              </v:shape>
              <v:shape style="position:absolute;left:3014;top:-2587;width:154;height:684" type="#_x0000_t75">
                <v:imagedata r:id="rId31" o:title=""/>
              </v:shape>
            </v:group>
            <v:group style="position:absolute;left:6341;top:-2683;width:434;height:431" coordorigin="6341,-2683" coordsize="434,431">
              <v:shape style="position:absolute;left:6341;top:-2683;width:434;height:431" coordorigin="6341,-2683" coordsize="434,431" path="m6565,-2683l6495,-2673,6435,-2644,6387,-2601,6355,-2545,6341,-2480,6342,-2455,6358,-2387,6391,-2330,6438,-2287,6496,-2260,6540,-2252,6565,-2253,6634,-2268,6692,-2300,6737,-2346,6765,-2402,6775,-2467,6774,-2490,6757,-2555,6721,-2609,6671,-2651,6610,-2677,6565,-2683e" filled="t" fillcolor="#FFFFFF" stroked="f">
                <v:path arrowok="t"/>
                <v:fill/>
              </v:shape>
            </v:group>
            <v:group style="position:absolute;left:6341;top:-2683;width:434;height:431" coordorigin="6341,-2683" coordsize="434,431">
              <v:shape style="position:absolute;left:6341;top:-2683;width:434;height:431" coordorigin="6341,-2683" coordsize="434,431" path="m6775,-2467l6765,-2534,6735,-2592,6689,-2639,6632,-2670,6565,-2683,6541,-2682,6474,-2665,6417,-2631,6375,-2583,6348,-2524,6341,-2480,6342,-2455,6358,-2387,6391,-2330,6438,-2287,6496,-2260,6540,-2252,6565,-2253,6634,-2268,6692,-2300,6737,-2346,6765,-2402,6775,-2467xe" filled="f" stroked="t" strokeweight=".23118pt" strokecolor="#000000">
                <v:path arrowok="t"/>
              </v:shape>
              <v:shape style="position:absolute;left:6475;top:-2582;width:230;height:655" type="#_x0000_t75">
                <v:imagedata r:id="rId3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ace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ss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ur.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ugh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gr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447" w:footer="1691" w:top="1680" w:bottom="1880" w:left="1300" w:right="860"/>
          <w:headerReference w:type="default" r:id="rId23"/>
          <w:footerReference w:type="default" r:id="rId24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7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0" w:lineRule="auto"/>
        <w:ind w:left="2139" w:right="18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140.160004pt;margin-top:1.615655pt;width:23.16pt;height:32.160000pt;mso-position-horizontal-relative:page;mso-position-vertical-relative:paragraph;z-index:-1171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81" w:lineRule="auto"/>
        <w:ind w:left="2204" w:right="4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lie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503" w:right="34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2204" w:right="61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704529pt;margin-top:.680276pt;width:28.150931pt;height:28.150931pt;mso-position-horizontal-relative:page;mso-position-vertical-relative:paragraph;z-index:-1172" coordorigin="2794,14" coordsize="563,563">
            <v:shape style="position:absolute;left:2861;top:85;width:430;height:413" type="#_x0000_t75">
              <v:imagedata r:id="rId36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6,3338,56,3338,32e" filled="t" fillcolor="#000000" stroked="f">
                <v:path arrowok="t"/>
                <v:fill/>
              </v:shape>
            </v:group>
            <v:group style="position:absolute;left:3326;top:56;width:2;height:478" coordorigin="3326,56" coordsize="2,478">
              <v:shape style="position:absolute;left:3326;top:56;width:2;height:478" coordorigin="3326,56" coordsize="0,478" path="m3326,56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etal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tac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16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3.584534pt;margin-top:-127.528412pt;width:469.630922pt;height:126.550929pt;mso-position-horizontal-relative:page;mso-position-vertical-relative:paragraph;z-index:-1173" coordorigin="1472,-2551" coordsize="9393,2531">
            <v:shape style="position:absolute;left:1498;top:-2522;width:3091;height:2467" type="#_x0000_t75">
              <v:imagedata r:id="rId37" o:title=""/>
            </v:shape>
            <v:group style="position:absolute;left:1490;top:-2532;width:3118;height:2494" coordorigin="1490,-2532" coordsize="3118,2494">
              <v:shape style="position:absolute;left:1490;top:-2532;width:3118;height:2494" coordorigin="1490,-2532" coordsize="3118,2494" path="m1490,-38l4608,-38,4608,-2532,1490,-2532,1490,-38xe" filled="f" stroked="t" strokeweight="1.870932pt" strokecolor="#000000">
                <v:path arrowok="t"/>
              </v:shape>
              <v:shape style="position:absolute;left:4618;top:-2522;width:3091;height:2467" type="#_x0000_t75">
                <v:imagedata r:id="rId38" o:title=""/>
              </v:shape>
            </v:group>
            <v:group style="position:absolute;left:4608;top:-2532;width:3118;height:2494" coordorigin="4608,-2532" coordsize="3118,2494">
              <v:shape style="position:absolute;left:4608;top:-2532;width:3118;height:2494" coordorigin="4608,-2532" coordsize="3118,2494" path="m4608,-38l7726,-38,7726,-2532,4608,-2532,4608,-38xe" filled="f" stroked="t" strokeweight="1.870932pt" strokecolor="#000000">
                <v:path arrowok="t"/>
              </v:shape>
              <v:shape style="position:absolute;left:7733;top:-2522;width:3096;height:2467" type="#_x0000_t75">
                <v:imagedata r:id="rId39" o:title=""/>
              </v:shape>
            </v:group>
            <v:group style="position:absolute;left:7726;top:-2532;width:3120;height:2494" coordorigin="7726,-2532" coordsize="3120,2494">
              <v:shape style="position:absolute;left:7726;top:-2532;width:3120;height:2494" coordorigin="7726,-2532" coordsize="3120,2494" path="m7726,-38l10846,-38,10846,-2532,7726,-2532,7726,-38xe" filled="f" stroked="t" strokeweight="1.870932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1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7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8"/>
          <w:pgMar w:header="1447" w:footer="1691" w:top="1680" w:bottom="1880" w:left="1300" w:right="860"/>
          <w:headerReference w:type="default" r:id="rId33"/>
          <w:footerReference w:type="default" r:id="rId34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70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6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7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sses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ding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81" w:lineRule="auto"/>
        <w:ind w:left="1503" w:right="10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tack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laci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36057pt;margin-top:1.511752pt;width:26.487875pt;height:26.487875pt;mso-position-horizontal-relative:page;mso-position-vertical-relative:paragraph;z-index:-1168" coordorigin="2811,30" coordsize="530,530">
            <v:shape style="position:absolute;left:2861;top:85;width:430;height:415" type="#_x0000_t75">
              <v:imagedata r:id="rId40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6,3338,56,3338,32e" filled="t" fillcolor="#000000" stroked="f">
                <v:path arrowok="t"/>
                <v:fill/>
              </v:shape>
            </v:group>
            <v:group style="position:absolute;left:3326;top:56;width:2;height:478" coordorigin="3326,56" coordsize="2,478">
              <v:shape style="position:absolute;left:3326;top:56;width:2;height:478" coordorigin="3326,56" coordsize="0,478" path="m3326,56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79" w:lineRule="auto"/>
        <w:ind w:left="2204" w:right="252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0" w:lineRule="auto"/>
        <w:ind w:left="2139" w:right="18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140.160004pt;margin-top:1.49574pt;width:23.16pt;height:32.160000pt;mso-position-horizontal-relative:page;mso-position-vertical-relative:paragraph;z-index:-1167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74.879997pt;margin-top:20.995756pt;width:466.56pt;height:248.16pt;mso-position-horizontal-relative:page;mso-position-vertical-relative:paragraph;z-index:-1169" coordorigin="1498,420" coordsize="9331,4963">
            <v:shape style="position:absolute;left:1498;top:420;width:9331;height:4963" type="#_x0000_t75">
              <v:imagedata r:id="rId42" o:title=""/>
            </v:shape>
            <v:group style="position:absolute;left:1685;top:567;width:388;height:390" coordorigin="1685,567" coordsize="388,390">
              <v:shape style="position:absolute;left:1685;top:567;width:388;height:390" coordorigin="1685,567" coordsize="388,390" path="m1898,567l1825,577,1765,607,1720,652,1693,708,1685,751,1686,775,1704,842,1740,897,1791,936,1852,956,1875,957,1899,956,1964,937,2017,899,2054,847,2073,784,2074,763,2072,740,2053,676,2016,623,1963,585,1898,567e" filled="t" fillcolor="#FFFFFF" stroked="f">
                <v:path arrowok="t"/>
                <v:fill/>
              </v:shape>
            </v:group>
            <v:group style="position:absolute;left:1685;top:567;width:388;height:390" coordorigin="1685,567" coordsize="388,390">
              <v:shape style="position:absolute;left:1685;top:567;width:388;height:390" coordorigin="1685,567" coordsize="388,390" path="m2074,763l2062,696,2030,639,1982,596,1921,571,1898,567,1873,568,1804,585,1748,620,1709,670,1688,729,1685,751,1686,775,1704,842,1740,897,1791,936,1852,956,1875,957,1899,956,1964,937,2017,899,2054,847,2073,784,2074,763xe" filled="f" stroked="t" strokeweight=".207876pt" strokecolor="#000000">
                <v:path arrowok="t"/>
              </v:shape>
              <v:shape style="position:absolute;left:1822;top:655;width:154;height:598" type="#_x0000_t75">
                <v:imagedata r:id="rId43" o:title=""/>
              </v:shape>
            </v:group>
            <v:group style="position:absolute;left:4844;top:567;width:388;height:390" coordorigin="4844,567" coordsize="388,390">
              <v:shape style="position:absolute;left:4844;top:567;width:388;height:390" coordorigin="4844,567" coordsize="388,390" path="m5057,567l4984,577,4923,607,4878,652,4851,708,4844,751,4845,775,4862,842,4898,897,4949,936,5011,956,5033,957,5057,956,5122,937,5175,899,5213,847,5231,784,5232,763,5231,740,5212,676,5174,623,5121,585,5057,567e" filled="t" fillcolor="#FFFFFF" stroked="f">
                <v:path arrowok="t"/>
                <v:fill/>
              </v:shape>
            </v:group>
            <v:group style="position:absolute;left:4844;top:567;width:388;height:390" coordorigin="4844,567" coordsize="388,390">
              <v:shape style="position:absolute;left:4844;top:567;width:388;height:390" coordorigin="4844,567" coordsize="388,390" path="m5232,763l5220,696,5189,639,5140,596,5079,571,5057,567,5031,568,4962,585,4907,620,4867,670,4846,729,4844,751,4845,775,4862,842,4898,897,4949,936,5011,956,5033,957,5057,956,5122,937,5175,899,5213,847,5231,784,5232,763xe" filled="f" stroked="t" strokeweight=".207876pt" strokecolor="#000000">
                <v:path arrowok="t"/>
              </v:shape>
              <v:shape style="position:absolute;left:4970;top:653;width:154;height:605" type="#_x0000_t75">
                <v:imagedata r:id="rId44" o:title=""/>
              </v:shape>
            </v:group>
            <v:group style="position:absolute;left:7961;top:567;width:388;height:390" coordorigin="7961,567" coordsize="388,390">
              <v:shape style="position:absolute;left:7961;top:567;width:388;height:390" coordorigin="7961,567" coordsize="388,390" path="m8174,567l8101,577,8041,607,7996,652,7969,708,7961,751,7962,775,7980,842,8016,897,8067,936,8128,956,8151,957,8175,956,8240,937,8293,899,8330,847,8349,784,8350,763,8348,740,8329,676,8292,623,8239,585,8174,567e" filled="t" fillcolor="#FFFFFF" stroked="f">
                <v:path arrowok="t"/>
                <v:fill/>
              </v:shape>
            </v:group>
            <v:group style="position:absolute;left:7961;top:567;width:388;height:390" coordorigin="7961,567" coordsize="388,390">
              <v:shape style="position:absolute;left:7961;top:567;width:388;height:390" coordorigin="7961,567" coordsize="388,390" path="m8350,763l8338,696,8306,639,8258,596,8197,571,8174,567,8149,568,8080,585,8024,620,7985,670,7964,729,7961,751,7962,775,7980,842,8016,897,8067,936,8128,956,8151,957,8175,956,8240,937,8293,899,8330,847,8349,784,8350,763xe" filled="f" stroked="t" strokeweight=".207876pt" strokecolor="#000000">
                <v:path arrowok="t"/>
              </v:shape>
              <v:shape style="position:absolute;left:8088;top:653;width:154;height:612" type="#_x0000_t75">
                <v:imagedata r:id="rId45" o:title=""/>
              </v:shape>
            </v:group>
            <v:group style="position:absolute;left:3283;top:3063;width:389;height:388" coordorigin="3283,3063" coordsize="389,388">
              <v:shape style="position:absolute;left:3283;top:3063;width:389;height:388" coordorigin="3283,3063" coordsize="389,388" path="m3495,3063l3422,3073,3362,3103,3317,3148,3290,3205,3283,3248,3285,3272,3303,3339,3339,3393,3391,3431,3453,3450,3476,3451,3499,3450,3564,3431,3617,3393,3654,3340,3671,3275,3672,3257,3671,3234,3652,3170,3613,3117,3560,3080,3495,3063e" filled="t" fillcolor="#FFFFFF" stroked="f">
                <v:path arrowok="t"/>
                <v:fill/>
              </v:shape>
            </v:group>
            <v:group style="position:absolute;left:3283;top:3063;width:389;height:388" coordorigin="3283,3063" coordsize="389,388">
              <v:shape style="position:absolute;left:3283;top:3063;width:389;height:388" coordorigin="3283,3063" coordsize="389,388" path="m3672,3257l3660,3190,3628,3133,3579,3091,3518,3066,3495,3063,3469,3064,3401,3081,3345,3116,3306,3166,3286,3226,3283,3248,3285,3272,3303,3339,3339,3393,3391,3431,3453,3450,3476,3451,3499,3450,3564,3431,3617,3393,3654,3340,3671,3275,3672,3257xe" filled="f" stroked="t" strokeweight=".207876pt" strokecolor="#000000">
                <v:path arrowok="t"/>
              </v:shape>
              <v:shape style="position:absolute;left:3403;top:3149;width:154;height:598" type="#_x0000_t75">
                <v:imagedata r:id="rId46" o:title=""/>
              </v:shape>
            </v:group>
            <v:group style="position:absolute;left:6401;top:3063;width:391;height:388" coordorigin="6401,3063" coordsize="391,388">
              <v:shape style="position:absolute;left:6401;top:3063;width:391;height:388" coordorigin="6401,3063" coordsize="391,388" path="m6614,3063l6542,3073,6482,3102,6436,3147,6408,3204,6401,3246,6402,3271,6421,3338,6457,3392,6509,3430,6570,3449,6592,3451,6616,3450,6681,3431,6734,3394,6772,3342,6791,3278,6792,3257,6791,3234,6771,3170,6733,3118,6679,3081,6614,3063e" filled="t" fillcolor="#FFFFFF" stroked="f">
                <v:path arrowok="t"/>
                <v:fill/>
              </v:shape>
            </v:group>
            <v:group style="position:absolute;left:6401;top:3063;width:391;height:388" coordorigin="6401,3063" coordsize="391,388">
              <v:shape style="position:absolute;left:6401;top:3063;width:391;height:388" coordorigin="6401,3063" coordsize="391,388" path="m6792,3257l6780,3190,6748,3134,6698,3091,6637,3067,6614,3063,6589,3064,6520,3081,6465,3116,6425,3165,6404,3224,6401,3246,6402,3271,6421,3338,6457,3392,6509,3430,6570,3449,6592,3451,6616,3450,6681,3431,6734,3394,6772,3342,6791,3278,6792,3257xe" filled="f" stroked="t" strokeweight=".207876pt" strokecolor="#000000">
                <v:path arrowok="t"/>
              </v:shape>
              <v:shape style="position:absolute;left:6530;top:3151;width:154;height:598" type="#_x0000_t75">
                <v:imagedata r:id="rId47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lie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9" w:after="0" w:line="80" w:lineRule="exact"/>
        <w:jc w:val="left"/>
        <w:rPr>
          <w:sz w:val="8"/>
          <w:szCs w:val="8"/>
        </w:rPr>
      </w:pPr>
      <w:rPr/>
      <w:r>
        <w:rPr>
          <w:sz w:val="8"/>
          <w:szCs w:val="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71.690655" w:type="dxa"/>
      </w:tblPr>
      <w:tblGrid/>
      <w:tr>
        <w:trPr>
          <w:trHeight w:val="2496" w:hRule="exact"/>
        </w:trPr>
        <w:tc>
          <w:tcPr>
            <w:tcW w:w="3118" w:type="dxa"/>
            <w:gridSpan w:val="2"/>
            <w:tcBorders>
              <w:top w:val="single" w:sz="14.967456" w:space="0" w:color="000000"/>
              <w:bottom w:val="single" w:sz="14.967456" w:space="0" w:color="000000"/>
              <w:left w:val="single" w:sz="14.967456" w:space="0" w:color="000000"/>
              <w:right w:val="single" w:sz="14.967456" w:space="0" w:color="000000"/>
            </w:tcBorders>
          </w:tcPr>
          <w:p>
            <w:pPr/>
            <w:rPr/>
          </w:p>
        </w:tc>
        <w:tc>
          <w:tcPr>
            <w:tcW w:w="3118" w:type="dxa"/>
            <w:gridSpan w:val="2"/>
            <w:tcBorders>
              <w:top w:val="single" w:sz="14.967456" w:space="0" w:color="000000"/>
              <w:bottom w:val="single" w:sz="14.967456" w:space="0" w:color="000000"/>
              <w:left w:val="single" w:sz="14.967456" w:space="0" w:color="000000"/>
              <w:right w:val="single" w:sz="14.967456" w:space="0" w:color="000000"/>
            </w:tcBorders>
          </w:tcPr>
          <w:p>
            <w:pPr/>
            <w:rPr/>
          </w:p>
        </w:tc>
        <w:tc>
          <w:tcPr>
            <w:tcW w:w="3120" w:type="dxa"/>
            <w:gridSpan w:val="2"/>
            <w:tcBorders>
              <w:top w:val="single" w:sz="14.967456" w:space="0" w:color="000000"/>
              <w:bottom w:val="single" w:sz="14.967456" w:space="0" w:color="000000"/>
              <w:left w:val="single" w:sz="14.967456" w:space="0" w:color="000000"/>
              <w:right w:val="single" w:sz="14.967456" w:space="0" w:color="000000"/>
            </w:tcBorders>
          </w:tcPr>
          <w:p>
            <w:pPr/>
            <w:rPr/>
          </w:p>
        </w:tc>
      </w:tr>
      <w:tr>
        <w:trPr>
          <w:trHeight w:val="2494" w:hRule="exact"/>
        </w:trPr>
        <w:tc>
          <w:tcPr>
            <w:tcW w:w="1558" w:type="dxa"/>
            <w:tcBorders>
              <w:top w:val="single" w:sz="14.967456" w:space="0" w:color="000000"/>
              <w:bottom w:val="nil" w:sz="6" w:space="0" w:color="auto"/>
              <w:left w:val="nil" w:sz="6" w:space="0" w:color="auto"/>
              <w:right w:val="single" w:sz="14.967456" w:space="0" w:color="000000"/>
            </w:tcBorders>
          </w:tcPr>
          <w:p>
            <w:pPr/>
            <w:rPr/>
          </w:p>
        </w:tc>
        <w:tc>
          <w:tcPr>
            <w:tcW w:w="3120" w:type="dxa"/>
            <w:gridSpan w:val="2"/>
            <w:tcBorders>
              <w:top w:val="single" w:sz="14.967456" w:space="0" w:color="000000"/>
              <w:bottom w:val="single" w:sz="14.967456" w:space="0" w:color="000000"/>
              <w:left w:val="single" w:sz="14.967456" w:space="0" w:color="000000"/>
              <w:right w:val="single" w:sz="14.967456" w:space="0" w:color="000000"/>
            </w:tcBorders>
          </w:tcPr>
          <w:p>
            <w:pPr/>
            <w:rPr/>
          </w:p>
        </w:tc>
        <w:tc>
          <w:tcPr>
            <w:tcW w:w="3118" w:type="dxa"/>
            <w:gridSpan w:val="2"/>
            <w:tcBorders>
              <w:top w:val="single" w:sz="14.967456" w:space="0" w:color="000000"/>
              <w:bottom w:val="single" w:sz="14.967456" w:space="0" w:color="000000"/>
              <w:left w:val="single" w:sz="14.967456" w:space="0" w:color="000000"/>
              <w:right w:val="single" w:sz="14.967456" w:space="0" w:color="000000"/>
            </w:tcBorders>
          </w:tcPr>
          <w:p>
            <w:pPr/>
            <w:rPr/>
          </w:p>
        </w:tc>
        <w:tc>
          <w:tcPr>
            <w:tcW w:w="1560" w:type="dxa"/>
            <w:tcBorders>
              <w:top w:val="single" w:sz="14.967456" w:space="0" w:color="000000"/>
              <w:bottom w:val="nil" w:sz="6" w:space="0" w:color="auto"/>
              <w:left w:val="single" w:sz="14.967456" w:space="0" w:color="000000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91" w:after="0" w:line="245" w:lineRule="auto"/>
        <w:ind w:left="145" w:right="24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nto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wo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ns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su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ss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t.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tart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ck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/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tack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are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447" w:footer="1691" w:top="1680" w:bottom="1880" w:left="1300" w:right="860"/>
          <w:pgSz w:w="11900" w:h="1684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6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8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8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9" w:lineRule="auto"/>
        <w:ind w:left="1503" w:right="98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Squ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23224pt;margin-top:1.618951pt;width:26.513555pt;height:26.513555pt;mso-position-horizontal-relative:page;mso-position-vertical-relative:paragraph;z-index:-1163" coordorigin="2810,32" coordsize="530,530">
            <v:shape style="position:absolute;left:2861;top:88;width:430;height:413" type="#_x0000_t75">
              <v:imagedata r:id="rId49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1" w:lineRule="auto"/>
        <w:ind w:left="1503" w:right="291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225.955124pt;margin-top:22.929197pt;width:164.769752pt;height:117.369753pt;mso-position-horizontal-relative:page;mso-position-vertical-relative:paragraph;z-index:-1165" coordorigin="4519,459" coordsize="3295,2347">
            <v:shape style="position:absolute;left:4560;top:499;width:3216;height:2268" type="#_x0000_t75">
              <v:imagedata r:id="rId50" o:title=""/>
            </v:shape>
            <v:group style="position:absolute;left:4534;top:473;width:3266;height:2318" coordorigin="4534,473" coordsize="3266,2318">
              <v:shape style="position:absolute;left:4534;top:473;width:3266;height:2318" coordorigin="4534,473" coordsize="3266,2318" path="m4534,2791l7800,2791,7800,473,4534,473,4534,2791xe" filled="f" stroked="t" strokeweight="1.44975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3174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7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mp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7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1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2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9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10" w:lineRule="atLeast"/>
        <w:ind w:left="1242" w:right="379" w:firstLine="-11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0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6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ack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7" w:lineRule="auto"/>
        <w:ind w:left="1342" w:right="1441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32.148987pt;margin-top:-144.443893pt;width:352.382008pt;height:142.142013pt;mso-position-horizontal-relative:page;mso-position-vertical-relative:paragraph;z-index:-1164" coordorigin="2643,-2889" coordsize="7048,2843">
            <v:shape style="position:absolute;left:2669;top:-2858;width:3480;height:2770" type="#_x0000_t75">
              <v:imagedata r:id="rId51" o:title=""/>
            </v:shape>
            <v:group style="position:absolute;left:2664;top:-2868;width:3502;height:2801" coordorigin="2664,-2868" coordsize="3502,2801">
              <v:shape style="position:absolute;left:2664;top:-2868;width:3502;height:2801" coordorigin="2664,-2868" coordsize="3502,2801" path="m2664,-67l6166,-67,6166,-2868,2664,-2868,2664,-67xe" filled="f" stroked="t" strokeweight="2.102016pt" strokecolor="#000000">
                <v:path arrowok="t"/>
              </v:shape>
              <v:shape style="position:absolute;left:6173;top:-2858;width:3475;height:2770" type="#_x0000_t75">
                <v:imagedata r:id="rId52" o:title=""/>
              </v:shape>
            </v:group>
            <v:group style="position:absolute;left:6166;top:-2868;width:3504;height:2801" coordorigin="6166,-2868" coordsize="3504,2801">
              <v:shape style="position:absolute;left:6166;top:-2868;width:3504;height:2801" coordorigin="6166,-2868" coordsize="3504,2801" path="m6166,-67l9670,-67,9670,-2868,6166,-2868,6166,-67xe" filled="f" stroked="t" strokeweight="2.102016pt" strokecolor="#000000">
                <v:path arrowok="t"/>
              </v:shape>
            </v:group>
            <v:group style="position:absolute;left:2840;top:-2692;width:436;height:437" coordorigin="2840,-2692" coordsize="436,437">
              <v:shape style="position:absolute;left:2840;top:-2692;width:436;height:437" coordorigin="2840,-2692" coordsize="436,437" path="m3068,-2692l2997,-2682,2936,-2654,2888,-2611,2855,-2556,2840,-2493,2841,-2467,2856,-2398,2888,-2340,2933,-2295,2990,-2267,3055,-2256,3078,-2257,3143,-2274,3199,-2309,3242,-2357,3268,-2417,3276,-2474,3275,-2497,3258,-2562,3223,-2617,3173,-2659,3113,-2686,3068,-2692e" filled="t" fillcolor="#FFFFFF" stroked="f">
                <v:path arrowok="t"/>
                <v:fill/>
              </v:shape>
            </v:group>
            <v:group style="position:absolute;left:2840;top:-2692;width:436;height:437" coordorigin="2840,-2692" coordsize="436,437">
              <v:shape style="position:absolute;left:2840;top:-2692;width:436;height:437" coordorigin="2840,-2692" coordsize="436,437" path="m3276,-2474l3265,-2541,3236,-2600,3191,-2647,3134,-2679,3068,-2692,3043,-2691,2975,-2675,2918,-2641,2875,-2594,2848,-2536,2840,-2493,2841,-2467,2856,-2398,2888,-2340,2933,-2295,2990,-2267,3055,-2256,3078,-2257,3143,-2274,3199,-2309,3242,-2357,3268,-2417,3276,-2474xe" filled="f" stroked="t" strokeweight=".233556pt" strokecolor="#000000">
                <v:path arrowok="t"/>
              </v:shape>
              <v:shape style="position:absolute;left:2993;top:-2594;width:154;height:670" type="#_x0000_t75">
                <v:imagedata r:id="rId53" o:title=""/>
              </v:shape>
            </v:group>
            <v:group style="position:absolute;left:6342;top:-2736;width:438;height:436" coordorigin="6342,-2736" coordsize="438,436">
              <v:shape style="position:absolute;left:6342;top:-2736;width:438;height:436" coordorigin="6342,-2736" coordsize="438,436" path="m6572,-2736l6501,-2726,6440,-2699,6391,-2656,6358,-2602,6342,-2538,6343,-2512,6358,-2443,6390,-2384,6435,-2339,6491,-2310,6554,-2299,6578,-2300,6645,-2317,6701,-2351,6744,-2399,6772,-2458,6780,-2517,6779,-2541,6762,-2606,6727,-2661,6677,-2702,6617,-2729,6572,-2736e" filled="t" fillcolor="#FFFFFF" stroked="f">
                <v:path arrowok="t"/>
                <v:fill/>
              </v:shape>
            </v:group>
            <v:group style="position:absolute;left:6342;top:-2736;width:438;height:436" coordorigin="6342,-2736" coordsize="438,436">
              <v:shape style="position:absolute;left:6342;top:-2736;width:438;height:436" coordorigin="6342,-2736" coordsize="438,436" path="m6780,-2517l6770,-2585,6740,-2644,6695,-2690,6638,-2722,6572,-2736,6547,-2734,6479,-2719,6422,-2686,6378,-2639,6350,-2581,6342,-2538,6343,-2512,6358,-2443,6390,-2384,6435,-2339,6491,-2310,6554,-2299,6578,-2300,6645,-2317,6701,-2351,6744,-2399,6772,-2458,6780,-2517xe" filled="f" stroked="t" strokeweight=".233556pt" strokecolor="#000000">
                <v:path arrowok="t"/>
              </v:shape>
              <v:shape style="position:absolute;left:6485;top:-2640;width:154;height:677" type="#_x0000_t75">
                <v:imagedata r:id="rId54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two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’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agn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0"/>
          <w:pgMar w:footer="1691" w:header="1447" w:top="1680" w:bottom="1880" w:left="1300" w:right="860"/>
          <w:footerReference w:type="default" r:id="rId48"/>
          <w:pgSz w:w="11900" w:h="1684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6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4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ti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6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u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8" w:after="0" w:line="310" w:lineRule="atLeast"/>
        <w:ind w:left="1153" w:right="491" w:firstLine="-105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6.509995pt;margin-top:40.592865pt;width:343.780007pt;height:243.10001pt;mso-position-horizontal-relative:page;mso-position-vertical-relative:paragraph;z-index:-1161" coordorigin="2730,812" coordsize="6876,4862">
            <v:shape style="position:absolute;left:2818;top:870;width:6701;height:4745" type="#_x0000_t75">
              <v:imagedata r:id="rId57" o:title=""/>
            </v:shape>
            <v:group style="position:absolute;left:2760;top:842;width:6816;height:2" coordorigin="2760,842" coordsize="6816,2">
              <v:shape style="position:absolute;left:2760;top:842;width:6816;height:2" coordorigin="2760,842" coordsize="6816,0" path="m2760,842l9576,842e" filled="f" stroked="t" strokeweight="2.980015pt" strokecolor="#000000">
                <v:path arrowok="t"/>
              </v:shape>
            </v:group>
            <v:group style="position:absolute;left:2789;top:870;width:2;height:4745" coordorigin="2789,870" coordsize="2,4745">
              <v:shape style="position:absolute;left:2789;top:870;width:2;height:4745" coordorigin="2789,870" coordsize="0,4745" path="m2789,870l2789,5615e" filled="f" stroked="t" strokeweight="2.98pt" strokecolor="#000000">
                <v:path arrowok="t"/>
              </v:shape>
            </v:group>
            <v:group style="position:absolute;left:9546;top:870;width:2;height:4745" coordorigin="9546,870" coordsize="2,4745">
              <v:shape style="position:absolute;left:9546;top:870;width:2;height:4745" coordorigin="9546,870" coordsize="0,4745" path="m9546,870l9546,5615e" filled="f" stroked="t" strokeweight="3.1pt" strokecolor="#000000">
                <v:path arrowok="t"/>
              </v:shape>
            </v:group>
            <v:group style="position:absolute;left:2760;top:5644;width:6816;height:2" coordorigin="2760,5644" coordsize="6816,2">
              <v:shape style="position:absolute;left:2760;top:5644;width:6816;height:2" coordorigin="2760,5644" coordsize="6816,0" path="m2760,5644l9576,5644e" filled="f" stroked="t" strokeweight="2.9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54" w:lineRule="exact"/>
        <w:ind w:left="1438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op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6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clea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24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Br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1" w:lineRule="auto"/>
        <w:ind w:left="2204" w:right="223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247437pt;width:27.496727pt;height:27.496727pt;mso-position-horizontal-relative:page;mso-position-vertical-relative:paragraph;z-index:-1160" coordorigin="2801,25" coordsize="550,550">
            <v:shape style="position:absolute;left:2861;top:90;width:430;height:413" type="#_x0000_t75">
              <v:imagedata r:id="rId58" o:title=""/>
            </v:shape>
            <v:group style="position:absolute;left:2813;top:37;width:526;height:526" coordorigin="2813,37" coordsize="526,526">
              <v:shape style="position:absolute;left:2813;top:37;width:526;height:526" coordorigin="2813,37" coordsize="526,526" path="m3338,37l2813,37,2813,563,3338,563,3338,539,2837,539,2837,61,3338,61,3338,37e" filled="t" fillcolor="#000000" stroked="f">
                <v:path arrowok="t"/>
                <v:fill/>
              </v:shape>
            </v:group>
            <v:group style="position:absolute;left:3326;top:61;width:2;height:478" coordorigin="3326,61" coordsize="2,478">
              <v:shape style="position:absolute;left:3326;top:61;width:2;height:478" coordorigin="3326,61" coordsize="0,478" path="m3326,61l3326,539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elts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592" w:right="128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24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554" w:right="7552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Mar w:header="0" w:footer="0" w:top="1340" w:bottom="280" w:left="1300" w:right="860"/>
          <w:headerReference w:type="default" r:id="rId55"/>
          <w:footerReference w:type="default" r:id="rId56"/>
          <w:pgSz w:w="11900" w:h="1684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59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4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ti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6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u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167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46.788986pt;margin-top:-142.884033pt;width:352.502008pt;height:142.142013pt;mso-position-horizontal-relative:page;mso-position-vertical-relative:paragraph;z-index:-1158" coordorigin="2936,-2858" coordsize="7050,2843">
            <v:shape style="position:absolute;left:2966;top:-2829;width:3475;height:2774" type="#_x0000_t75">
              <v:imagedata r:id="rId61" o:title=""/>
            </v:shape>
            <v:group style="position:absolute;left:2957;top:-2837;width:3504;height:2801" coordorigin="2957,-2837" coordsize="3504,2801">
              <v:shape style="position:absolute;left:2957;top:-2837;width:3504;height:2801" coordorigin="2957,-2837" coordsize="3504,2801" path="m2957,-36l6461,-36,6461,-2837,2957,-2837,2957,-36xe" filled="f" stroked="t" strokeweight="2.102016pt" strokecolor="#000000">
                <v:path arrowok="t"/>
              </v:shape>
              <v:shape style="position:absolute;left:6470;top:-2829;width:3475;height:2774" type="#_x0000_t75">
                <v:imagedata r:id="rId62" o:title=""/>
              </v:shape>
            </v:group>
            <v:group style="position:absolute;left:6461;top:-2837;width:3504;height:2801" coordorigin="6461,-2837" coordsize="3504,2801">
              <v:shape style="position:absolute;left:6461;top:-2837;width:3504;height:2801" coordorigin="6461,-2837" coordsize="3504,2801" path="m6461,-36l9965,-36,9965,-2837,6461,-2837,6461,-36xe" filled="f" stroked="t" strokeweight="2.10201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ll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Mar w:header="0" w:footer="0" w:top="1340" w:bottom="280" w:left="1300" w:right="860"/>
          <w:headerReference w:type="default" r:id="rId59"/>
          <w:footerReference w:type="default" r:id="rId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5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1" w:lineRule="auto"/>
        <w:ind w:left="2204" w:right="14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90448pt;margin-top:1.000149pt;width:27.751043pt;height:27.751043pt;mso-position-horizontal-relative:page;mso-position-vertical-relative:paragraph;z-index:-1155" coordorigin="2798,20" coordsize="555,555">
            <v:shape style="position:absolute;left:2861;top:88;width:430;height:413" type="#_x0000_t75">
              <v:imagedata r:id="rId65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lasses,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99.544479pt;margin-top:17.038523pt;width:217.591039pt;height:232.831039pt;mso-position-horizontal-relative:page;mso-position-vertical-relative:paragraph;z-index:-1156" coordorigin="3991,341" coordsize="4352,4657">
            <v:shape style="position:absolute;left:4013;top:2292;width:3408;height:2674" type="#_x0000_t75">
              <v:imagedata r:id="rId66" o:title=""/>
            </v:shape>
            <v:group style="position:absolute;left:4006;top:2287;width:3432;height:2695" coordorigin="4006,2287" coordsize="3432,2695">
              <v:shape style="position:absolute;left:4006;top:2287;width:3432;height:2695" coordorigin="4006,2287" coordsize="3432,2695" path="m4006,4983l7438,4983,7438,2287,4006,2287,4006,4983xe" filled="f" stroked="t" strokeweight="1.471044pt" strokecolor="#000000">
                <v:path arrowok="t"/>
              </v:shape>
              <v:shape style="position:absolute;left:5278;top:370;width:3050;height:2909" type="#_x0000_t75">
                <v:imagedata r:id="rId67" o:title=""/>
              </v:shape>
            </v:group>
            <v:group style="position:absolute;left:5263;top:355;width:3065;height:2942" coordorigin="5263,355" coordsize="3065,2942">
              <v:shape style="position:absolute;left:5263;top:355;width:3065;height:2942" coordorigin="5263,355" coordsize="3065,2942" path="m5263,3298l8328,3298,8328,355,5263,355,5263,3298xe" filled="f" stroked="t" strokeweight="1.471044pt" strokecolor="#FF0000">
                <v:path arrowok="t"/>
              </v:shape>
            </v:group>
            <v:group style="position:absolute;left:4159;top:2623;width:979;height:1104" coordorigin="4159,2623" coordsize="979,1104">
              <v:shape style="position:absolute;left:4159;top:2623;width:979;height:1104" coordorigin="4159,2623" coordsize="979,1104" path="m4159,2623l5138,2623,5138,3727,4159,3727e" filled="f" stroked="t" strokeweight="1.471044pt" strokecolor="#FF0000">
                <v:path arrowok="t"/>
              </v:shape>
            </v:group>
            <v:group style="position:absolute;left:4159;top:2623;width:2;height:1104" coordorigin="4159,2623" coordsize="2,1104">
              <v:shape style="position:absolute;left:4159;top:2623;width:2;height:1104" coordorigin="4159,2623" coordsize="0,1104" path="m4159,2623l4159,3727e" filled="f" stroked="t" strokeweight="1.471044pt" strokecolor="#FF0000">
                <v:path arrowok="t"/>
              </v:shape>
            </v:group>
            <v:group style="position:absolute;left:4894;top:2335;width:1637;height:1022" coordorigin="4894,2335" coordsize="1637,1022">
              <v:shape style="position:absolute;left:4894;top:2335;width:1637;height:1022" coordorigin="4894,2335" coordsize="1637,1022" path="m4894,3358l6530,2335e" filled="f" stroked="t" strokeweight="1.471044pt" strokecolor="#FF0000">
                <v:path arrowok="t"/>
              </v:shape>
            </v:group>
            <v:group style="position:absolute;left:6490;top:2287;width:120;height:101" coordorigin="6490,2287" coordsize="120,101">
              <v:shape style="position:absolute;left:6490;top:2287;width:120;height:101" coordorigin="6490,2287" coordsize="120,101" path="m6610,2287l6490,2297,6547,2388,6610,2287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2665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rop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un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33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90448pt;margin-top:1.000303pt;width:27.751043pt;height:27.751043pt;mso-position-horizontal-relative:page;mso-position-vertical-relative:paragraph;z-index:-1154" coordorigin="2798,20" coordsize="555,555">
            <v:shape style="position:absolute;left:2861;top:85;width:430;height:415" type="#_x0000_t75">
              <v:imagedata r:id="rId68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asiest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854" w:right="188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81" w:lineRule="auto"/>
        <w:ind w:left="1854" w:right="6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lete.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NumType w:start="13"/>
          <w:pgMar w:header="1447" w:footer="1691" w:top="1680" w:bottom="1880" w:left="1300" w:right="860"/>
          <w:headerReference w:type="default" r:id="rId63"/>
          <w:footerReference w:type="default" r:id="rId64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53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44.03101" w:type="dxa"/>
      </w:tblPr>
      <w:tblGrid/>
      <w:tr>
        <w:trPr>
          <w:trHeight w:val="3660" w:hRule="exact"/>
        </w:trPr>
        <w:tc>
          <w:tcPr>
            <w:tcW w:w="4658" w:type="dxa"/>
            <w:tcBorders>
              <w:top w:val="single" w:sz="15.975168" w:space="0" w:color="000000"/>
              <w:bottom w:val="single" w:sz="15.975168" w:space="0" w:color="000000"/>
              <w:left w:val="single" w:sz="15.975168" w:space="0" w:color="000000"/>
              <w:right w:val="single" w:sz="15.975168" w:space="0" w:color="000000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68" w:right="-2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Pr/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1"/>
              </w:rPr>
              <w:t>1</w:t>
            </w:r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0"/>
              </w:rPr>
            </w:r>
          </w:p>
        </w:tc>
        <w:tc>
          <w:tcPr>
            <w:tcW w:w="4661" w:type="dxa"/>
            <w:tcBorders>
              <w:top w:val="single" w:sz="15.975168" w:space="0" w:color="000000"/>
              <w:bottom w:val="single" w:sz="15.975168" w:space="0" w:color="000000"/>
              <w:left w:val="single" w:sz="15.975168" w:space="0" w:color="000000"/>
              <w:right w:val="single" w:sz="15.975168" w:space="0" w:color="000000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70" w:right="-2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Pr/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1"/>
              </w:rPr>
              <w:t>2</w:t>
            </w:r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0"/>
              </w:rPr>
            </w:r>
          </w:p>
        </w:tc>
      </w:tr>
      <w:tr>
        <w:trPr>
          <w:trHeight w:val="3660" w:hRule="exact"/>
        </w:trPr>
        <w:tc>
          <w:tcPr>
            <w:tcW w:w="4658" w:type="dxa"/>
            <w:tcBorders>
              <w:top w:val="single" w:sz="15.975168" w:space="0" w:color="000000"/>
              <w:bottom w:val="single" w:sz="15.975168" w:space="0" w:color="000000"/>
              <w:left w:val="single" w:sz="15.975168" w:space="0" w:color="000000"/>
              <w:right w:val="single" w:sz="15.975168" w:space="0" w:color="000000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68" w:right="-2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Pr/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1"/>
              </w:rPr>
              <w:t>3</w:t>
            </w:r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0"/>
              </w:rPr>
            </w:r>
          </w:p>
        </w:tc>
        <w:tc>
          <w:tcPr>
            <w:tcW w:w="4661" w:type="dxa"/>
            <w:tcBorders>
              <w:top w:val="single" w:sz="15.975168" w:space="0" w:color="000000"/>
              <w:bottom w:val="single" w:sz="15.975168" w:space="0" w:color="000000"/>
              <w:left w:val="single" w:sz="15.975168" w:space="0" w:color="000000"/>
              <w:right w:val="single" w:sz="15.975168" w:space="0" w:color="000000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70" w:right="-2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Pr/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1"/>
              </w:rPr>
              <w:t>4</w:t>
            </w:r>
            <w:r>
              <w:rPr>
                <w:rFonts w:ascii="Calibri" w:hAnsi="Calibri" w:cs="Calibri" w:eastAsia="Calibri"/>
                <w:sz w:val="33"/>
                <w:szCs w:val="33"/>
                <w:spacing w:val="0"/>
                <w:w w:val="100"/>
              </w:rPr>
            </w:r>
          </w:p>
        </w:tc>
      </w:tr>
    </w:tbl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7" w:lineRule="auto"/>
        <w:ind w:left="159" w:right="363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3.680pt;margin-top:-372.202972pt;width:464.4pt;height:364.68pt;mso-position-horizontal-relative:page;mso-position-vertical-relative:paragraph;z-index:-1152" coordorigin="1474,-7444" coordsize="9288,7294">
            <v:shape style="position:absolute;left:1474;top:-7444;width:9288;height:7294" type="#_x0000_t75">
              <v:imagedata r:id="rId69" o:title=""/>
            </v:shape>
            <v:group style="position:absolute;left:1630;top:-7287;width:415;height:413" coordorigin="1630,-7287" coordsize="415,413">
              <v:shape style="position:absolute;left:1630;top:-7287;width:415;height:413" coordorigin="1630,-7287" coordsize="415,413" path="m1854,-7287l1782,-7278,1721,-7249,1674,-7206,1642,-7151,1630,-7087,1631,-7063,1648,-6996,1684,-6941,1733,-6901,1794,-6877,1816,-6874,1842,-6875,1913,-6891,1970,-6923,2013,-6970,2038,-7027,2045,-7079,2044,-7102,2026,-7167,1990,-7222,1939,-7262,1877,-7284,1854,-7287e" filled="t" fillcolor="#FFFFFF" stroked="f">
                <v:path arrowok="t"/>
                <v:fill/>
              </v:shape>
            </v:group>
            <v:group style="position:absolute;left:1630;top:-7287;width:415;height:413" coordorigin="1630,-7287" coordsize="415,413">
              <v:shape style="position:absolute;left:1630;top:-7287;width:415;height:413" coordorigin="1630,-7287" coordsize="415,413" path="m2045,-7079l2034,-7147,2004,-7205,1957,-7250,1899,-7279,1854,-7287,1829,-7286,1760,-7270,1704,-7236,1661,-7189,1636,-7130,1630,-7087,1631,-7063,1648,-6996,1684,-6941,1733,-6901,1794,-6877,1816,-6874,1842,-6875,1913,-6891,1970,-6923,2013,-6970,2038,-7027,2045,-7079xe" filled="f" stroked="t" strokeweight=".221868pt" strokecolor="#000000">
                <v:path arrowok="t"/>
              </v:shape>
            </v:group>
            <v:group style="position:absolute;left:6291;top:-7287;width:415;height:414" coordorigin="6291,-7287" coordsize="415,414">
              <v:shape style="position:absolute;left:6291;top:-7287;width:415;height:414" coordorigin="6291,-7287" coordsize="415,414" path="m6515,-7287l6442,-7277,6381,-7249,6334,-7206,6303,-7151,6291,-7087,6292,-7063,6309,-6996,6344,-6941,6394,-6900,6455,-6877,6477,-6874,6503,-6875,6573,-6890,6630,-6923,6673,-6969,6699,-7027,6706,-7079,6704,-7102,6686,-7167,6650,-7221,6599,-7261,6537,-7284,6515,-7287e" filled="t" fillcolor="#FFFFFF" stroked="f">
                <v:path arrowok="t"/>
                <v:fill/>
              </v:shape>
            </v:group>
            <v:group style="position:absolute;left:6291;top:-7287;width:415;height:414" coordorigin="6291,-7287" coordsize="415,414">
              <v:shape style="position:absolute;left:6291;top:-7287;width:415;height:414" coordorigin="6291,-7287" coordsize="415,414" path="m6706,-7079l6695,-7146,6664,-7204,6618,-7250,6559,-7279,6515,-7287,6489,-7286,6420,-7270,6363,-7236,6321,-7189,6297,-7130,6291,-7087,6292,-7063,6309,-6996,6344,-6941,6394,-6900,6455,-6877,6477,-6874,6503,-6875,6573,-6890,6630,-6923,6673,-6969,6699,-7027,6706,-7079xe" filled="f" stroked="t" strokeweight=".221868pt" strokecolor="#000000">
                <v:path arrowok="t"/>
              </v:shape>
            </v:group>
            <v:group style="position:absolute;left:1630;top:-3627;width:415;height:417" coordorigin="1630,-3627" coordsize="415,417">
              <v:shape style="position:absolute;left:1630;top:-3627;width:415;height:417" coordorigin="1630,-3627" coordsize="415,417" path="m1854,-3627l1782,-3618,1721,-3589,1674,-3546,1642,-3491,1630,-3427,1631,-3403,1648,-3337,1683,-3281,1732,-3240,1793,-3216,1837,-3210,1861,-3212,1925,-3230,1979,-3266,2019,-3317,2041,-3380,2045,-3419,2044,-3442,2026,-3507,1990,-3562,1939,-3602,1877,-3624,1854,-3627e" filled="t" fillcolor="#FFFFFF" stroked="f">
                <v:path arrowok="t"/>
                <v:fill/>
              </v:shape>
            </v:group>
            <v:group style="position:absolute;left:1630;top:-3627;width:415;height:417" coordorigin="1630,-3627" coordsize="415,417">
              <v:shape style="position:absolute;left:1630;top:-3627;width:415;height:417" coordorigin="1630,-3627" coordsize="415,417" path="m2045,-3419l2034,-3487,2004,-3545,1957,-3590,1899,-3619,1854,-3627,1829,-3626,1760,-3610,1704,-3576,1661,-3529,1636,-3470,1630,-3427,1631,-3403,1648,-3337,1683,-3281,1732,-3240,1793,-3216,1837,-3210,1861,-3212,1925,-3230,1979,-3266,2019,-3317,2041,-3380,2045,-3419xe" filled="f" stroked="t" strokeweight=".221868pt" strokecolor="#000000">
                <v:path arrowok="t"/>
              </v:shape>
            </v:group>
            <v:group style="position:absolute;left:6291;top:-3627;width:415;height:416" coordorigin="6291,-3627" coordsize="415,416">
              <v:shape style="position:absolute;left:6291;top:-3627;width:415;height:416" coordorigin="6291,-3627" coordsize="415,416" path="m6515,-3627l6442,-3617,6381,-3589,6334,-3546,6303,-3491,6291,-3427,6292,-3403,6309,-3336,6343,-3280,6393,-3239,6453,-3215,6475,-3212,6501,-3213,6571,-3228,6629,-3261,6672,-3307,6698,-3364,6706,-3419,6704,-3442,6686,-3507,6650,-3561,6599,-3601,6537,-3624,6515,-3627e" filled="t" fillcolor="#FFFFFF" stroked="f">
                <v:path arrowok="t"/>
                <v:fill/>
              </v:shape>
            </v:group>
            <v:group style="position:absolute;left:6291;top:-3627;width:415;height:416" coordorigin="6291,-3627" coordsize="415,416">
              <v:shape style="position:absolute;left:6291;top:-3627;width:415;height:416" coordorigin="6291,-3627" coordsize="415,416" path="m6706,-3419l6695,-3486,6664,-3544,6618,-3590,6559,-3619,6515,-3627,6489,-3626,6420,-3610,6363,-3576,6321,-3529,6297,-3470,6291,-3427,6292,-3403,6309,-3336,6343,-3280,6393,-3239,6453,-3215,6475,-3212,6501,-3213,6571,-3228,6629,-3261,6672,-3307,6698,-3364,6706,-3419xe" filled="f" stroked="t" strokeweight=".22186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wo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’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agn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447" w:footer="1691" w:top="1680" w:bottom="1880" w:left="1300" w:right="8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51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9" w:lineRule="auto"/>
        <w:ind w:left="1153" w:right="176" w:firstLine="-105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MSA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Shield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91.109985pt;margin-top:23.585667pt;width:234.460005pt;height:166.54001pt;mso-position-horizontal-relative:page;mso-position-vertical-relative:paragraph;z-index:-1150" coordorigin="3822,472" coordsize="4689,3331">
            <v:shape style="position:absolute;left:3888;top:514;width:4560;height:3245" type="#_x0000_t75">
              <v:imagedata r:id="rId70" o:title=""/>
            </v:shape>
            <v:group style="position:absolute;left:3845;top:493;width:4644;height:2" coordorigin="3845,493" coordsize="4644,2">
              <v:shape style="position:absolute;left:3845;top:493;width:4644;height:2" coordorigin="3845,493" coordsize="4644,0" path="m3845,493l8489,493e" filled="f" stroked="t" strokeweight="2.140014pt" strokecolor="#000000">
                <v:path arrowok="t"/>
              </v:shape>
            </v:group>
            <v:group style="position:absolute;left:3866;top:514;width:2;height:3245" coordorigin="3866,514" coordsize="2,3245">
              <v:shape style="position:absolute;left:3866;top:514;width:2;height:3245" coordorigin="3866,514" coordsize="0,3245" path="m3866,514l3866,3758e" filled="f" stroked="t" strokeweight="2.260pt" strokecolor="#000000">
                <v:path arrowok="t"/>
              </v:shape>
            </v:group>
            <v:group style="position:absolute;left:8468;top:514;width:2;height:3245" coordorigin="8468,514" coordsize="2,3245">
              <v:shape style="position:absolute;left:8468;top:514;width:2;height:3245" coordorigin="8468,514" coordsize="0,3245" path="m8468,514l8468,3758e" filled="f" stroked="t" strokeweight="2.14pt" strokecolor="#000000">
                <v:path arrowok="t"/>
              </v:shape>
            </v:group>
            <v:group style="position:absolute;left:3845;top:3780;width:4644;height:2" coordorigin="3845,3780" coordsize="4644,2">
              <v:shape style="position:absolute;left:3845;top:3780;width:4644;height:2" coordorigin="3845,3780" coordsize="4644,0" path="m3845,3780l8489,3780e" filled="f" stroked="t" strokeweight="2.26001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rind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clean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2504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65.429993pt;margin-top:20.836967pt;width:285.700003pt;height:222.100005pt;mso-position-horizontal-relative:page;mso-position-vertical-relative:paragraph;z-index:-1149" coordorigin="3309,417" coordsize="5714,4442">
            <v:shape style="position:absolute;left:3374;top:461;width:5585;height:4354" type="#_x0000_t75">
              <v:imagedata r:id="rId71" o:title=""/>
            </v:shape>
            <v:group style="position:absolute;left:3331;top:439;width:5669;height:2" coordorigin="3331,439" coordsize="5669,2">
              <v:shape style="position:absolute;left:3331;top:439;width:5669;height:2" coordorigin="3331,439" coordsize="5669,0" path="m3331,439l9000,439e" filled="f" stroked="t" strokeweight="2.260010pt" strokecolor="#000000">
                <v:path arrowok="t"/>
              </v:shape>
            </v:group>
            <v:group style="position:absolute;left:3353;top:461;width:2;height:4354" coordorigin="3353,461" coordsize="2,4354">
              <v:shape style="position:absolute;left:3353;top:461;width:2;height:4354" coordorigin="3353,461" coordsize="0,4354" path="m3353,461l3353,4815e" filled="f" stroked="t" strokeweight="2.260pt" strokecolor="#000000">
                <v:path arrowok="t"/>
              </v:shape>
            </v:group>
            <v:group style="position:absolute;left:8980;top:461;width:2;height:4354" coordorigin="8980,461" coordsize="2,4354">
              <v:shape style="position:absolute;left:8980;top:461;width:2;height:4354" coordorigin="8980,461" coordsize="0,4354" path="m8980,461l8980,4815e" filled="f" stroked="t" strokeweight="2.14pt" strokecolor="#000000">
                <v:path arrowok="t"/>
              </v:shape>
            </v:group>
            <v:group style="position:absolute;left:3331;top:4836;width:5669;height:2" coordorigin="3331,4836" coordsize="5669,2">
              <v:shape style="position:absolute;left:3331;top:4836;width:5669;height:2" coordorigin="3331,4836" coordsize="5669,0" path="m3331,4836l9000,4836e" filled="f" stroked="t" strokeweight="2.26000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mp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4" w:lineRule="exact"/>
        <w:ind w:left="2036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1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ub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278" w:lineRule="auto"/>
        <w:ind w:left="1503" w:right="116" w:firstLine="-1402"/>
        <w:jc w:val="left"/>
        <w:tabs>
          <w:tab w:pos="1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sectPr>
      <w:pgMar w:header="1447" w:footer="1691" w:top="1680" w:bottom="1880" w:left="1300" w:right="860"/>
      <w:pgSz w:w="1190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079773pt;margin-top:746.461121pt;width:7.442948pt;height:12.745196pt;mso-position-horizontal-relative:page;mso-position-vertical-relative:page;z-index:-1190" type="#_x0000_t202" filled="f" stroked="f">
          <v:textbox inset="0,0,0,0">
            <w:txbxContent>
              <w:p>
                <w:pPr>
                  <w:spacing w:before="0" w:after="0" w:line="238" w:lineRule="exact"/>
                  <w:ind w:left="20" w:right="-52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Pr/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  <w:t>7</w:t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9.079773pt;margin-top:746.461121pt;width:9.444709pt;height:12.745196pt;mso-position-horizontal-relative:page;mso-position-vertical-relative:page;z-index:-1187" type="#_x0000_t202" filled="f" stroked="f">
          <v:textbox inset="0,0,0,0">
            <w:txbxContent>
              <w:p>
                <w:pPr>
                  <w:spacing w:before="0" w:after="0" w:line="238" w:lineRule="exact"/>
                  <w:ind w:left="40" w:right="-2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Pr/>
                <w:r>
                  <w:rPr>
                    <w:rFonts w:ascii="Calibri" w:hAnsi="Calibri" w:cs="Calibri" w:eastAsia="Calibri"/>
                    <w:sz w:val="21"/>
                    <w:szCs w:val="21"/>
                    <w:w w:val="10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3.67981pt;margin-top:746.461121pt;width:14.846462pt;height:12.745196pt;mso-position-horizontal-relative:page;mso-position-vertical-relative:page;z-index:-1186" type="#_x0000_t202" filled="f" stroked="f">
          <v:textbox inset="0,0,0,0">
            <w:txbxContent>
              <w:p>
                <w:pPr>
                  <w:spacing w:before="0" w:after="0" w:line="238" w:lineRule="exact"/>
                  <w:ind w:left="40" w:right="-2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Pr/>
                <w:r>
                  <w:rPr>
                    <w:rFonts w:ascii="Calibri" w:hAnsi="Calibri" w:cs="Calibri" w:eastAsia="Calibri"/>
                    <w:sz w:val="21"/>
                    <w:szCs w:val="21"/>
                    <w:w w:val="10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3.67981pt;margin-top:746.461121pt;width:14.846462pt;height:12.745196pt;mso-position-horizontal-relative:page;mso-position-vertical-relative:page;z-index:-1183" type="#_x0000_t202" filled="f" stroked="f">
          <v:textbox inset="0,0,0,0">
            <w:txbxContent>
              <w:p>
                <w:pPr>
                  <w:spacing w:before="0" w:after="0" w:line="238" w:lineRule="exact"/>
                  <w:ind w:left="40" w:right="-2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Pr/>
                <w:r>
                  <w:rPr>
                    <w:rFonts w:ascii="Calibri" w:hAnsi="Calibri" w:cs="Calibri" w:eastAsia="Calibri"/>
                    <w:sz w:val="21"/>
                    <w:szCs w:val="21"/>
                    <w:w w:val="10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079971pt;margin-top:71.373878pt;width:229.371361pt;height:13.679795pt;mso-position-horizontal-relative:page;mso-position-vertical-relative:page;z-index:-1192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5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y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: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3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9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2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h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1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9.313354pt;margin-top:71.373878pt;width:97.328006pt;height:13.679795pt;mso-position-horizontal-relative:page;mso-position-vertical-relative:page;z-index:-1191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4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8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3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6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u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079971pt;margin-top:71.373878pt;width:229.371361pt;height:13.679795pt;mso-position-horizontal-relative:page;mso-position-vertical-relative:page;z-index:-1189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5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y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: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3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9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2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h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1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9.313354pt;margin-top:71.373878pt;width:97.328006pt;height:13.679795pt;mso-position-horizontal-relative:page;mso-position-vertical-relative:page;z-index:-1188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4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8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3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6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u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079971pt;margin-top:71.373878pt;width:229.371361pt;height:13.679795pt;mso-position-horizontal-relative:page;mso-position-vertical-relative:page;z-index:-1185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5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y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: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3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9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2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h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1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9.313354pt;margin-top:71.373878pt;width:97.328006pt;height:13.679795pt;mso-position-horizontal-relative:page;mso-position-vertical-relative:page;z-index:-1184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4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8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3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6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u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eader" Target="header5.xml"/><Relationship Id="rId68" Type="http://schemas.openxmlformats.org/officeDocument/2006/relationships/image" Target="media/image5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7.png"/><Relationship Id="rId66" Type="http://schemas.openxmlformats.org/officeDocument/2006/relationships/image" Target="media/image51.png"/><Relationship Id="rId74" Type="http://schemas.openxmlformats.org/officeDocument/2006/relationships/customXml" Target="../customXml/item3.xml"/><Relationship Id="rId5" Type="http://schemas.openxmlformats.org/officeDocument/2006/relationships/image" Target="media/image1.jpg"/><Relationship Id="rId61" Type="http://schemas.openxmlformats.org/officeDocument/2006/relationships/image" Target="media/image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3.xml"/><Relationship Id="rId56" Type="http://schemas.openxmlformats.org/officeDocument/2006/relationships/footer" Target="footer4.xml"/><Relationship Id="rId64" Type="http://schemas.openxmlformats.org/officeDocument/2006/relationships/footer" Target="footer6.xml"/><Relationship Id="rId69" Type="http://schemas.openxmlformats.org/officeDocument/2006/relationships/image" Target="media/image54.png"/><Relationship Id="rId8" Type="http://schemas.openxmlformats.org/officeDocument/2006/relationships/image" Target="media/image4.jpg"/><Relationship Id="rId51" Type="http://schemas.openxmlformats.org/officeDocument/2006/relationships/image" Target="media/image42.png"/><Relationship Id="rId72" Type="http://schemas.openxmlformats.org/officeDocument/2006/relationships/customXml" Target="../customXml/item1.xml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4.xml"/><Relationship Id="rId67" Type="http://schemas.openxmlformats.org/officeDocument/2006/relationships/image" Target="media/image52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49.png"/><Relationship Id="rId70" Type="http://schemas.openxmlformats.org/officeDocument/2006/relationships/image" Target="media/image55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eader" Target="header1.xml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6.jp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footer" Target="footer5.xml"/><Relationship Id="rId65" Type="http://schemas.openxmlformats.org/officeDocument/2006/relationships/image" Target="media/image50.png"/><Relationship Id="rId73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png"/><Relationship Id="rId34" Type="http://schemas.openxmlformats.org/officeDocument/2006/relationships/footer" Target="footer2.xml"/><Relationship Id="rId50" Type="http://schemas.openxmlformats.org/officeDocument/2006/relationships/image" Target="media/image41.png"/><Relationship Id="rId55" Type="http://schemas.openxmlformats.org/officeDocument/2006/relationships/header" Target="header3.xml"/><Relationship Id="rId7" Type="http://schemas.openxmlformats.org/officeDocument/2006/relationships/image" Target="media/image3.jpg"/><Relationship Id="rId71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27443B7F650468EB70DBA5F662911" ma:contentTypeVersion="19" ma:contentTypeDescription="Create a new document." ma:contentTypeScope="" ma:versionID="1dcc0da45af1e6733cd93be76481f6e9">
  <xsd:schema xmlns:xsd="http://www.w3.org/2001/XMLSchema" xmlns:xs="http://www.w3.org/2001/XMLSchema" xmlns:p="http://schemas.microsoft.com/office/2006/metadata/properties" xmlns:ns2="5796801b-3a89-4506-aaa3-b2b080dc6fff" xmlns:ns3="352a001b-fdfe-49a0-8a03-de813b89e960" targetNamespace="http://schemas.microsoft.com/office/2006/metadata/properties" ma:root="true" ma:fieldsID="8061108c9017e2d5c6aa652c79b4115d" ns2:_="" ns3:_="">
    <xsd:import namespace="5796801b-3a89-4506-aaa3-b2b080dc6fff"/>
    <xsd:import namespace="352a001b-fdfe-49a0-8a03-de813b89e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uploadedtocours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6801b-3a89-4506-aaa3-b2b080dc6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b8d16d-ae89-43c7-a374-a853dcb022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uploadedtocourse" ma:index="25" nillable="true" ma:displayName="Date uploaded to course" ma:format="Dropdown" ma:internalName="Dateuploadedtocours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a001b-fdfe-49a0-8a03-de813b89e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98a70c-eb8b-4cde-922a-1396e9e365c9}" ma:internalName="TaxCatchAll" ma:showField="CatchAllData" ma:web="352a001b-fdfe-49a0-8a03-de813b89e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6801b-3a89-4506-aaa3-b2b080dc6fff">
      <Terms xmlns="http://schemas.microsoft.com/office/infopath/2007/PartnerControls"/>
    </lcf76f155ced4ddcb4097134ff3c332f>
    <TaxCatchAll xmlns="352a001b-fdfe-49a0-8a03-de813b89e960" xsi:nil="true"/>
    <Dateuploadedtocourse xmlns="5796801b-3a89-4506-aaa3-b2b080dc6fff" xsi:nil="true"/>
  </documentManagement>
</p:properties>
</file>

<file path=customXml/itemProps1.xml><?xml version="1.0" encoding="utf-8"?>
<ds:datastoreItem xmlns:ds="http://schemas.openxmlformats.org/officeDocument/2006/customXml" ds:itemID="{62E31F01-6D6E-482C-87D1-ADAD77AB88A9}"/>
</file>

<file path=customXml/itemProps2.xml><?xml version="1.0" encoding="utf-8"?>
<ds:datastoreItem xmlns:ds="http://schemas.openxmlformats.org/officeDocument/2006/customXml" ds:itemID="{6F516DC7-A6F8-4F12-92A9-945AC856BE00}"/>
</file>

<file path=customXml/itemProps3.xml><?xml version="1.0" encoding="utf-8"?>
<ds:datastoreItem xmlns:ds="http://schemas.openxmlformats.org/officeDocument/2006/customXml" ds:itemID="{A2DCD7D1-CDB6-47CA-AA2C-02E0EB6F9CF0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SteelCube_full</dc:title>
  <dc:creator>Andrea Brevard</dc:creator>
  <dcterms:created xsi:type="dcterms:W3CDTF">2011-12-22T12:52:56Z</dcterms:created>
  <dcterms:modified xsi:type="dcterms:W3CDTF">2011-12-22T12:52:56Z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2010-07-14T00:00:00Z</vt:filetime>
  </property>
  <property fmtid="{D5CDD505-2E9C-101B-9397-08002B2CF9AE}" pid="3" name="LastSaved">
    <vt:filetime>2011-12-22T00:00:00Z</vt:filetime>
  </property>
  <property fmtid="{D5CDD505-2E9C-101B-9397-08002B2CF9AE}" pid="4" name="ContentTypeId">
    <vt:lpwstr>0x0101006F527443B7F650468EB70DBA5F662911</vt:lpwstr>
  </property>
</Properties>
</file>